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2C7E03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AA59CD">
              <w:rPr>
                <w:b/>
                <w:lang w:eastAsia="en-US"/>
              </w:rPr>
              <w:t>41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E983E5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AA59CD">
              <w:rPr>
                <w:lang w:eastAsia="en-US"/>
              </w:rPr>
              <w:t>05-22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B0FB1F1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AA59CD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F54204">
              <w:rPr>
                <w:color w:val="000000" w:themeColor="text1"/>
                <w:lang w:eastAsia="en-US"/>
              </w:rPr>
              <w:t>11.20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57B7C311" w:rsidR="00221CE3" w:rsidRDefault="00AA59C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Konkurrenskraftsfrågor: </w:t>
            </w:r>
            <w:r w:rsidRPr="00AF788C">
              <w:rPr>
                <w:b/>
                <w:u w:val="single"/>
              </w:rPr>
              <w:t>forskning och rymd</w:t>
            </w:r>
            <w:r>
              <w:rPr>
                <w:b/>
              </w:rPr>
              <w:br/>
            </w:r>
            <w:r w:rsidRPr="001020EA">
              <w:rPr>
                <w:bCs/>
              </w:rPr>
              <w:t>Gymnasie-, högskole- och forskningsminister Lotta Edholm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>Utbildningsd</w:t>
            </w:r>
            <w:r w:rsidR="003B4C1F" w:rsidRPr="003B4C1F">
              <w:rPr>
                <w:rFonts w:eastAsiaTheme="minorHAnsi"/>
                <w:lang w:eastAsia="en-US"/>
              </w:rPr>
              <w:t>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29 maj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083CB117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1C55E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AA59CD">
              <w:rPr>
                <w:rFonts w:eastAsiaTheme="minorHAnsi"/>
                <w:b/>
                <w:bCs/>
                <w:color w:val="000000"/>
                <w:lang w:eastAsia="en-US"/>
              </w:rPr>
              <w:t>27 februari 2026</w:t>
            </w:r>
          </w:p>
          <w:p w14:paraId="5602399F" w14:textId="2B45F552" w:rsidR="00AA59CD" w:rsidRPr="00AA59CD" w:rsidRDefault="003B4C1F" w:rsidP="00AA59C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A59CD" w:rsidRPr="00AA59CD">
              <w:rPr>
                <w:b/>
                <w:lang w:eastAsia="en-US"/>
              </w:rPr>
              <w:t xml:space="preserve">Horisont Europa-paketet: ramprogrammet för forskning och innovation 2028–2034 </w:t>
            </w:r>
          </w:p>
          <w:p w14:paraId="74F9153D" w14:textId="77777777" w:rsidR="00AA59CD" w:rsidRDefault="00AA59CD" w:rsidP="00AA59CD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lang w:eastAsia="en-US"/>
              </w:rPr>
            </w:pPr>
            <w:r w:rsidRPr="00AA59CD">
              <w:rPr>
                <w:b/>
                <w:lang w:eastAsia="en-US"/>
              </w:rPr>
              <w:t>Ramprogrammet och dess regler för deltagande och spridning</w:t>
            </w:r>
          </w:p>
          <w:p w14:paraId="75C4BFBD" w14:textId="1E7E791D" w:rsidR="003B4C1F" w:rsidRPr="00AA59CD" w:rsidRDefault="00AA59CD" w:rsidP="00AA59CD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lang w:eastAsia="en-US"/>
              </w:rPr>
            </w:pPr>
            <w:r w:rsidRPr="00AA59CD">
              <w:rPr>
                <w:b/>
                <w:lang w:eastAsia="en-US"/>
              </w:rPr>
              <w:t>Det särskilda programmet för genomförande av Horisont Europa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45AEB38" w14:textId="263DC89D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76CEF" w:rsidRPr="00976CEF">
              <w:rPr>
                <w:b/>
                <w:lang w:eastAsia="en-US"/>
              </w:rPr>
              <w:t xml:space="preserve">Rådets rekommendation om en EU-ram för vetenskapsdiplomati  </w:t>
            </w:r>
          </w:p>
          <w:p w14:paraId="6EFE95D6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B3E190F" w14:textId="77777777" w:rsidR="00AA59CD" w:rsidRDefault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2613AF1" w14:textId="3960F2FA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76CEF" w:rsidRPr="00976CEF">
              <w:rPr>
                <w:b/>
                <w:lang w:eastAsia="en-US"/>
              </w:rPr>
              <w:t xml:space="preserve">Förordningen om säkerhet, </w:t>
            </w:r>
            <w:proofErr w:type="spellStart"/>
            <w:r w:rsidR="00976CEF" w:rsidRPr="00976CEF">
              <w:rPr>
                <w:b/>
                <w:lang w:eastAsia="en-US"/>
              </w:rPr>
              <w:t>resiliens</w:t>
            </w:r>
            <w:proofErr w:type="spellEnd"/>
            <w:r w:rsidR="00976CEF" w:rsidRPr="00976CEF">
              <w:rPr>
                <w:b/>
                <w:lang w:eastAsia="en-US"/>
              </w:rPr>
              <w:t xml:space="preserve"> och hållbarhet i rymdverksamhet i unionen (EU:s rymdförordning)</w:t>
            </w:r>
          </w:p>
          <w:p w14:paraId="5CD17F10" w14:textId="24F228BB" w:rsidR="00AA59CD" w:rsidRPr="003B4C1F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3B1ADB0" w14:textId="77777777" w:rsidR="00AA59CD" w:rsidRDefault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C4F51C7" w14:textId="672EB8A1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76CEF" w:rsidRPr="00976CEF">
              <w:rPr>
                <w:b/>
                <w:lang w:eastAsia="en-US"/>
              </w:rPr>
              <w:t>Rymden som en faktor för ekonomisk säkerhet</w:t>
            </w:r>
          </w:p>
          <w:p w14:paraId="6869330F" w14:textId="65625453" w:rsidR="00976CEF" w:rsidRPr="00104BD1" w:rsidRDefault="00AA59CD" w:rsidP="00976CE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77777777" w:rsidR="003B4C1F" w:rsidRPr="00027235" w:rsidRDefault="003B4C1F" w:rsidP="00104BD1">
            <w:pPr>
              <w:ind w:left="360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69AE1FA1" w14:textId="1C38FB54" w:rsidR="00AA59CD" w:rsidRDefault="00AA59CD" w:rsidP="00AA59C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Konkurrenskraftsfrågor</w:t>
            </w:r>
            <w:r w:rsidRPr="00AF788C">
              <w:rPr>
                <w:b/>
              </w:rPr>
              <w:t xml:space="preserve">: </w:t>
            </w:r>
            <w:r w:rsidRPr="00AF788C">
              <w:rPr>
                <w:b/>
                <w:u w:val="single"/>
              </w:rPr>
              <w:t>inre marknaden</w:t>
            </w:r>
            <w:r w:rsidR="00104BD1">
              <w:rPr>
                <w:b/>
                <w:u w:val="single"/>
              </w:rPr>
              <w:t xml:space="preserve"> och</w:t>
            </w:r>
            <w:r w:rsidRPr="00AF788C">
              <w:rPr>
                <w:b/>
                <w:u w:val="single"/>
              </w:rPr>
              <w:t xml:space="preserve"> industri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Statssekreterare </w:t>
            </w:r>
            <w:r w:rsidRPr="00E439E9">
              <w:rPr>
                <w:bCs/>
              </w:rPr>
              <w:t xml:space="preserve">David </w:t>
            </w:r>
            <w:proofErr w:type="spellStart"/>
            <w:r w:rsidRPr="00E439E9">
              <w:rPr>
                <w:bCs/>
              </w:rPr>
              <w:t>Sikström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Klimat- och näringslivs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 w:rsidR="0021547E">
              <w:rPr>
                <w:rFonts w:eastAsiaTheme="minorHAnsi"/>
                <w:lang w:eastAsia="en-US"/>
              </w:rPr>
              <w:t>, Justitiedepartementet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28 maj 2026.</w:t>
            </w:r>
          </w:p>
          <w:p w14:paraId="65E0CE77" w14:textId="77777777" w:rsidR="00E14677" w:rsidRDefault="00E14677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8004F4F" w14:textId="06A793E1" w:rsidR="00AA59CD" w:rsidRPr="00AD5233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Ämnen:</w:t>
            </w:r>
          </w:p>
          <w:p w14:paraId="1EEF7227" w14:textId="0A51082F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26 februari 2026</w:t>
            </w:r>
          </w:p>
          <w:p w14:paraId="62FAFD96" w14:textId="1F86BAC1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16–17 april 2026</w:t>
            </w:r>
          </w:p>
          <w:p w14:paraId="51DF3EE7" w14:textId="79DCC3E3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76CEF" w:rsidRPr="00976CEF">
              <w:rPr>
                <w:b/>
                <w:lang w:eastAsia="en-US"/>
              </w:rPr>
              <w:t>Förordningen om acceleration av industrins omställning: hur man bäst utnyttjar tillträdet till den inre marknaden genom krav på europeisk preferens och låga koldioxidutsläpp</w:t>
            </w:r>
          </w:p>
          <w:p w14:paraId="65952550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5C56AAC" w14:textId="3FE66B56" w:rsidR="00AA59CD" w:rsidRDefault="0021547E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DD2F9C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-ledamöterna anmälde avvikande ståndpunkte</w:t>
            </w:r>
            <w:r>
              <w:rPr>
                <w:rFonts w:eastAsiaTheme="minorHAnsi"/>
                <w:color w:val="000000" w:themeColor="text1"/>
                <w:lang w:eastAsia="en-US"/>
              </w:rPr>
              <w:t>r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1CF322F" w14:textId="361C4DEB" w:rsidR="00DD2F9C" w:rsidRDefault="00DD2F9C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 och MP-ledamöterna </w:t>
            </w:r>
            <w:r w:rsidR="00E37531">
              <w:rPr>
                <w:rFonts w:eastAsiaTheme="minorHAnsi"/>
                <w:color w:val="000000" w:themeColor="text1"/>
                <w:lang w:eastAsia="en-US"/>
              </w:rPr>
              <w:t>anmälde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avvikande ståndpunkt.</w:t>
            </w:r>
          </w:p>
          <w:p w14:paraId="23CDE011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A42E3EE" w14:textId="5C1127FF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76CEF" w:rsidRPr="00976CEF">
              <w:rPr>
                <w:b/>
                <w:lang w:eastAsia="en-US"/>
              </w:rPr>
              <w:t xml:space="preserve">Förordningen om den 28:e ordningens rättsliga ram för företag – EU </w:t>
            </w:r>
            <w:proofErr w:type="spellStart"/>
            <w:r w:rsidR="00976CEF" w:rsidRPr="00976CEF">
              <w:rPr>
                <w:b/>
                <w:lang w:eastAsia="en-US"/>
              </w:rPr>
              <w:t>Inc</w:t>
            </w:r>
            <w:proofErr w:type="spellEnd"/>
            <w:r w:rsidR="00976CEF" w:rsidRPr="00976CEF">
              <w:rPr>
                <w:b/>
                <w:lang w:eastAsia="en-US"/>
              </w:rPr>
              <w:t>.</w:t>
            </w:r>
          </w:p>
          <w:p w14:paraId="532F1393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5D0B9E7" w14:textId="6BA41E2A" w:rsidR="00AA59CD" w:rsidRDefault="0021547E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DD2F9C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517DFBD7" w14:textId="12262660" w:rsidR="0021547E" w:rsidRPr="003B4C1F" w:rsidRDefault="0021547E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</w:t>
            </w:r>
            <w:r w:rsidR="00DD2F9C">
              <w:rPr>
                <w:rFonts w:eastAsiaTheme="minorHAnsi"/>
                <w:color w:val="000000" w:themeColor="text1"/>
                <w:lang w:eastAsia="en-US"/>
              </w:rPr>
              <w:t>, C- och MP-</w:t>
            </w:r>
            <w:r>
              <w:rPr>
                <w:rFonts w:eastAsiaTheme="minorHAnsi"/>
                <w:color w:val="000000" w:themeColor="text1"/>
                <w:lang w:eastAsia="en-US"/>
              </w:rPr>
              <w:t>ledam</w:t>
            </w:r>
            <w:r w:rsidR="00DD2F9C">
              <w:rPr>
                <w:rFonts w:eastAsiaTheme="minorHAnsi"/>
                <w:color w:val="000000" w:themeColor="text1"/>
                <w:lang w:eastAsia="en-US"/>
              </w:rPr>
              <w:t>öterna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</w:t>
            </w:r>
            <w:r w:rsidR="00DD2F9C">
              <w:rPr>
                <w:rFonts w:eastAsiaTheme="minorHAnsi"/>
                <w:color w:val="000000" w:themeColor="text1"/>
                <w:lang w:eastAsia="en-US"/>
              </w:rPr>
              <w:t>er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2950738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C0BE9E1" w14:textId="029A00A3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76CEF" w:rsidRPr="00976CEF">
              <w:rPr>
                <w:b/>
                <w:lang w:eastAsia="en-US"/>
              </w:rPr>
              <w:t>Slutsatser om skapande av en hållbar och konkurrenskraftig turism för framtiden</w:t>
            </w:r>
          </w:p>
          <w:p w14:paraId="10182067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C7C071E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235CFB8" w14:textId="3ED3A96E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76CEF" w:rsidRPr="00976CEF">
              <w:rPr>
                <w:b/>
                <w:lang w:eastAsia="en-US"/>
              </w:rPr>
              <w:t>Hur vi hanterar Mellanösternkrisens inverkan på EU:s turismsektor</w:t>
            </w:r>
          </w:p>
          <w:p w14:paraId="5495644D" w14:textId="510E7EFC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52F60E" w14:textId="77777777" w:rsidR="00221CE3" w:rsidRDefault="00221CE3" w:rsidP="0002723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2199FE96" w14:textId="5AB46028" w:rsidR="00AA59CD" w:rsidRDefault="00AA59CD" w:rsidP="00AA59C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594CB7">
              <w:rPr>
                <w:b/>
              </w:rPr>
              <w:t>Allmänna frågor</w:t>
            </w:r>
            <w:r w:rsidRPr="00594CB7">
              <w:rPr>
                <w:bCs/>
              </w:rPr>
              <w:br/>
              <w:t>EU-minister 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26 maj 2026.</w:t>
            </w:r>
          </w:p>
          <w:p w14:paraId="2BC87984" w14:textId="77777777" w:rsidR="00AA59CD" w:rsidRPr="00AD5233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44EA7932" w14:textId="454A64E5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17 mars 2026</w:t>
            </w:r>
          </w:p>
          <w:p w14:paraId="72384E80" w14:textId="6E8BC539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11 maj 2026</w:t>
            </w:r>
          </w:p>
          <w:p w14:paraId="75286E72" w14:textId="2A20A3E4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A7A67" w:rsidRPr="00AA7A67">
              <w:rPr>
                <w:b/>
                <w:lang w:eastAsia="en-US"/>
              </w:rPr>
              <w:t>Den fleråriga budgetramen 2028–2034</w:t>
            </w:r>
          </w:p>
          <w:p w14:paraId="533E887E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1071A8C" w14:textId="2E9BC8BA" w:rsidR="00AA59CD" w:rsidRPr="003B4C1F" w:rsidRDefault="00500E34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4C5CDED" w14:textId="77777777" w:rsidR="00AA59CD" w:rsidRDefault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379C1A9" w14:textId="52A568A9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A7A67" w:rsidRPr="00AA7A67">
              <w:rPr>
                <w:b/>
                <w:lang w:eastAsia="en-US"/>
              </w:rPr>
              <w:t>Förberedelser inför Europeiska rådets möte den 18–19 juni 2026: utkast till kommenterad dagordning</w:t>
            </w:r>
          </w:p>
          <w:p w14:paraId="76A0F4B3" w14:textId="3B84A363" w:rsidR="00AA59CD" w:rsidRPr="003B4C1F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4ADF7D6" w14:textId="77777777" w:rsidR="00AA59CD" w:rsidRDefault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109B9B1" w14:textId="2D7BDFBE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A7A67" w:rsidRPr="00AA7A67">
              <w:rPr>
                <w:b/>
                <w:lang w:eastAsia="en-US"/>
              </w:rPr>
              <w:t>Förbindelserna mellan EU och Förenade kungariket</w:t>
            </w:r>
          </w:p>
          <w:p w14:paraId="50B2D2FB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C1EF140" w14:textId="77777777" w:rsidR="00AA59CD" w:rsidRDefault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A1A0368" w14:textId="7171CDC7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A7A67" w:rsidRPr="00AA7A67">
              <w:rPr>
                <w:b/>
                <w:lang w:eastAsia="en-US"/>
              </w:rPr>
              <w:t xml:space="preserve">Den årliga rättsstatsdialogen: </w:t>
            </w:r>
            <w:proofErr w:type="spellStart"/>
            <w:r w:rsidR="00AA7A67" w:rsidRPr="00AA7A67">
              <w:rPr>
                <w:b/>
                <w:lang w:eastAsia="en-US"/>
              </w:rPr>
              <w:t>landsspecifik</w:t>
            </w:r>
            <w:proofErr w:type="spellEnd"/>
            <w:r w:rsidR="00AA7A67" w:rsidRPr="00AA7A67">
              <w:rPr>
                <w:b/>
                <w:lang w:eastAsia="en-US"/>
              </w:rPr>
              <w:t xml:space="preserve"> diskussion</w:t>
            </w:r>
          </w:p>
          <w:p w14:paraId="4EE01C19" w14:textId="569C8A55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AA7A67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7F968143" w14:textId="75771434" w:rsidR="00AA7A67" w:rsidRPr="00AA7A67" w:rsidRDefault="00AA7A67" w:rsidP="00AA59CD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AA7A6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</w:t>
            </w:r>
            <w:r w:rsidRPr="00AA7A67">
              <w:rPr>
                <w:b/>
                <w:bCs/>
              </w:rPr>
              <w:t xml:space="preserve"> </w:t>
            </w:r>
            <w:r w:rsidRPr="00AA7A6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</w:p>
          <w:p w14:paraId="3A85B59D" w14:textId="77777777" w:rsidR="00AA59CD" w:rsidRDefault="000E6DE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Mellanstatlig konferens med Albanien.</w:t>
            </w:r>
          </w:p>
          <w:p w14:paraId="1574A85A" w14:textId="77777777" w:rsidR="000E6DEB" w:rsidRDefault="000E6DE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Informell frukost för EU:s framtidsministrar. </w:t>
            </w:r>
          </w:p>
          <w:p w14:paraId="4BB2BECA" w14:textId="71E65C04" w:rsidR="000E6DEB" w:rsidRPr="000E6DEB" w:rsidRDefault="000E6DE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A59CD" w14:paraId="087F99AD" w14:textId="77777777" w:rsidTr="003B4C1F">
        <w:trPr>
          <w:trHeight w:val="568"/>
        </w:trPr>
        <w:tc>
          <w:tcPr>
            <w:tcW w:w="567" w:type="dxa"/>
          </w:tcPr>
          <w:p w14:paraId="3678AD22" w14:textId="6430A4D4" w:rsidR="00AA59CD" w:rsidRDefault="00AA59C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22373FE4" w14:textId="08A53D87" w:rsidR="00AA59CD" w:rsidRDefault="00AA59CD" w:rsidP="00AA59C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FC3132">
              <w:rPr>
                <w:b/>
              </w:rPr>
              <w:t>Jordbruks- och fiskefrågor</w:t>
            </w:r>
            <w:r w:rsidRPr="00FC3132">
              <w:rPr>
                <w:bCs/>
              </w:rPr>
              <w:br/>
            </w:r>
            <w:r>
              <w:rPr>
                <w:bCs/>
              </w:rPr>
              <w:t xml:space="preserve">Statssekreterare </w:t>
            </w:r>
            <w:r w:rsidRPr="00E439E9">
              <w:rPr>
                <w:bCs/>
              </w:rPr>
              <w:t>Daniel Liljeberg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Landsbygds- och infrastruktur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26 maj 2026.</w:t>
            </w:r>
          </w:p>
          <w:p w14:paraId="3C9AD097" w14:textId="77777777" w:rsidR="00AA59CD" w:rsidRPr="00AD5233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A4104A1" w14:textId="6CAA6678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27 april 2026</w:t>
            </w:r>
          </w:p>
          <w:p w14:paraId="4B5B4AD0" w14:textId="254D366F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4–5 maj 2026</w:t>
            </w:r>
          </w:p>
          <w:p w14:paraId="0851DB7E" w14:textId="19592AA2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A7A67" w:rsidRPr="00AA7A67">
              <w:rPr>
                <w:b/>
                <w:lang w:eastAsia="en-US"/>
              </w:rPr>
              <w:t>Handelsrelaterade jordbruksfrågor</w:t>
            </w:r>
          </w:p>
          <w:p w14:paraId="01178322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E0E685E" w14:textId="19A41B6D" w:rsidR="00AA59CD" w:rsidRDefault="004675F4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AA59CD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2D91AD10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159BD90" w14:textId="1775A932" w:rsidR="00AA59CD" w:rsidRPr="003B4C1F" w:rsidRDefault="00AA59CD" w:rsidP="00AA59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A7A67" w:rsidRPr="00AA7A67">
              <w:rPr>
                <w:b/>
                <w:lang w:eastAsia="en-US"/>
              </w:rPr>
              <w:t xml:space="preserve">Tillgång till gödselmedel till överkomliga priser i EU – Stöd till jordbrukare och främjande av </w:t>
            </w:r>
            <w:proofErr w:type="spellStart"/>
            <w:r w:rsidR="00AA7A67" w:rsidRPr="00AA7A67">
              <w:rPr>
                <w:b/>
                <w:lang w:eastAsia="en-US"/>
              </w:rPr>
              <w:t>resilienta</w:t>
            </w:r>
            <w:proofErr w:type="spellEnd"/>
            <w:r w:rsidR="00AA7A67" w:rsidRPr="00AA7A67">
              <w:rPr>
                <w:b/>
                <w:lang w:eastAsia="en-US"/>
              </w:rPr>
              <w:t xml:space="preserve"> livsmedelssystem</w:t>
            </w:r>
          </w:p>
          <w:p w14:paraId="70948223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C517553" w14:textId="6AC9B620" w:rsidR="00AA59CD" w:rsidRPr="003B4C1F" w:rsidRDefault="00A7701F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027235"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AA59CD" w:rsidRPr="00027235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 w:rsidRPr="00027235"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A59CD" w:rsidRPr="00027235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15F92053" w14:textId="77777777" w:rsidR="00AA59CD" w:rsidRDefault="00AA59CD" w:rsidP="00AA59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8BAA1F" w14:textId="3B0008C5" w:rsidR="00AA59CD" w:rsidRDefault="00AA59CD" w:rsidP="00AA59C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A7A67" w:rsidRPr="00AA7A67">
              <w:rPr>
                <w:b/>
                <w:lang w:eastAsia="en-US"/>
              </w:rPr>
              <w:t>Övriga frågor</w:t>
            </w:r>
          </w:p>
          <w:p w14:paraId="00A30666" w14:textId="5B776B3B" w:rsidR="00F259F4" w:rsidRPr="00027235" w:rsidRDefault="002B385D" w:rsidP="00AA59CD">
            <w:pPr>
              <w:spacing w:line="256" w:lineRule="auto"/>
              <w:rPr>
                <w:b/>
                <w:snapToGrid w:val="0"/>
                <w:lang w:eastAsia="en-US"/>
              </w:rPr>
            </w:pPr>
            <w:r w:rsidRPr="00027235">
              <w:rPr>
                <w:bCs/>
                <w:snapToGrid w:val="0"/>
                <w:lang w:eastAsia="en-US"/>
              </w:rPr>
              <w:t>Statssekreteraren informerade om ett i</w:t>
            </w:r>
            <w:r w:rsidR="00864C25" w:rsidRPr="00027235">
              <w:rPr>
                <w:bCs/>
                <w:snapToGrid w:val="0"/>
                <w:lang w:eastAsia="en-US"/>
              </w:rPr>
              <w:t xml:space="preserve">nitiativ från Sverige </w:t>
            </w:r>
            <w:proofErr w:type="gramStart"/>
            <w:r w:rsidR="00864C25" w:rsidRPr="00027235">
              <w:rPr>
                <w:bCs/>
                <w:snapToGrid w:val="0"/>
                <w:lang w:eastAsia="en-US"/>
              </w:rPr>
              <w:t>m.fl.</w:t>
            </w:r>
            <w:proofErr w:type="gramEnd"/>
            <w:r w:rsidR="00864C25" w:rsidRPr="00027235">
              <w:rPr>
                <w:bCs/>
                <w:snapToGrid w:val="0"/>
                <w:lang w:eastAsia="en-US"/>
              </w:rPr>
              <w:t xml:space="preserve"> om samarbete i skogliga </w:t>
            </w:r>
            <w:r w:rsidRPr="00027235">
              <w:rPr>
                <w:bCs/>
                <w:snapToGrid w:val="0"/>
                <w:lang w:eastAsia="en-US"/>
              </w:rPr>
              <w:t xml:space="preserve">frågor samt </w:t>
            </w:r>
            <w:r>
              <w:rPr>
                <w:bCs/>
                <w:snapToGrid w:val="0"/>
                <w:lang w:eastAsia="en-US"/>
              </w:rPr>
              <w:t xml:space="preserve">om </w:t>
            </w:r>
            <w:r w:rsidRPr="00027235">
              <w:rPr>
                <w:bCs/>
                <w:snapToGrid w:val="0"/>
                <w:lang w:eastAsia="en-US"/>
              </w:rPr>
              <w:t xml:space="preserve">ett initiativ från </w:t>
            </w:r>
            <w:r w:rsidR="00F259F4" w:rsidRPr="00027235">
              <w:rPr>
                <w:bCs/>
                <w:snapToGrid w:val="0"/>
                <w:lang w:eastAsia="en-US"/>
              </w:rPr>
              <w:t xml:space="preserve">Tjeckien </w:t>
            </w:r>
            <w:proofErr w:type="gramStart"/>
            <w:r w:rsidR="00F259F4" w:rsidRPr="00027235">
              <w:rPr>
                <w:bCs/>
                <w:snapToGrid w:val="0"/>
                <w:lang w:eastAsia="en-US"/>
              </w:rPr>
              <w:t>m.fl.</w:t>
            </w:r>
            <w:proofErr w:type="gramEnd"/>
            <w:r w:rsidR="00F259F4" w:rsidRPr="00027235">
              <w:rPr>
                <w:bCs/>
                <w:snapToGrid w:val="0"/>
                <w:lang w:eastAsia="en-US"/>
              </w:rPr>
              <w:t xml:space="preserve"> om en gemensam ansats för att hantera påverkan av fiskätande predatorer, särskilt skarv</w:t>
            </w:r>
            <w:r w:rsidR="00F259F4" w:rsidRPr="00F259F4">
              <w:rPr>
                <w:b/>
                <w:snapToGrid w:val="0"/>
                <w:lang w:eastAsia="en-US"/>
              </w:rPr>
              <w:t>.</w:t>
            </w:r>
          </w:p>
          <w:p w14:paraId="4E96C139" w14:textId="77777777" w:rsidR="00AA59CD" w:rsidRDefault="00AA59CD" w:rsidP="00AA59C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0AD0B994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AA59CD">
              <w:rPr>
                <w:b/>
                <w:snapToGrid w:val="0"/>
                <w:color w:val="000000" w:themeColor="text1"/>
                <w:lang w:val="en-GB" w:eastAsia="en-US"/>
              </w:rPr>
              <w:t>5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7BC45383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>n</w:t>
            </w:r>
            <w:r w:rsidR="00AA59CD">
              <w:rPr>
                <w:rFonts w:eastAsiaTheme="minorHAnsi"/>
                <w:color w:val="000000"/>
                <w:lang w:eastAsia="en-US"/>
              </w:rPr>
              <w:t xml:space="preserve"> 20 maj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0070A96A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A59CD">
              <w:rPr>
                <w:rFonts w:eastAsiaTheme="minorHAnsi"/>
                <w:color w:val="000000"/>
                <w:lang w:eastAsia="en-US"/>
              </w:rPr>
              <w:t>20 maj 2026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B71D8A" w14:textId="77777777" w:rsidR="00527C5D" w:rsidRDefault="00527C5D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6B55EDD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AA59CD">
        <w:rPr>
          <w:b/>
          <w:snapToGrid w:val="0"/>
          <w:lang w:eastAsia="en-US"/>
        </w:rPr>
        <w:t>29 maj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0403CFE1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527C5D">
              <w:rPr>
                <w:b/>
                <w:color w:val="000000"/>
                <w:lang w:val="en-GB" w:eastAsia="en-US"/>
              </w:rPr>
              <w:t>41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2AAC7B40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AB1D11">
              <w:rPr>
                <w:b/>
                <w:color w:val="000000"/>
                <w:szCs w:val="22"/>
                <w:lang w:val="en-GB" w:eastAsia="en-US"/>
              </w:rPr>
              <w:t>-</w:t>
            </w:r>
            <w:r w:rsidR="000E6DEB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3600FCF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0E6DEB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66EA606" w:rsidR="00351D87" w:rsidRPr="00AD5233" w:rsidRDefault="00B73629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5EF4C0AE" w:rsidR="00351D87" w:rsidRPr="00AD5233" w:rsidRDefault="000E6DE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DE3E734" w:rsidR="00351D87" w:rsidRPr="00AD5233" w:rsidRDefault="00B73629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6E90BB35" w:rsidR="00351D87" w:rsidRPr="00AD5233" w:rsidRDefault="000E6DEB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0B29AA7C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3343DB0C" w:rsidR="00345890" w:rsidRPr="00AD5233" w:rsidRDefault="000E6DEB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587DFC6F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4D373BF1" w:rsidR="00345890" w:rsidRPr="00AD5233" w:rsidRDefault="000E6DEB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44A20A9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5B036B8F" w:rsidR="00345890" w:rsidRPr="00AD5233" w:rsidRDefault="000E6DEB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5AD3FAA4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47EF84BB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11433A2D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5FAE4FD8" w:rsidR="00345890" w:rsidRPr="00AD5233" w:rsidRDefault="000E6DEB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5B1B8698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4AC3D4AC" w:rsidR="00345890" w:rsidRPr="00AD5233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A07628A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55C2A30C" w:rsidR="00345890" w:rsidRPr="00AD5233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185C2280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26F5F806" w:rsidR="00345890" w:rsidRPr="00AD5233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21A43E3A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4538D0E7" w:rsidR="00345890" w:rsidRPr="00AD5233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34F3F39D" w:rsidR="00345890" w:rsidRPr="00AD5233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2FB2F5C7" w:rsidR="00345890" w:rsidRPr="00AD5233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0DD59EE3" w:rsidR="00345890" w:rsidRPr="00AD5233" w:rsidRDefault="00B7362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F8B8E2F" w:rsidR="00345890" w:rsidRPr="00AD5233" w:rsidRDefault="006C5FAA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73D1D91" w:rsidR="00345890" w:rsidRPr="00AD5233" w:rsidRDefault="00B7362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27DA9870" w:rsidR="00345890" w:rsidRPr="00AD5233" w:rsidRDefault="006C5FAA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5EA418DE" w:rsidR="00345890" w:rsidRPr="00AD5233" w:rsidRDefault="00B7362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0816C1CE" w:rsidR="00345890" w:rsidRPr="00AD5233" w:rsidRDefault="006C5FAA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585AEAA4" w:rsidR="00345890" w:rsidRPr="009E414C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6C15A964" w:rsidR="00345890" w:rsidRPr="009E414C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32E8884B" w:rsidR="00345890" w:rsidRPr="009E414C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16104BF4" w:rsidR="00345890" w:rsidRPr="009E414C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486F3D85" w:rsidR="00345890" w:rsidRPr="003016B3" w:rsidRDefault="00F97249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Lipinska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1DC1829C" w:rsidR="00345890" w:rsidRPr="009E414C" w:rsidRDefault="00B7362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0A3E9567" w:rsidR="00345890" w:rsidRPr="009E414C" w:rsidRDefault="006C5FAA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44E409D4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527C5D">
        <w:rPr>
          <w:b/>
          <w:color w:val="000000"/>
          <w:lang w:eastAsia="en-US"/>
        </w:rPr>
        <w:t>41</w:t>
      </w:r>
    </w:p>
    <w:p w14:paraId="4BE1FEB1" w14:textId="25C2355C" w:rsidR="00AB1D11" w:rsidRDefault="00AB1D11" w:rsidP="00AB1D11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21</w:t>
      </w:r>
      <w:r w:rsidRPr="0037060A">
        <w:rPr>
          <w:b/>
          <w:bCs/>
        </w:rPr>
        <w:t xml:space="preserve"> </w:t>
      </w:r>
    </w:p>
    <w:p w14:paraId="37F49DD3" w14:textId="0FBD4A6A" w:rsidR="00AB1D11" w:rsidRDefault="00AB1D11" w:rsidP="00AB1D11">
      <w:pPr>
        <w:tabs>
          <w:tab w:val="left" w:pos="2097"/>
        </w:tabs>
      </w:pPr>
      <w:r>
        <w:t>Samrådet avslutades den 21 maj 2026. Det fanns stöd för regeringens ståndpunkter. Inga avvikande ståndpunkter har anmälts.</w:t>
      </w:r>
    </w:p>
    <w:p w14:paraId="081294C5" w14:textId="77777777" w:rsidR="00AB1D11" w:rsidRDefault="00AB1D11" w:rsidP="00AB1D11">
      <w:pPr>
        <w:rPr>
          <w:b/>
          <w:bCs/>
        </w:rPr>
      </w:pPr>
    </w:p>
    <w:p w14:paraId="24192B7E" w14:textId="689DC81B" w:rsidR="00AB1D11" w:rsidRDefault="00AB1D11" w:rsidP="00AB1D11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tre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74A64B06" w14:textId="5478ED5C" w:rsidR="00AB1D11" w:rsidRDefault="00AB1D11" w:rsidP="00AB1D11">
      <w:pPr>
        <w:widowControl/>
      </w:pPr>
      <w:r w:rsidRPr="00906289">
        <w:t>Samrådet avslutades den</w:t>
      </w:r>
      <w:r>
        <w:t xml:space="preserve"> 20 maj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2A99259C" w14:textId="77777777" w:rsidR="00AB1D11" w:rsidRDefault="00AB1D11" w:rsidP="00AB1D11">
      <w:pPr>
        <w:widowControl/>
      </w:pPr>
    </w:p>
    <w:p w14:paraId="5643D0C5" w14:textId="77777777" w:rsidR="00AB1D11" w:rsidRDefault="00AB1D11" w:rsidP="00AB1D11">
      <w:pPr>
        <w:pStyle w:val="Liststycke"/>
        <w:widowControl/>
        <w:numPr>
          <w:ilvl w:val="0"/>
          <w:numId w:val="35"/>
        </w:numPr>
        <w:contextualSpacing w:val="0"/>
      </w:pPr>
      <w:r>
        <w:t>Rådets beslut om en stödåtgärd inom ramen för den europeiska fredsfaciliteten till stöd för Albaniens försvarsmakt</w:t>
      </w:r>
    </w:p>
    <w:p w14:paraId="02ACE6DE" w14:textId="77777777" w:rsidR="00AB1D11" w:rsidRDefault="00AB1D11" w:rsidP="00AB1D11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restriktiva åtgärder med anledning av Irans militära stöd till Rysslands anfallskrig mot Ukraina och till väpnade grupper och enheter i Mellanöstern och Röda havsregionen</w:t>
      </w:r>
    </w:p>
    <w:p w14:paraId="3E218932" w14:textId="77777777" w:rsidR="00AB1D11" w:rsidRDefault="00AB1D11" w:rsidP="00AB1D11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restriktiva åtgärder med anledning av situationen i Ryssland.</w:t>
      </w: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DF8F" w14:textId="77777777" w:rsidR="00414FD9" w:rsidRDefault="00414FD9" w:rsidP="00011EB2">
      <w:r>
        <w:separator/>
      </w:r>
    </w:p>
  </w:endnote>
  <w:endnote w:type="continuationSeparator" w:id="0">
    <w:p w14:paraId="49404080" w14:textId="77777777" w:rsidR="00414FD9" w:rsidRDefault="00414FD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9E25" w14:textId="77777777" w:rsidR="00414FD9" w:rsidRDefault="00414FD9" w:rsidP="00011EB2">
      <w:r>
        <w:separator/>
      </w:r>
    </w:p>
  </w:footnote>
  <w:footnote w:type="continuationSeparator" w:id="0">
    <w:p w14:paraId="342F8570" w14:textId="77777777" w:rsidR="00414FD9" w:rsidRDefault="00414FD9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33D9"/>
    <w:multiLevelType w:val="hybridMultilevel"/>
    <w:tmpl w:val="8E1439D4"/>
    <w:lvl w:ilvl="0" w:tplc="DF3C808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37E06"/>
    <w:multiLevelType w:val="hybridMultilevel"/>
    <w:tmpl w:val="A278651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CF7136"/>
    <w:multiLevelType w:val="hybridMultilevel"/>
    <w:tmpl w:val="CD8C0E6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E455B"/>
    <w:multiLevelType w:val="hybridMultilevel"/>
    <w:tmpl w:val="9AD6A154"/>
    <w:lvl w:ilvl="0" w:tplc="785E1106">
      <w:start w:val="4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36B58"/>
    <w:multiLevelType w:val="hybridMultilevel"/>
    <w:tmpl w:val="AD68DF8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9"/>
  </w:num>
  <w:num w:numId="2" w16cid:durableId="14144004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8"/>
  </w:num>
  <w:num w:numId="5" w16cid:durableId="2260355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7"/>
  </w:num>
  <w:num w:numId="11" w16cid:durableId="1543513239">
    <w:abstractNumId w:val="4"/>
  </w:num>
  <w:num w:numId="12" w16cid:durableId="12332017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5"/>
  </w:num>
  <w:num w:numId="27" w16cid:durableId="421609592">
    <w:abstractNumId w:val="0"/>
  </w:num>
  <w:num w:numId="28" w16cid:durableId="1987279558">
    <w:abstractNumId w:val="10"/>
  </w:num>
  <w:num w:numId="29" w16cid:durableId="276252883">
    <w:abstractNumId w:val="36"/>
  </w:num>
  <w:num w:numId="30" w16cid:durableId="1951349196">
    <w:abstractNumId w:val="6"/>
  </w:num>
  <w:num w:numId="31" w16cid:durableId="4062670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0"/>
  </w:num>
  <w:num w:numId="34" w16cid:durableId="2104184779">
    <w:abstractNumId w:val="14"/>
  </w:num>
  <w:num w:numId="35" w16cid:durableId="1204101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09263224">
    <w:abstractNumId w:val="2"/>
  </w:num>
  <w:num w:numId="37" w16cid:durableId="1381129070">
    <w:abstractNumId w:val="24"/>
  </w:num>
  <w:num w:numId="38" w16cid:durableId="1263025252">
    <w:abstractNumId w:val="8"/>
  </w:num>
  <w:num w:numId="39" w16cid:durableId="924151818">
    <w:abstractNumId w:val="1"/>
  </w:num>
  <w:num w:numId="40" w16cid:durableId="1159275720">
    <w:abstractNumId w:val="28"/>
  </w:num>
  <w:num w:numId="41" w16cid:durableId="8159972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235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6C2B"/>
    <w:rsid w:val="00086D62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6DEB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B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69"/>
    <w:rsid w:val="001C3FB2"/>
    <w:rsid w:val="001C4520"/>
    <w:rsid w:val="001C4C64"/>
    <w:rsid w:val="001C4E65"/>
    <w:rsid w:val="001C55E7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47E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4A2"/>
    <w:rsid w:val="00224CA0"/>
    <w:rsid w:val="00224FF4"/>
    <w:rsid w:val="00225289"/>
    <w:rsid w:val="00225689"/>
    <w:rsid w:val="00225D18"/>
    <w:rsid w:val="002264E1"/>
    <w:rsid w:val="002265F6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2E0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85D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3B5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4FD9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6E2F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B4A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675F4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2F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1FF7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0E34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C5D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7EC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928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AA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4C25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274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6CEF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C6F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01F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59CD"/>
    <w:rsid w:val="00AA6922"/>
    <w:rsid w:val="00AA72DE"/>
    <w:rsid w:val="00AA7448"/>
    <w:rsid w:val="00AA75A5"/>
    <w:rsid w:val="00AA7A62"/>
    <w:rsid w:val="00AA7A67"/>
    <w:rsid w:val="00AB06CC"/>
    <w:rsid w:val="00AB0BD7"/>
    <w:rsid w:val="00AB14B9"/>
    <w:rsid w:val="00AB14CB"/>
    <w:rsid w:val="00AB1D11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2C42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4B8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31EF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29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A37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6F8A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2F9C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37F6"/>
    <w:rsid w:val="00E04298"/>
    <w:rsid w:val="00E044F7"/>
    <w:rsid w:val="00E04511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67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53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59F4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204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249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</TotalTime>
  <Pages>8</Pages>
  <Words>1212</Words>
  <Characters>7125</Characters>
  <Application>Microsoft Office Word</Application>
  <DocSecurity>0</DocSecurity>
  <Lines>1121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4</cp:revision>
  <cp:lastPrinted>2026-05-29T09:28:00Z</cp:lastPrinted>
  <dcterms:created xsi:type="dcterms:W3CDTF">2026-05-26T09:29:00Z</dcterms:created>
  <dcterms:modified xsi:type="dcterms:W3CDTF">2026-05-29T09:28:00Z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