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466A" w:rsidRPr="00AF0DC6" w:rsidTr="007446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466A" w:rsidRPr="00AF0DC6" w:rsidRDefault="00DB78D5" w:rsidP="0074466A">
            <w:pPr>
              <w:pStyle w:val="RSKRbeteckning"/>
              <w:spacing w:before="240"/>
            </w:pPr>
            <w:r w:rsidRPr="00AF0DC6">
              <w:t>Riksdagsskrivelse</w:t>
            </w:r>
          </w:p>
          <w:p w:rsidR="0074466A" w:rsidRPr="00AF0DC6" w:rsidRDefault="00DB78D5" w:rsidP="0074466A">
            <w:pPr>
              <w:pStyle w:val="RSKRbeteckning"/>
            </w:pPr>
            <w:r w:rsidRPr="00AF0DC6">
              <w:t>2008/09</w:t>
            </w:r>
            <w:r w:rsidR="0074466A" w:rsidRPr="00AF0DC6">
              <w:t>:</w:t>
            </w:r>
            <w:r w:rsidRPr="00AF0DC6">
              <w:t>58</w:t>
            </w:r>
          </w:p>
        </w:tc>
        <w:tc>
          <w:tcPr>
            <w:tcW w:w="1134" w:type="dxa"/>
          </w:tcPr>
          <w:p w:rsidR="0074466A" w:rsidRPr="00AF0DC6" w:rsidRDefault="00AF0DC6" w:rsidP="0074466A">
            <w:pPr>
              <w:jc w:val="right"/>
            </w:pPr>
            <w:r w:rsidRPr="00AF0DC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66A" w:rsidRPr="00AF0DC6" w:rsidTr="007446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466A" w:rsidRPr="00AF0DC6" w:rsidRDefault="0074466A">
            <w:pPr>
              <w:rPr>
                <w:sz w:val="10"/>
              </w:rPr>
            </w:pPr>
          </w:p>
        </w:tc>
      </w:tr>
    </w:tbl>
    <w:p w:rsidR="0074466A" w:rsidRPr="00AF0DC6" w:rsidRDefault="0074466A"/>
    <w:p w:rsidR="0074466A" w:rsidRPr="00AF0DC6" w:rsidRDefault="00DB78D5" w:rsidP="0074466A">
      <w:pPr>
        <w:pStyle w:val="Mottagare1"/>
      </w:pPr>
      <w:r w:rsidRPr="00AF0DC6">
        <w:t>Riksdagsstyrelsen</w:t>
      </w:r>
      <w:r w:rsidR="0074466A" w:rsidRPr="00AF0DC6">
        <w:rPr>
          <w:rStyle w:val="Fotnotsreferens"/>
        </w:rPr>
        <w:footnoteReference w:id="1"/>
      </w:r>
    </w:p>
    <w:p w:rsidR="0074466A" w:rsidRPr="00AF0DC6" w:rsidRDefault="00DB78D5" w:rsidP="0074466A">
      <w:pPr>
        <w:pStyle w:val="Mottagare2"/>
      </w:pPr>
      <w:r w:rsidRPr="00AF0DC6">
        <w:t xml:space="preserve"> </w:t>
      </w:r>
    </w:p>
    <w:p w:rsidR="0074466A" w:rsidRPr="00AF0DC6" w:rsidRDefault="0074466A" w:rsidP="0074466A">
      <w:r w:rsidRPr="00AF0DC6">
        <w:t xml:space="preserve">Med överlämnande av </w:t>
      </w:r>
      <w:r w:rsidR="00DB78D5" w:rsidRPr="00AF0DC6">
        <w:t>finansutskottet</w:t>
      </w:r>
      <w:r w:rsidRPr="00AF0DC6">
        <w:t xml:space="preserve">s betänkande </w:t>
      </w:r>
      <w:r w:rsidR="00DB78D5" w:rsidRPr="00AF0DC6">
        <w:t>2008/09</w:t>
      </w:r>
      <w:r w:rsidRPr="00AF0DC6">
        <w:t>:</w:t>
      </w:r>
      <w:r w:rsidR="00DB78D5" w:rsidRPr="00AF0DC6">
        <w:t>FiU11</w:t>
      </w:r>
      <w:r w:rsidRPr="00AF0DC6">
        <w:t xml:space="preserve"> </w:t>
      </w:r>
      <w:r w:rsidR="00DB78D5" w:rsidRPr="00AF0DC6">
        <w:t>Tilläggsbudget 2 för 2008</w:t>
      </w:r>
      <w:r w:rsidRPr="00AF0DC6">
        <w:t xml:space="preserve"> får jag anmäla att riksdagen denna dag bifallit utskottets förslag till riksdagsbeslut.</w:t>
      </w:r>
    </w:p>
    <w:p w:rsidR="0074466A" w:rsidRPr="00AF0DC6" w:rsidRDefault="0074466A" w:rsidP="0074466A">
      <w:pPr>
        <w:pStyle w:val="Stockholm"/>
      </w:pPr>
      <w:r w:rsidRPr="00AF0DC6">
        <w:t xml:space="preserve">Stockholm </w:t>
      </w:r>
      <w:r w:rsidR="00DB78D5" w:rsidRPr="00AF0DC6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466A" w:rsidRPr="00AF0DC6" w:rsidTr="007446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466A" w:rsidRPr="00AF0DC6" w:rsidRDefault="00DB78D5" w:rsidP="0074466A">
            <w:pPr>
              <w:pStyle w:val="AvsTalman"/>
            </w:pPr>
            <w:r w:rsidRPr="00AF0DC6">
              <w:t>Per Westerberg</w:t>
            </w:r>
          </w:p>
        </w:tc>
        <w:tc>
          <w:tcPr>
            <w:tcW w:w="3628" w:type="dxa"/>
          </w:tcPr>
          <w:p w:rsidR="0074466A" w:rsidRPr="00AF0DC6" w:rsidRDefault="00DB78D5" w:rsidP="0074466A">
            <w:pPr>
              <w:pStyle w:val="AvsTjnsteman"/>
            </w:pPr>
            <w:r w:rsidRPr="00AF0DC6">
              <w:t>Ulf Christoffersson</w:t>
            </w:r>
          </w:p>
        </w:tc>
      </w:tr>
    </w:tbl>
    <w:p w:rsidR="00D85057" w:rsidRPr="00AF0DC6" w:rsidRDefault="00D85057" w:rsidP="0074466A"/>
    <w:sectPr w:rsidR="00D85057" w:rsidRPr="00AF0DC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31F" w:rsidRPr="00AF0DC6" w:rsidRDefault="0082131F">
      <w:r w:rsidRPr="00AF0DC6">
        <w:separator/>
      </w:r>
    </w:p>
  </w:endnote>
  <w:endnote w:type="continuationSeparator" w:id="0">
    <w:p w:rsidR="0082131F" w:rsidRPr="00AF0DC6" w:rsidRDefault="0082131F">
      <w:r w:rsidRPr="00AF0D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31F" w:rsidRPr="00AF0DC6" w:rsidRDefault="0082131F">
      <w:r w:rsidRPr="00AF0DC6">
        <w:separator/>
      </w:r>
    </w:p>
  </w:footnote>
  <w:footnote w:type="continuationSeparator" w:id="0">
    <w:p w:rsidR="0082131F" w:rsidRPr="00AF0DC6" w:rsidRDefault="0082131F">
      <w:r w:rsidRPr="00AF0DC6">
        <w:continuationSeparator/>
      </w:r>
    </w:p>
  </w:footnote>
  <w:footnote w:id="1">
    <w:p w:rsidR="0074466A" w:rsidRPr="00AF0DC6" w:rsidRDefault="0074466A">
      <w:pPr>
        <w:pStyle w:val="Fotnotstext"/>
      </w:pPr>
      <w:r w:rsidRPr="00AF0DC6">
        <w:rPr>
          <w:rStyle w:val="Fotnotsreferens"/>
        </w:rPr>
        <w:footnoteRef/>
      </w:r>
      <w:r w:rsidRPr="00AF0DC6">
        <w:t xml:space="preserve"> Riksdagsskrivelse 2008/09:48 till Statsrådsberedningen</w:t>
      </w:r>
    </w:p>
    <w:p w:rsidR="0074466A" w:rsidRPr="00AF0DC6" w:rsidRDefault="0074466A" w:rsidP="0074466A">
      <w:pPr>
        <w:pStyle w:val="Fotnotstext"/>
      </w:pPr>
      <w:r w:rsidRPr="00AF0DC6">
        <w:t>Riksdagsskrivelse 2008/09:49 till Justitiedepartementet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2008/09:50 till Utrikesdepartementet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2008/09:51 till Försvarsdepartementet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2008/09:52 till Socialdepartementet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2008/09:53 till Finansdepartementet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2008/09:54 till Jordbruksdepartementet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2008/09:55 till Näringsdepartementet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2008/09:56 till Kulturdepartementet</w:t>
      </w:r>
    </w:p>
    <w:p w:rsidR="0074466A" w:rsidRPr="00AF0DC6" w:rsidRDefault="0074466A" w:rsidP="0074466A">
      <w:pPr>
        <w:pStyle w:val="Fotnotstext"/>
      </w:pPr>
      <w:r w:rsidRPr="00AF0DC6">
        <w:t>Riksdagsskrivelse 2008/09:57 till Arbetsmarknadsdepartementet</w:t>
      </w:r>
    </w:p>
    <w:p w:rsidR="0074466A" w:rsidRPr="00AF0DC6" w:rsidRDefault="0074466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6A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466A"/>
    <w:rsid w:val="007D2903"/>
    <w:rsid w:val="0082131F"/>
    <w:rsid w:val="00852286"/>
    <w:rsid w:val="00860608"/>
    <w:rsid w:val="008D022D"/>
    <w:rsid w:val="009417EF"/>
    <w:rsid w:val="009F0EC7"/>
    <w:rsid w:val="00A16D59"/>
    <w:rsid w:val="00AC3A6D"/>
    <w:rsid w:val="00AF0DC6"/>
    <w:rsid w:val="00BA6905"/>
    <w:rsid w:val="00BB222A"/>
    <w:rsid w:val="00BB66ED"/>
    <w:rsid w:val="00C1040E"/>
    <w:rsid w:val="00C72B82"/>
    <w:rsid w:val="00D644E9"/>
    <w:rsid w:val="00D85057"/>
    <w:rsid w:val="00DB78D5"/>
    <w:rsid w:val="00DC0766"/>
    <w:rsid w:val="00E37AE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1D05BE-3515-4F4B-8C37-94B9F03B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4466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4466A"/>
    <w:rPr>
      <w:vertAlign w:val="superscript"/>
    </w:rPr>
  </w:style>
  <w:style w:type="paragraph" w:styleId="Ballongtext">
    <w:name w:val="Balloon Text"/>
    <w:basedOn w:val="Normal"/>
    <w:semiHidden/>
    <w:rsid w:val="00DB7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2008-11-20T08:56:00Z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58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