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32260" w:displacedByCustomXml="next" w:id="0"/>
    <w:sdt>
      <w:sdtPr>
        <w:alias w:val="CC_Boilerplate_4"/>
        <w:tag w:val="CC_Boilerplate_4"/>
        <w:id w:val="-1644581176"/>
        <w:lock w:val="sdtLocked"/>
        <w:placeholder>
          <w:docPart w:val="BB4D3ECEE6D1437093F253B9BC05DC1C"/>
        </w:placeholder>
        <w:text/>
      </w:sdtPr>
      <w:sdtEndPr/>
      <w:sdtContent>
        <w:p w:rsidRPr="009B062B" w:rsidR="00AF30DD" w:rsidP="00DA28CE" w:rsidRDefault="00AF30DD" w14:paraId="1189C10B" w14:textId="77777777">
          <w:pPr>
            <w:pStyle w:val="Rubrik1"/>
            <w:spacing w:after="300"/>
          </w:pPr>
          <w:r w:rsidRPr="009B062B">
            <w:t>Förslag till riksdagsbeslut</w:t>
          </w:r>
        </w:p>
      </w:sdtContent>
    </w:sdt>
    <w:sdt>
      <w:sdtPr>
        <w:alias w:val="Yrkande 1"/>
        <w:tag w:val="009e22ed-b21e-4054-a9cc-93944cd8ac2b"/>
        <w:id w:val="2096351335"/>
        <w:lock w:val="sdtLocked"/>
      </w:sdtPr>
      <w:sdtEndPr/>
      <w:sdtContent>
        <w:p w:rsidR="006E1657" w:rsidRDefault="009B4CCC" w14:paraId="2C56878D" w14:textId="77777777">
          <w:pPr>
            <w:pStyle w:val="Frslagstext"/>
          </w:pPr>
          <w:r>
            <w:t>Riksdagen ställer sig bakom det som anförs i motionen om att se över möjligheten att bredda Regelrådets mandat och tillkännager detta för regeringen.</w:t>
          </w:r>
        </w:p>
      </w:sdtContent>
    </w:sdt>
    <w:sdt>
      <w:sdtPr>
        <w:alias w:val="Yrkande 2"/>
        <w:tag w:val="e5a209ec-b4a3-4a4a-bee9-c4334531e472"/>
        <w:id w:val="232434662"/>
        <w:lock w:val="sdtLocked"/>
      </w:sdtPr>
      <w:sdtEndPr/>
      <w:sdtContent>
        <w:p w:rsidR="006E1657" w:rsidRDefault="009B4CCC" w14:paraId="38754BE4" w14:textId="77777777">
          <w:pPr>
            <w:pStyle w:val="Frslagstext"/>
          </w:pPr>
          <w:r>
            <w:t>Riksdagen ställer sig bakom det som anförs i motionen om att utreda processen i samband med att nya regler som påverkar småföretagare antas och tillkännager detta för regeringen.</w:t>
          </w:r>
        </w:p>
      </w:sdtContent>
    </w:sdt>
    <w:sdt>
      <w:sdtPr>
        <w:alias w:val="Yrkande 3"/>
        <w:tag w:val="c20181fe-c3a4-4928-8f9e-21fb0e5080e4"/>
        <w:id w:val="776599739"/>
        <w:lock w:val="sdtLocked"/>
      </w:sdtPr>
      <w:sdtEndPr/>
      <w:sdtContent>
        <w:p w:rsidR="006E1657" w:rsidRDefault="009B4CCC" w14:paraId="01EDB427" w14:textId="77777777">
          <w:pPr>
            <w:pStyle w:val="Frslagstext"/>
          </w:pPr>
          <w:r>
            <w:t>Riksdagen ställer sig bakom det som anförs i motionen om att se över införandet av en småföretagarombudsman och tillkännager detta för regeringen.</w:t>
          </w:r>
        </w:p>
      </w:sdtContent>
    </w:sdt>
    <w:sdt>
      <w:sdtPr>
        <w:alias w:val="Yrkande 4"/>
        <w:tag w:val="fc3290ef-52d6-4ba6-8d62-1077a60c1bd5"/>
        <w:id w:val="-1321571349"/>
        <w:lock w:val="sdtLocked"/>
      </w:sdtPr>
      <w:sdtEndPr/>
      <w:sdtContent>
        <w:p w:rsidR="006E1657" w:rsidRDefault="009B4CCC" w14:paraId="46662B73" w14:textId="77777777">
          <w:pPr>
            <w:pStyle w:val="Frslagstext"/>
          </w:pPr>
          <w:r>
            <w:t>Riksdagen ställer sig bakom det som anförs i motionen om att utreda möjligheten att bilda en företagsfond för ungdomar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4D9828F70E4D5AA0A4A5ED4CAFB45A"/>
        </w:placeholder>
        <w:text/>
      </w:sdtPr>
      <w:sdtEndPr/>
      <w:sdtContent>
        <w:p w:rsidRPr="00D83DDE" w:rsidR="006D79C9" w:rsidP="00D83DDE" w:rsidRDefault="00D83DDE" w14:paraId="6D0A3093" w14:textId="3CE8BEBF">
          <w:pPr>
            <w:pStyle w:val="Rubrik1"/>
          </w:pPr>
          <w:r w:rsidRPr="00D83DDE">
            <w:t>Minskad regelbörda för företagare</w:t>
          </w:r>
        </w:p>
      </w:sdtContent>
    </w:sdt>
    <w:p w:rsidR="00686D15" w:rsidP="00D83DDE" w:rsidRDefault="00686D15" w14:paraId="1A37FF93" w14:textId="7E9C4ADE">
      <w:pPr>
        <w:pStyle w:val="Normalutanindragellerluft"/>
      </w:pPr>
      <w:r>
        <w:t>Fyra av fem nya jobb i Sverige kommer från småföretagen och 96</w:t>
      </w:r>
      <w:r w:rsidR="004B2863">
        <w:t> </w:t>
      </w:r>
      <w:r>
        <w:t>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w:t>
      </w:r>
      <w:r w:rsidR="004B2863">
        <w:t>t</w:t>
      </w:r>
      <w:r>
        <w:t xml:space="preserve">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företag samt uppmuntra fler att våga göra verklighet av sina idéer.</w:t>
      </w:r>
    </w:p>
    <w:p w:rsidR="00686D15" w:rsidP="00D83DDE" w:rsidRDefault="00686D15" w14:paraId="50654716" w14:textId="77777777">
      <w:r>
        <w:t>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ändamålsenliga regler som gynnar tillväxt snarare än tvärtom. Lyckligtvis är Sveriges utgångsläge ganska gott, då vi till skillnad från många andra länder till stor del slipper storskalig korruption.</w:t>
      </w:r>
    </w:p>
    <w:p w:rsidR="00686D15" w:rsidP="00D83DDE" w:rsidRDefault="00686D15" w14:paraId="337DACCB" w14:textId="57CAF1E9">
      <w:r>
        <w:t>Näringslivets regelnämnd (NNR) presenterade under år 2010 en regelagenda för åren 2011–2014. Denna agenda innehöll bland annat förslag om ett breddat och fördjupat förenklingsarbete för att företag sk</w:t>
      </w:r>
      <w:r w:rsidR="004B2863">
        <w:t>ulle</w:t>
      </w:r>
      <w:r>
        <w:t xml:space="preserve"> få det lättare att växa. Förenklingsarbetet var tänkt att genomföras på samtliga nivåer parallellt – kommunal, regional, nationell och internationell nivå –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w:t>
      </w:r>
      <w:r w:rsidR="00D83DDE">
        <w:softHyphen/>
      </w:r>
      <w:r>
        <w:t xml:space="preserve">ningstiderna för samma typ av ärenden, men i övrigt är det oklart varför det såg ut som det gjorde. En form av översyn behövs för att se hur företagares villkor kan bli lika, oavsett var i landet </w:t>
      </w:r>
      <w:r w:rsidR="00693751">
        <w:t xml:space="preserve">som </w:t>
      </w:r>
      <w:r w:rsidR="00796394">
        <w:t xml:space="preserve">enskilda </w:t>
      </w:r>
      <w:r>
        <w:t>företagare verkar.</w:t>
      </w:r>
    </w:p>
    <w:p w:rsidR="00686D15" w:rsidP="00D83DDE" w:rsidRDefault="00686D15" w14:paraId="6E73F82A" w14:textId="77777777">
      <w:r>
        <w:t>Regelrådet inrättades år 2008 som ett led i den dåvarande regeringens arbete med regelförenkling för företag. Det är i grunden ett positivt arbete som förs i rådet och oberoende granskningar av tillkommande regler är något man bör ta vara på för att minska onödigt regelkrångel. Regelrådets nuvarande uppgift är att granska och yttra sig över kvaliteten på konsekvensutredningar av författningsförslag som kan få effekter av betydelse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w:t>
      </w:r>
    </w:p>
    <w:p w:rsidR="00686D15" w:rsidP="00D83DDE" w:rsidRDefault="00686D15" w14:paraId="2A439BD4" w14:textId="7B110A74">
      <w:r>
        <w:t xml:space="preserve">Rent generellt bör det ske en ordentlig förändring för att säkerställa att kommande regler inte skadar mer än vad de gör nytta. För en enskild företagare kan nya regler förändra vederbörandes förutsättningar avsevärt. I samband med att nya regler tillkommer bör det göras beräkningar </w:t>
      </w:r>
      <w:r w:rsidR="004B2863">
        <w:t>av</w:t>
      </w:r>
      <w:r>
        <w:t xml:space="preserve">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Onödiga regleringar som skadar mer än de gör nytta kan på detta sätt undvikas i ett tidigt skede. Sist men inte minst måste det alltid ske någon form av uppföljning ett par år efter att en ny reglering införts. Regeringen bör också bjuda in samtliga riksdags</w:t>
      </w:r>
      <w:r w:rsidR="00D83DDE">
        <w:softHyphen/>
      </w:r>
      <w:r>
        <w:t>partier till samtal för att nå en långsiktigt hållbar lösning på frågan.</w:t>
      </w:r>
    </w:p>
    <w:p w:rsidRPr="00D83DDE" w:rsidR="00686D15" w:rsidP="00D83DDE" w:rsidRDefault="00686D15" w14:paraId="530AEDE4" w14:textId="77777777">
      <w:pPr>
        <w:pStyle w:val="Rubrik1"/>
      </w:pPr>
      <w:r w:rsidRPr="00D83DDE">
        <w:t>Småföretagarombudsman</w:t>
      </w:r>
    </w:p>
    <w:p w:rsidR="00686D15" w:rsidP="00D83DDE" w:rsidRDefault="00686D15" w14:paraId="655526F5" w14:textId="436A2700">
      <w:pPr>
        <w:pStyle w:val="Normalutanindragellerluft"/>
      </w:pPr>
      <w:r>
        <w:t xml:space="preserve">Det är de små och medelstora företagen som är ryggraden i Sverige. Småföretagen behövs och det är dessa som tvingas </w:t>
      </w:r>
      <w:r w:rsidR="004B2863">
        <w:t xml:space="preserve">att </w:t>
      </w:r>
      <w:r>
        <w:t xml:space="preserve">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 vända sig till ombudsmannen om </w:t>
      </w:r>
      <w:r w:rsidR="004B2863">
        <w:t xml:space="preserve">det </w:t>
      </w:r>
      <w:r>
        <w:t>har tagit orimligt lång tid att behandla</w:t>
      </w:r>
      <w:r w:rsidR="004B2863">
        <w:t xml:space="preserve"> ärenden med staten</w:t>
      </w:r>
      <w:r>
        <w:t xml:space="preserve">. En småföretagarombudsman skulle samtidigt verka för ett bättre företagarklimat genom att uppmärksamma </w:t>
      </w:r>
      <w:r w:rsidR="004B2863">
        <w:t xml:space="preserve">regering och beslutsfattare på </w:t>
      </w:r>
      <w:r>
        <w:t>konkreta brister i företagsklimatet.</w:t>
      </w:r>
    </w:p>
    <w:p w:rsidR="00686D15" w:rsidP="00D83DDE" w:rsidRDefault="00686D15" w14:paraId="20406194" w14:textId="2566FD52">
      <w:r>
        <w:lastRenderedPageBreak/>
        <w:t>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w:t>
      </w:r>
      <w:r w:rsidR="00D83DDE">
        <w:softHyphen/>
      </w:r>
      <w:r>
        <w:t xml:space="preserve">klimat. </w:t>
      </w:r>
      <w:r w:rsidR="00934825">
        <w:t>R</w:t>
      </w:r>
      <w:r>
        <w:t xml:space="preserve">egeringen </w:t>
      </w:r>
      <w:r w:rsidR="00934825">
        <w:t>bör se över möjligheten att</w:t>
      </w:r>
      <w:r>
        <w:t xml:space="preserve"> införa en småföretagarombudsman.</w:t>
      </w:r>
    </w:p>
    <w:p w:rsidRPr="00D83DDE" w:rsidR="00686D15" w:rsidP="00D83DDE" w:rsidRDefault="00686D15" w14:paraId="6289A60F" w14:textId="77777777">
      <w:pPr>
        <w:pStyle w:val="Rubrik1"/>
      </w:pPr>
      <w:r w:rsidRPr="00D83DDE">
        <w:t>Företagsfond för ungdomar</w:t>
      </w:r>
    </w:p>
    <w:p w:rsidR="00686D15" w:rsidP="00686D15" w:rsidRDefault="00686D15" w14:paraId="55B468B6"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00686D15" w:rsidP="00D83DDE" w:rsidRDefault="00686D15" w14:paraId="022B23E7" w14:textId="764D4CC0">
      <w:r>
        <w:t xml:space="preserve">För att underlätta för unga entreprenörer skulle en nationell entreprenörsfond för ungdomar </w:t>
      </w:r>
      <w:r w:rsidR="009B4CCC">
        <w:t>i</w:t>
      </w:r>
      <w:r>
        <w:t xml:space="preserve"> Almis regi, tillsammans med näringslivet, vara ett sätt att underlätta för ungdomar att få finansiering. Entreprenörsfonden kan möjliggöra för ungdomar att söka kapital för sina företagsidéer men också underlätta för nya innovationer inom befintliga verksamheter. Representanter för näringslivet kan sitta med som yrkes- och investeringskunniga och kan vid intresse också själva gå in med eget kapital i företagen eller bidra med sina kunskaper. Ambitionen med projektet måste vara att investeringar </w:t>
      </w:r>
      <w:r w:rsidR="009B4CCC">
        <w:t xml:space="preserve">i </w:t>
      </w:r>
      <w:r>
        <w:t>företagande till så stor del som möjligt ska komma ifrån den privata sektorn och att staten därmed inte agerar riskkapitalbolag med våra gemensamma skattepengar.</w:t>
      </w:r>
    </w:p>
    <w:p w:rsidRPr="00422B9E" w:rsidR="00422B9E" w:rsidP="00D83DDE" w:rsidRDefault="00686D15" w14:paraId="2A5B6420" w14:textId="461B6E65">
      <w:r>
        <w:t>Det finns redan idag projekt som drivs av näringslivet där man hjälper nystartade företag genom fadderverksamhet. Ett exempel på detta är den så kallade Företags</w:t>
      </w:r>
      <w:r w:rsidR="00D83DDE">
        <w:softHyphen/>
      </w:r>
      <w:r>
        <w:t>fabriken, som är en del av ett projekt som heter Science Park. Ett samspel med befintliga organisationer kan vara lämpligt.</w:t>
      </w:r>
    </w:p>
    <w:sdt>
      <w:sdtPr>
        <w:rPr>
          <w:i/>
          <w:noProof/>
        </w:rPr>
        <w:alias w:val="CC_Underskrifter"/>
        <w:tag w:val="CC_Underskrifter"/>
        <w:id w:val="583496634"/>
        <w:lock w:val="sdtContentLocked"/>
        <w:placeholder>
          <w:docPart w:val="D72D99A72DB744B58A12E3A0B4962410"/>
        </w:placeholder>
      </w:sdtPr>
      <w:sdtEndPr>
        <w:rPr>
          <w:i w:val="0"/>
          <w:noProof w:val="0"/>
        </w:rPr>
      </w:sdtEndPr>
      <w:sdtContent>
        <w:p w:rsidR="00B863D5" w:rsidP="001D607E" w:rsidRDefault="00B863D5" w14:paraId="56AAE8E6" w14:textId="77777777"/>
        <w:p w:rsidRPr="008E0FE2" w:rsidR="004801AC" w:rsidP="001D607E" w:rsidRDefault="00D83DDE" w14:paraId="234A52D4" w14:textId="2BDB5936"/>
      </w:sdtContent>
    </w:sdt>
    <w:tbl>
      <w:tblPr>
        <w:tblW w:w="5000" w:type="pct"/>
        <w:tblLook w:val="04A0" w:firstRow="1" w:lastRow="0" w:firstColumn="1" w:lastColumn="0" w:noHBand="0" w:noVBand="1"/>
        <w:tblCaption w:val="underskrifter"/>
      </w:tblPr>
      <w:tblGrid>
        <w:gridCol w:w="4252"/>
        <w:gridCol w:w="4252"/>
      </w:tblGrid>
      <w:tr w:rsidR="006E1657" w14:paraId="7CBCE841" w14:textId="77777777">
        <w:trPr>
          <w:cantSplit/>
        </w:trPr>
        <w:tc>
          <w:tcPr>
            <w:tcW w:w="50" w:type="pct"/>
            <w:vAlign w:val="bottom"/>
          </w:tcPr>
          <w:p w:rsidR="006E1657" w:rsidRDefault="009B4CCC" w14:paraId="33AFCB0F" w14:textId="77777777">
            <w:pPr>
              <w:pStyle w:val="Underskrifter"/>
            </w:pPr>
            <w:r>
              <w:t>Markus Wiechel (SD)</w:t>
            </w:r>
          </w:p>
        </w:tc>
        <w:tc>
          <w:tcPr>
            <w:tcW w:w="50" w:type="pct"/>
            <w:vAlign w:val="bottom"/>
          </w:tcPr>
          <w:p w:rsidR="006E1657" w:rsidRDefault="006E1657" w14:paraId="7A0DC148" w14:textId="77777777">
            <w:pPr>
              <w:pStyle w:val="Underskrifter"/>
            </w:pPr>
          </w:p>
        </w:tc>
        <w:bookmarkEnd w:id="0"/>
      </w:tr>
    </w:tbl>
    <w:p w:rsidR="00100327" w:rsidRDefault="00100327" w14:paraId="700983BB" w14:textId="77777777"/>
    <w:sectPr w:rsidR="0010032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1F62" w14:textId="77777777" w:rsidR="003C7EC2" w:rsidRDefault="003C7EC2" w:rsidP="000C1CAD">
      <w:pPr>
        <w:spacing w:line="240" w:lineRule="auto"/>
      </w:pPr>
      <w:r>
        <w:separator/>
      </w:r>
    </w:p>
  </w:endnote>
  <w:endnote w:type="continuationSeparator" w:id="0">
    <w:p w14:paraId="247FD36A" w14:textId="77777777" w:rsidR="003C7EC2" w:rsidRDefault="003C7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C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91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39E">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7A57" w14:textId="77777777" w:rsidR="00262EA3" w:rsidRPr="001D607E" w:rsidRDefault="00262EA3" w:rsidP="001D6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27AC0" w14:textId="77777777" w:rsidR="003C7EC2" w:rsidRDefault="003C7EC2" w:rsidP="000C1CAD">
      <w:pPr>
        <w:spacing w:line="240" w:lineRule="auto"/>
      </w:pPr>
      <w:r>
        <w:separator/>
      </w:r>
    </w:p>
  </w:footnote>
  <w:footnote w:type="continuationSeparator" w:id="0">
    <w:p w14:paraId="57938749" w14:textId="77777777" w:rsidR="003C7EC2" w:rsidRDefault="003C7E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10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16309" wp14:editId="22912A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5E737" w14:textId="77777777" w:rsidR="00262EA3" w:rsidRDefault="00D83DDE" w:rsidP="008103B5">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163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C5E737" w14:textId="77777777" w:rsidR="00262EA3" w:rsidRDefault="00D83DDE" w:rsidP="008103B5">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showingPlcHdr/>
                        <w:text/>
                      </w:sdtPr>
                      <w:sdtEndPr/>
                      <w:sdtContent>
                        <w:r w:rsidR="00262EA3">
                          <w:t xml:space="preserve"> </w:t>
                        </w:r>
                      </w:sdtContent>
                    </w:sdt>
                  </w:p>
                </w:txbxContent>
              </v:textbox>
              <w10:wrap anchorx="page"/>
            </v:shape>
          </w:pict>
        </mc:Fallback>
      </mc:AlternateContent>
    </w:r>
  </w:p>
  <w:p w14:paraId="091E40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DA68" w14:textId="77777777" w:rsidR="00262EA3" w:rsidRDefault="00262EA3" w:rsidP="008563AC">
    <w:pPr>
      <w:jc w:val="right"/>
    </w:pPr>
  </w:p>
  <w:p w14:paraId="311974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32258"/>
  <w:bookmarkStart w:id="3" w:name="_Hlk52832259"/>
  <w:p w14:paraId="200C6305" w14:textId="77777777" w:rsidR="00262EA3" w:rsidRDefault="00D83D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067170" wp14:editId="303AAB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3F7C21" w14:textId="77777777" w:rsidR="00262EA3" w:rsidRDefault="00D83DDE" w:rsidP="00A314CF">
    <w:pPr>
      <w:pStyle w:val="FSHNormal"/>
      <w:spacing w:before="40"/>
    </w:pPr>
    <w:sdt>
      <w:sdtPr>
        <w:alias w:val="CC_Noformat_Motionstyp"/>
        <w:tag w:val="CC_Noformat_Motionstyp"/>
        <w:id w:val="1162973129"/>
        <w:lock w:val="sdtContentLocked"/>
        <w15:appearance w15:val="hidden"/>
        <w:text/>
      </w:sdtPr>
      <w:sdtEndPr/>
      <w:sdtContent>
        <w:r w:rsidR="001D607E">
          <w:t>Enskild motion</w:t>
        </w:r>
      </w:sdtContent>
    </w:sdt>
    <w:r w:rsidR="00821B36">
      <w:t xml:space="preserve"> </w:t>
    </w:r>
    <w:sdt>
      <w:sdtPr>
        <w:alias w:val="CC_Noformat_Partikod"/>
        <w:tag w:val="CC_Noformat_Partikod"/>
        <w:id w:val="1471015553"/>
        <w:text/>
      </w:sdtPr>
      <w:sdtEndPr/>
      <w:sdtContent>
        <w:r w:rsidR="00686D15">
          <w:t>SD</w:t>
        </w:r>
      </w:sdtContent>
    </w:sdt>
    <w:sdt>
      <w:sdtPr>
        <w:alias w:val="CC_Noformat_Partinummer"/>
        <w:tag w:val="CC_Noformat_Partinummer"/>
        <w:id w:val="-2014525982"/>
        <w:placeholder>
          <w:docPart w:val="85374CAF7E044070868CD40B45377C8E"/>
        </w:placeholder>
        <w:showingPlcHdr/>
        <w:text/>
      </w:sdtPr>
      <w:sdtEndPr/>
      <w:sdtContent>
        <w:r w:rsidR="00821B36">
          <w:t xml:space="preserve"> </w:t>
        </w:r>
      </w:sdtContent>
    </w:sdt>
  </w:p>
  <w:p w14:paraId="1C89B224" w14:textId="77777777" w:rsidR="00262EA3" w:rsidRPr="008227B3" w:rsidRDefault="00D83D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3D2BC" w14:textId="77777777" w:rsidR="00262EA3" w:rsidRPr="008227B3" w:rsidRDefault="00D83D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607E">
          <w:t>2022/23</w:t>
        </w:r>
      </w:sdtContent>
    </w:sdt>
    <w:sdt>
      <w:sdtPr>
        <w:rPr>
          <w:rStyle w:val="BeteckningChar"/>
        </w:rPr>
        <w:alias w:val="CC_Noformat_Partibet"/>
        <w:tag w:val="CC_Noformat_Partibet"/>
        <w:id w:val="405810658"/>
        <w:lock w:val="sdtContentLocked"/>
        <w:placeholder>
          <w:docPart w:val="DD500C9D1AF049B9ADEECEED24F2544D"/>
        </w:placeholder>
        <w:showingPlcHdr/>
        <w15:appearance w15:val="hidden"/>
        <w:text/>
      </w:sdtPr>
      <w:sdtEndPr>
        <w:rPr>
          <w:rStyle w:val="Rubrik1Char"/>
          <w:rFonts w:asciiTheme="majorHAnsi" w:hAnsiTheme="majorHAnsi"/>
          <w:sz w:val="38"/>
        </w:rPr>
      </w:sdtEndPr>
      <w:sdtContent>
        <w:r w:rsidR="001D607E">
          <w:t>:325</w:t>
        </w:r>
      </w:sdtContent>
    </w:sdt>
  </w:p>
  <w:p w14:paraId="01387754" w14:textId="017D1D2D" w:rsidR="00262EA3" w:rsidRDefault="00D83DDE" w:rsidP="00E03A3D">
    <w:pPr>
      <w:pStyle w:val="Motionr"/>
    </w:pPr>
    <w:sdt>
      <w:sdtPr>
        <w:alias w:val="CC_Noformat_Avtext"/>
        <w:tag w:val="CC_Noformat_Avtext"/>
        <w:id w:val="-2020768203"/>
        <w:lock w:val="sdtContentLocked"/>
        <w15:appearance w15:val="hidden"/>
        <w:text/>
      </w:sdtPr>
      <w:sdtEndPr/>
      <w:sdtContent>
        <w:r w:rsidR="001D607E">
          <w:t>av Markus Wiechel (SD)</w:t>
        </w:r>
      </w:sdtContent>
    </w:sdt>
  </w:p>
  <w:sdt>
    <w:sdtPr>
      <w:alias w:val="CC_Noformat_Rubtext"/>
      <w:tag w:val="CC_Noformat_Rubtext"/>
      <w:id w:val="-218060500"/>
      <w:lock w:val="sdtLocked"/>
      <w:text/>
    </w:sdtPr>
    <w:sdtEndPr/>
    <w:sdtContent>
      <w:p w14:paraId="6E467CBF" w14:textId="77777777" w:rsidR="00262EA3" w:rsidRDefault="00686D15" w:rsidP="00283E0F">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14:paraId="212CA42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86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9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79F"/>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B6B"/>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27"/>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07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C0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0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3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C2"/>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1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BB"/>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0E"/>
    <w:rsid w:val="004B205D"/>
    <w:rsid w:val="004B2503"/>
    <w:rsid w:val="004B262F"/>
    <w:rsid w:val="004B27C4"/>
    <w:rsid w:val="004B2863"/>
    <w:rsid w:val="004B2D94"/>
    <w:rsid w:val="004B37A4"/>
    <w:rsid w:val="004B5B5E"/>
    <w:rsid w:val="004B5C44"/>
    <w:rsid w:val="004B626D"/>
    <w:rsid w:val="004B6CB9"/>
    <w:rsid w:val="004B7B5D"/>
    <w:rsid w:val="004C051E"/>
    <w:rsid w:val="004C0749"/>
    <w:rsid w:val="004C08A1"/>
    <w:rsid w:val="004C1277"/>
    <w:rsid w:val="004C207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4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15"/>
    <w:rsid w:val="00686E6A"/>
    <w:rsid w:val="006873A6"/>
    <w:rsid w:val="00690252"/>
    <w:rsid w:val="00690E0D"/>
    <w:rsid w:val="00692476"/>
    <w:rsid w:val="00692BFC"/>
    <w:rsid w:val="00692EC8"/>
    <w:rsid w:val="00693032"/>
    <w:rsid w:val="006934C8"/>
    <w:rsid w:val="00693751"/>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8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57"/>
    <w:rsid w:val="006E1B2E"/>
    <w:rsid w:val="006E1EE8"/>
    <w:rsid w:val="006E2110"/>
    <w:rsid w:val="006E27FF"/>
    <w:rsid w:val="006E3443"/>
    <w:rsid w:val="006E3953"/>
    <w:rsid w:val="006E3A86"/>
    <w:rsid w:val="006E3D10"/>
    <w:rsid w:val="006E413C"/>
    <w:rsid w:val="006E4AAB"/>
    <w:rsid w:val="006E552F"/>
    <w:rsid w:val="006E59D2"/>
    <w:rsid w:val="006E5B7B"/>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03"/>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94"/>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2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82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1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CC"/>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D5"/>
    <w:rsid w:val="00B86E64"/>
    <w:rsid w:val="00B87133"/>
    <w:rsid w:val="00B87FDA"/>
    <w:rsid w:val="00B911CA"/>
    <w:rsid w:val="00B91803"/>
    <w:rsid w:val="00B91C64"/>
    <w:rsid w:val="00B9233F"/>
    <w:rsid w:val="00B9304B"/>
    <w:rsid w:val="00B931F8"/>
    <w:rsid w:val="00B940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B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28"/>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9C1"/>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DE"/>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E3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CB"/>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F27"/>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2E7069"/>
  <w15:chartTrackingRefBased/>
  <w15:docId w15:val="{535035B2-12AA-4425-AD80-B8080DFF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2321">
      <w:bodyDiv w:val="1"/>
      <w:marLeft w:val="0"/>
      <w:marRight w:val="0"/>
      <w:marTop w:val="0"/>
      <w:marBottom w:val="0"/>
      <w:divBdr>
        <w:top w:val="none" w:sz="0" w:space="0" w:color="auto"/>
        <w:left w:val="none" w:sz="0" w:space="0" w:color="auto"/>
        <w:bottom w:val="none" w:sz="0" w:space="0" w:color="auto"/>
        <w:right w:val="none" w:sz="0" w:space="0" w:color="auto"/>
      </w:divBdr>
    </w:div>
    <w:div w:id="18142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4D3ECEE6D1437093F253B9BC05DC1C"/>
        <w:category>
          <w:name w:val="Allmänt"/>
          <w:gallery w:val="placeholder"/>
        </w:category>
        <w:types>
          <w:type w:val="bbPlcHdr"/>
        </w:types>
        <w:behaviors>
          <w:behavior w:val="content"/>
        </w:behaviors>
        <w:guid w:val="{FE1BD6C7-9D16-4849-9B2E-7B5733795264}"/>
      </w:docPartPr>
      <w:docPartBody>
        <w:p w:rsidR="00AC232B" w:rsidRDefault="003A56F4">
          <w:pPr>
            <w:pStyle w:val="BB4D3ECEE6D1437093F253B9BC05DC1C"/>
          </w:pPr>
          <w:r w:rsidRPr="005A0A93">
            <w:rPr>
              <w:rStyle w:val="Platshllartext"/>
            </w:rPr>
            <w:t>Förslag till riksdagsbeslut</w:t>
          </w:r>
        </w:p>
      </w:docPartBody>
    </w:docPart>
    <w:docPart>
      <w:docPartPr>
        <w:name w:val="C34D9828F70E4D5AA0A4A5ED4CAFB45A"/>
        <w:category>
          <w:name w:val="Allmänt"/>
          <w:gallery w:val="placeholder"/>
        </w:category>
        <w:types>
          <w:type w:val="bbPlcHdr"/>
        </w:types>
        <w:behaviors>
          <w:behavior w:val="content"/>
        </w:behaviors>
        <w:guid w:val="{A90B774B-BDDF-410E-82AD-87821B83D202}"/>
      </w:docPartPr>
      <w:docPartBody>
        <w:p w:rsidR="00AC232B" w:rsidRDefault="003A56F4">
          <w:pPr>
            <w:pStyle w:val="C34D9828F70E4D5AA0A4A5ED4CAFB45A"/>
          </w:pPr>
          <w:r w:rsidRPr="005A0A93">
            <w:rPr>
              <w:rStyle w:val="Platshllartext"/>
            </w:rPr>
            <w:t>Motivering</w:t>
          </w:r>
        </w:p>
      </w:docPartBody>
    </w:docPart>
    <w:docPart>
      <w:docPartPr>
        <w:name w:val="2BB0DA47F2414F53A9EFB97962F0B0E6"/>
        <w:category>
          <w:name w:val="Allmänt"/>
          <w:gallery w:val="placeholder"/>
        </w:category>
        <w:types>
          <w:type w:val="bbPlcHdr"/>
        </w:types>
        <w:behaviors>
          <w:behavior w:val="content"/>
        </w:behaviors>
        <w:guid w:val="{0FD9C3BF-9BDC-4A4D-A8D7-A83EB30305FC}"/>
      </w:docPartPr>
      <w:docPartBody>
        <w:p w:rsidR="00AC232B" w:rsidRDefault="003A56F4">
          <w:pPr>
            <w:pStyle w:val="2BB0DA47F2414F53A9EFB97962F0B0E6"/>
          </w:pPr>
          <w:r>
            <w:rPr>
              <w:rStyle w:val="Platshllartext"/>
            </w:rPr>
            <w:t xml:space="preserve"> </w:t>
          </w:r>
        </w:p>
      </w:docPartBody>
    </w:docPart>
    <w:docPart>
      <w:docPartPr>
        <w:name w:val="449B7B7511014FAEA45036CA568EED18"/>
        <w:category>
          <w:name w:val="Allmänt"/>
          <w:gallery w:val="placeholder"/>
        </w:category>
        <w:types>
          <w:type w:val="bbPlcHdr"/>
        </w:types>
        <w:behaviors>
          <w:behavior w:val="content"/>
        </w:behaviors>
        <w:guid w:val="{926167FB-CAD4-43A3-A578-43082DD12681}"/>
      </w:docPartPr>
      <w:docPartBody>
        <w:p w:rsidR="00AC232B" w:rsidRDefault="00280451">
          <w:pPr>
            <w:pStyle w:val="449B7B7511014FAEA45036CA568EED18"/>
          </w:pPr>
          <w:r>
            <w:t xml:space="preserve"> </w:t>
          </w:r>
        </w:p>
      </w:docPartBody>
    </w:docPart>
    <w:docPart>
      <w:docPartPr>
        <w:name w:val="D72D99A72DB744B58A12E3A0B4962410"/>
        <w:category>
          <w:name w:val="Allmänt"/>
          <w:gallery w:val="placeholder"/>
        </w:category>
        <w:types>
          <w:type w:val="bbPlcHdr"/>
        </w:types>
        <w:behaviors>
          <w:behavior w:val="content"/>
        </w:behaviors>
        <w:guid w:val="{EADA52C9-44AE-4EDF-9B52-4AF21368A658}"/>
      </w:docPartPr>
      <w:docPartBody>
        <w:p w:rsidR="00280451" w:rsidRDefault="00280451"/>
      </w:docPartBody>
    </w:docPart>
    <w:docPart>
      <w:docPartPr>
        <w:name w:val="85374CAF7E044070868CD40B45377C8E"/>
        <w:category>
          <w:name w:val="Allmänt"/>
          <w:gallery w:val="placeholder"/>
        </w:category>
        <w:types>
          <w:type w:val="bbPlcHdr"/>
        </w:types>
        <w:behaviors>
          <w:behavior w:val="content"/>
        </w:behaviors>
        <w:guid w:val="{3CEF9672-48AD-4BFF-9E93-E4FA1DA8AB2A}"/>
      </w:docPartPr>
      <w:docPartBody>
        <w:p w:rsidR="00000000" w:rsidRDefault="00280451">
          <w:r>
            <w:t xml:space="preserve"> </w:t>
          </w:r>
        </w:p>
      </w:docPartBody>
    </w:docPart>
    <w:docPart>
      <w:docPartPr>
        <w:name w:val="DD500C9D1AF049B9ADEECEED24F2544D"/>
        <w:category>
          <w:name w:val="Allmänt"/>
          <w:gallery w:val="placeholder"/>
        </w:category>
        <w:types>
          <w:type w:val="bbPlcHdr"/>
        </w:types>
        <w:behaviors>
          <w:behavior w:val="content"/>
        </w:behaviors>
        <w:guid w:val="{EA0561C0-76BF-428E-9789-5BD817F2AED2}"/>
      </w:docPartPr>
      <w:docPartBody>
        <w:p w:rsidR="00000000" w:rsidRDefault="00280451">
          <w:r>
            <w:t>:325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F4"/>
    <w:rsid w:val="00280451"/>
    <w:rsid w:val="003A56F4"/>
    <w:rsid w:val="006D44E1"/>
    <w:rsid w:val="00A70882"/>
    <w:rsid w:val="00AC232B"/>
    <w:rsid w:val="00AE4562"/>
    <w:rsid w:val="00E54659"/>
    <w:rsid w:val="00F84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451"/>
    <w:rPr>
      <w:color w:val="F4B083" w:themeColor="accent2" w:themeTint="99"/>
    </w:rPr>
  </w:style>
  <w:style w:type="paragraph" w:customStyle="1" w:styleId="BB4D3ECEE6D1437093F253B9BC05DC1C">
    <w:name w:val="BB4D3ECEE6D1437093F253B9BC05DC1C"/>
  </w:style>
  <w:style w:type="paragraph" w:customStyle="1" w:styleId="C34D9828F70E4D5AA0A4A5ED4CAFB45A">
    <w:name w:val="C34D9828F70E4D5AA0A4A5ED4CAFB45A"/>
  </w:style>
  <w:style w:type="paragraph" w:customStyle="1" w:styleId="2BB0DA47F2414F53A9EFB97962F0B0E6">
    <w:name w:val="2BB0DA47F2414F53A9EFB97962F0B0E6"/>
  </w:style>
  <w:style w:type="paragraph" w:customStyle="1" w:styleId="449B7B7511014FAEA45036CA568EED18">
    <w:name w:val="449B7B7511014FAEA45036CA568EE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CF84A-FABD-460B-87E1-075EDD367E23}"/>
</file>

<file path=customXml/itemProps2.xml><?xml version="1.0" encoding="utf-8"?>
<ds:datastoreItem xmlns:ds="http://schemas.openxmlformats.org/officeDocument/2006/customXml" ds:itemID="{854A7625-460A-4D72-B0C1-638927843C75}"/>
</file>

<file path=customXml/itemProps3.xml><?xml version="1.0" encoding="utf-8"?>
<ds:datastoreItem xmlns:ds="http://schemas.openxmlformats.org/officeDocument/2006/customXml" ds:itemID="{3B22A0A1-5629-473F-B578-126A50BFE221}"/>
</file>

<file path=docProps/app.xml><?xml version="1.0" encoding="utf-8"?>
<Properties xmlns="http://schemas.openxmlformats.org/officeDocument/2006/extended-properties" xmlns:vt="http://schemas.openxmlformats.org/officeDocument/2006/docPropsVTypes">
  <Template>Normal</Template>
  <TotalTime>38</TotalTime>
  <Pages>3</Pages>
  <Words>1196</Words>
  <Characters>6629</Characters>
  <Application>Microsoft Office Word</Application>
  <DocSecurity>0</DocSecurity>
  <Lines>116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Förenklingar för företagare</vt:lpstr>
      <vt:lpstr>
      </vt:lpstr>
    </vt:vector>
  </TitlesOfParts>
  <Company>Sveriges riksdag</Company>
  <LinksUpToDate>false</LinksUpToDate>
  <CharactersWithSpaces>7802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