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14:paraId="07C1E220" w14:textId="77777777" w:rsidTr="0096348C">
        <w:tc>
          <w:tcPr>
            <w:tcW w:w="9141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14:paraId="79C89217" w14:textId="77777777" w:rsidTr="00012D39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B0E2F40" w14:textId="3511FF4E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A508D0">
              <w:rPr>
                <w:b/>
              </w:rPr>
              <w:t>2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A508D0">
              <w:rPr>
                <w:b/>
              </w:rPr>
              <w:t>3</w:t>
            </w:r>
            <w:r w:rsidR="0096348C">
              <w:rPr>
                <w:b/>
              </w:rPr>
              <w:t>:</w:t>
            </w:r>
            <w:r w:rsidR="002D52C1">
              <w:rPr>
                <w:b/>
              </w:rPr>
              <w:t>11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012D39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14:paraId="02911D03" w14:textId="3FCFB162"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2D52C1">
              <w:t>12-06</w:t>
            </w:r>
          </w:p>
        </w:tc>
      </w:tr>
      <w:tr w:rsidR="0096348C" w14:paraId="59B54A1D" w14:textId="77777777" w:rsidTr="00012D39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14:paraId="0B1FB026" w14:textId="240201CA" w:rsidR="00D12EAD" w:rsidRDefault="002D52C1" w:rsidP="0096348C">
            <w:r>
              <w:t>11.00–</w:t>
            </w:r>
            <w:r w:rsidR="00FF3D37">
              <w:t>11.05</w:t>
            </w:r>
          </w:p>
        </w:tc>
      </w:tr>
      <w:tr w:rsidR="0096348C" w14:paraId="004577CC" w14:textId="77777777" w:rsidTr="00012D39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26EE67EC" w14:textId="77777777" w:rsidTr="00D12EAD">
        <w:tc>
          <w:tcPr>
            <w:tcW w:w="567" w:type="dxa"/>
          </w:tcPr>
          <w:p w14:paraId="5477A2C0" w14:textId="555EB7E2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2D52C1">
              <w:rPr>
                <w:b/>
                <w:snapToGrid w:val="0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CAB7279" w14:textId="77777777" w:rsidR="00E57DF8" w:rsidRPr="001E1FAC" w:rsidRDefault="00E57DF8" w:rsidP="00E57DF8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85353D1" w14:textId="77777777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</w:p>
          <w:p w14:paraId="1FC333D2" w14:textId="5C1AD724" w:rsidR="00E57DF8" w:rsidRDefault="00E57DF8" w:rsidP="00E57DF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</w:t>
            </w:r>
            <w:r w:rsidR="00481B64">
              <w:rPr>
                <w:snapToGrid w:val="0"/>
              </w:rPr>
              <w:t>2</w:t>
            </w:r>
            <w:r w:rsidR="00A508D0">
              <w:rPr>
                <w:snapToGrid w:val="0"/>
              </w:rPr>
              <w:t>2</w:t>
            </w:r>
            <w:r>
              <w:rPr>
                <w:snapToGrid w:val="0"/>
              </w:rPr>
              <w:t>/2</w:t>
            </w:r>
            <w:r w:rsidR="00A508D0">
              <w:rPr>
                <w:snapToGrid w:val="0"/>
              </w:rPr>
              <w:t>3</w:t>
            </w:r>
            <w:r>
              <w:rPr>
                <w:snapToGrid w:val="0"/>
              </w:rPr>
              <w:t>:</w:t>
            </w:r>
            <w:r w:rsidR="002D52C1">
              <w:rPr>
                <w:snapToGrid w:val="0"/>
              </w:rPr>
              <w:t>10</w:t>
            </w:r>
            <w:r w:rsidR="000D3043">
              <w:rPr>
                <w:snapToGrid w:val="0"/>
              </w:rPr>
              <w:t>.</w:t>
            </w:r>
          </w:p>
          <w:p w14:paraId="1EA7D04A" w14:textId="77777777" w:rsidR="00E57DF8" w:rsidRDefault="00E57DF8" w:rsidP="00723D6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69FC772F" w14:textId="77777777" w:rsidTr="00D12EAD">
        <w:tc>
          <w:tcPr>
            <w:tcW w:w="567" w:type="dxa"/>
          </w:tcPr>
          <w:p w14:paraId="231595B0" w14:textId="0F77BBD4" w:rsidR="0096348C" w:rsidRDefault="0096348C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D37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0E1C4952" w14:textId="77777777" w:rsidR="0096348C" w:rsidRPr="001E1FAC" w:rsidRDefault="00275CD2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Kanslimeddelanden</w:t>
            </w:r>
          </w:p>
          <w:p w14:paraId="6E359418" w14:textId="77777777" w:rsidR="001E1FAC" w:rsidRDefault="001E1FAC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187F5D99" w14:textId="4984DDD0" w:rsidR="00EE7FFE" w:rsidRDefault="00FF3D37" w:rsidP="00FF3D37">
            <w:pPr>
              <w:tabs>
                <w:tab w:val="left" w:pos="1701"/>
              </w:tabs>
              <w:rPr>
                <w:snapToGrid w:val="0"/>
              </w:rPr>
            </w:pPr>
            <w:r w:rsidRPr="0008207A">
              <w:rPr>
                <w:snapToGrid w:val="0"/>
              </w:rPr>
              <w:t xml:space="preserve">Utskottet beslutade att bjuda in </w:t>
            </w:r>
            <w:r w:rsidR="0008207A" w:rsidRPr="0008207A">
              <w:rPr>
                <w:snapToGrid w:val="0"/>
              </w:rPr>
              <w:t>företrädare för</w:t>
            </w:r>
            <w:r w:rsidRPr="0008207A">
              <w:t xml:space="preserve"> </w:t>
            </w:r>
            <w:r w:rsidRPr="0008207A">
              <w:rPr>
                <w:snapToGrid w:val="0"/>
              </w:rPr>
              <w:t>Finansdepartementet, för att lämna information om proposition 2022/23:20 En tillfällig skatt på extraordinära vinster för vissa företag under 2023.</w:t>
            </w:r>
          </w:p>
          <w:p w14:paraId="69367A3D" w14:textId="77777777" w:rsidR="00275CD2" w:rsidRDefault="00275CD2" w:rsidP="00EE7FFE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3694B" w14:paraId="500C9811" w14:textId="77777777" w:rsidTr="00D12EAD">
        <w:tc>
          <w:tcPr>
            <w:tcW w:w="567" w:type="dxa"/>
          </w:tcPr>
          <w:p w14:paraId="62453D41" w14:textId="7F6D7413" w:rsidR="00C3694B" w:rsidRDefault="002D52C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D37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1A9DE037" w14:textId="3B4E79E8" w:rsidR="005E13C8" w:rsidRDefault="002D52C1" w:rsidP="00C3694B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Skattefrågor i budgetpropositionen för 2023</w:t>
            </w:r>
            <w:r w:rsidRPr="00FC7D38">
              <w:rPr>
                <w:b/>
                <w:bCs/>
              </w:rPr>
              <w:t xml:space="preserve"> (SkU</w:t>
            </w:r>
            <w:r>
              <w:rPr>
                <w:b/>
                <w:bCs/>
              </w:rPr>
              <w:t>1y</w:t>
            </w:r>
            <w:r w:rsidRPr="00FC7D38">
              <w:rPr>
                <w:b/>
                <w:bCs/>
              </w:rPr>
              <w:t>)</w:t>
            </w:r>
          </w:p>
          <w:p w14:paraId="4CA78E8D" w14:textId="77777777" w:rsidR="002D52C1" w:rsidRDefault="002D52C1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228F9EC6" w14:textId="3B859878" w:rsidR="00C3694B" w:rsidRDefault="00C3694B" w:rsidP="00C3694B">
            <w:pPr>
              <w:tabs>
                <w:tab w:val="left" w:pos="1701"/>
              </w:tabs>
              <w:rPr>
                <w:bCs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</w:t>
            </w:r>
            <w:r w:rsidR="002D52C1">
              <w:rPr>
                <w:rFonts w:eastAsiaTheme="minorHAnsi"/>
                <w:color w:val="000000"/>
                <w:szCs w:val="24"/>
                <w:lang w:eastAsia="en-US"/>
              </w:rPr>
              <w:t>fortsatte</w:t>
            </w:r>
            <w:r w:rsidR="0008207A">
              <w:rPr>
                <w:rFonts w:eastAsiaTheme="minorHAnsi"/>
                <w:color w:val="000000"/>
                <w:szCs w:val="24"/>
                <w:lang w:eastAsia="en-US"/>
              </w:rPr>
              <w:t xml:space="preserve"> behandla</w:t>
            </w:r>
            <w:r w:rsidR="002D52C1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 w:rsidR="0008207A">
              <w:rPr>
                <w:rFonts w:eastAsiaTheme="minorHAnsi"/>
                <w:color w:val="000000"/>
                <w:szCs w:val="24"/>
                <w:lang w:eastAsia="en-US"/>
              </w:rPr>
              <w:t>frågan om yttrande till finansutskottet över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 proposition</w:t>
            </w:r>
            <w:r w:rsidR="002D52C1">
              <w:rPr>
                <w:rFonts w:eastAsiaTheme="minorHAnsi"/>
                <w:color w:val="000000"/>
                <w:szCs w:val="24"/>
                <w:lang w:eastAsia="en-US"/>
              </w:rPr>
              <w:t>erna</w:t>
            </w:r>
            <w:r w:rsidR="002D52C1" w:rsidRPr="00FC7D38">
              <w:rPr>
                <w:bCs/>
              </w:rPr>
              <w:t xml:space="preserve"> 202</w:t>
            </w:r>
            <w:r w:rsidR="002D52C1">
              <w:rPr>
                <w:bCs/>
              </w:rPr>
              <w:t>2</w:t>
            </w:r>
            <w:r w:rsidR="002D52C1" w:rsidRPr="00FC7D38">
              <w:rPr>
                <w:bCs/>
              </w:rPr>
              <w:t>/2</w:t>
            </w:r>
            <w:r w:rsidR="002D52C1">
              <w:rPr>
                <w:bCs/>
              </w:rPr>
              <w:t>3</w:t>
            </w:r>
            <w:r w:rsidR="002D52C1" w:rsidRPr="00FC7D38">
              <w:rPr>
                <w:bCs/>
              </w:rPr>
              <w:t>:</w:t>
            </w:r>
            <w:r w:rsidR="002D52C1">
              <w:rPr>
                <w:bCs/>
              </w:rPr>
              <w:t>1, 2021/22:245, 2022/23:15, 2022/23:17, 2022/23:18</w:t>
            </w:r>
            <w:r w:rsidR="002D52C1" w:rsidRPr="00FC7D38">
              <w:rPr>
                <w:bCs/>
              </w:rPr>
              <w:t xml:space="preserve"> och </w:t>
            </w:r>
            <w:r w:rsidR="002D52C1" w:rsidRPr="00097744">
              <w:rPr>
                <w:bCs/>
              </w:rPr>
              <w:t>motioner</w:t>
            </w:r>
            <w:r w:rsidR="002D52C1">
              <w:rPr>
                <w:bCs/>
              </w:rPr>
              <w:t>.</w:t>
            </w:r>
          </w:p>
          <w:p w14:paraId="77AAC0FC" w14:textId="77777777" w:rsidR="002D52C1" w:rsidRDefault="002D52C1" w:rsidP="00C3694B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14:paraId="7ACAC5A0" w14:textId="77777777"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F93B25" w14:paraId="3A08FD80" w14:textId="77777777" w:rsidTr="00D12EAD">
        <w:tc>
          <w:tcPr>
            <w:tcW w:w="567" w:type="dxa"/>
          </w:tcPr>
          <w:p w14:paraId="78CF9E99" w14:textId="250B08B8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3D37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500454AF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1319637" w14:textId="77777777"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14:paraId="765C913F" w14:textId="182137CE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2D52C1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2D52C1">
              <w:rPr>
                <w:snapToGrid w:val="0"/>
              </w:rPr>
              <w:t>8 december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2D52C1">
              <w:rPr>
                <w:snapToGrid w:val="0"/>
              </w:rPr>
              <w:t>9</w:t>
            </w:r>
            <w:r>
              <w:rPr>
                <w:snapToGrid w:val="0"/>
              </w:rPr>
              <w:t>.</w:t>
            </w:r>
            <w:r w:rsidR="002D52C1">
              <w:rPr>
                <w:snapToGrid w:val="0"/>
              </w:rPr>
              <w:t>00.</w:t>
            </w:r>
          </w:p>
          <w:p w14:paraId="583D12D9" w14:textId="77777777"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14:paraId="58C33F54" w14:textId="77777777" w:rsidTr="00D12EAD">
        <w:tc>
          <w:tcPr>
            <w:tcW w:w="567" w:type="dxa"/>
          </w:tcPr>
          <w:p w14:paraId="05F1FC35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14:paraId="0BB21CD4" w14:textId="77777777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96348C" w:rsidRDefault="0096348C" w:rsidP="0096348C">
            <w:pPr>
              <w:tabs>
                <w:tab w:val="left" w:pos="1701"/>
              </w:tabs>
            </w:pPr>
          </w:p>
          <w:p w14:paraId="417E2023" w14:textId="77777777" w:rsidR="0096348C" w:rsidRDefault="0096348C" w:rsidP="0096348C">
            <w:pPr>
              <w:tabs>
                <w:tab w:val="left" w:pos="1701"/>
              </w:tabs>
            </w:pPr>
          </w:p>
          <w:p w14:paraId="1EA3C465" w14:textId="05943B36"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2D52C1">
              <w:t>8 december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14:paraId="4B08A517" w14:textId="77777777"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14:paraId="3B6D79C9" w14:textId="77777777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25B2466A" w14:textId="77777777"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34408EE" w14:textId="77777777"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1763AF" w14:textId="77777777"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30580685" w14:textId="77777777" w:rsidR="0096348C" w:rsidRDefault="0096348C" w:rsidP="00EA7B53">
            <w:r>
              <w:t>till protokoll</w:t>
            </w:r>
          </w:p>
          <w:p w14:paraId="3BFEDCE8" w14:textId="5E807314" w:rsidR="0096348C" w:rsidRDefault="00246FAC" w:rsidP="00EA7B53">
            <w:r>
              <w:t>20</w:t>
            </w:r>
            <w:r w:rsidR="00481B64">
              <w:t>2</w:t>
            </w:r>
            <w:r w:rsidR="00A508D0">
              <w:t>2</w:t>
            </w:r>
            <w:r>
              <w:t>/</w:t>
            </w:r>
            <w:r w:rsidR="00F236AC">
              <w:t>2</w:t>
            </w:r>
            <w:r w:rsidR="00A508D0">
              <w:t>3</w:t>
            </w:r>
            <w:r w:rsidR="0096348C">
              <w:t>:</w:t>
            </w:r>
            <w:r w:rsidR="002D52C1">
              <w:t>11</w:t>
            </w:r>
          </w:p>
        </w:tc>
      </w:tr>
      <w:tr w:rsidR="0096348C" w14:paraId="1C1ACE5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5F520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9B60D" w14:textId="335A5296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FF3D37">
              <w:rPr>
                <w:sz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DA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0046F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707F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A63CE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A915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A5CE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14:paraId="06C576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4023" w14:textId="77777777"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B4D7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A467" w14:textId="2F710560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AB28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885D" w14:textId="6AE17176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3A04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8A51" w14:textId="295F412C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8F741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4A70" w14:textId="548A941B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E6BA7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4ABA7" w14:textId="02075668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9F22C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46EC" w14:textId="207EF533" w:rsidR="0096348C" w:rsidRDefault="005300FA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98369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3050D" w14:textId="77777777"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5796F41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7E82" w14:textId="509CC900" w:rsidR="000910E8" w:rsidRPr="004245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Niklas Karlsson (S)</w:t>
            </w:r>
            <w: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3C98" w14:textId="0CFDD558" w:rsidR="000910E8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D830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E43B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B729D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E04E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E00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837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CBF6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2AB41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C56F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337F3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2C3C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BD42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704FA" w14:textId="77777777" w:rsidR="000910E8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8378F7" w14:paraId="2963F94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E734" w14:textId="4B2E3613" w:rsidR="000910E8" w:rsidRPr="001E1FAC" w:rsidRDefault="00785299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 w:rsidRPr="00C32B6A">
              <w:t>Per Söderlund (SD)</w:t>
            </w:r>
            <w:r>
              <w:t xml:space="preserve">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88F5C" w14:textId="11197904" w:rsidR="000910E8" w:rsidRPr="001E1FAC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06B4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F643E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5913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BA22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E968D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25DC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DB8F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DA3C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C0F1A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C5A7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6A6F3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8276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C959B" w14:textId="77777777" w:rsidR="000910E8" w:rsidRPr="001E1FAC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0910E8" w:rsidRPr="001E1FAC" w14:paraId="36A7DFDC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0BCE" w14:textId="473BBCC7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Boriana Åberg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4E293" w14:textId="7D518215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4DF8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FBB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78B0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CA8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F7A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7CBE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886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B54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281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DC4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0619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BB5D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D6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1BA7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3D85B" w14:textId="2EEE91BD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0084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B6B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C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7EF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FF7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0528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B70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DDAE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E5A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BB9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694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39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4F6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49F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B6C1C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0F04A" w14:textId="1159CEF0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EFCC2" w14:textId="52271785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368F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E47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E05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4A3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5A93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8402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B8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CA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AA9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D9C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67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2D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D1A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27755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F375D" w14:textId="3D64876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BE0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D04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7262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EC7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1D5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82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5B79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202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26F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2B8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8F3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0733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1981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590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22086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E6B24" w14:textId="4F2B443B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Fredrik Ahlstedt</w:t>
            </w:r>
            <w:r w:rsidR="000910E8" w:rsidRPr="00C32B6A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35AC" w14:textId="46C61CA1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4C90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A8B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B9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1F89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AF4C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D3F0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897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9597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0A5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23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87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ED8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27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7306BC3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0693A" w14:textId="52524E8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B621" w14:textId="61EAE67F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E4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04B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B3F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7E8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09C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D2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730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CE91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62D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D4F4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75B5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7FE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9FB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439DC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0097C" w14:textId="3A9AC12C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C32C" w14:textId="64D0E97D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442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C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B00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DFF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2ECF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9792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89FB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3CFD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A3A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263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0E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11C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2894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16B4C5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C85F" w14:textId="5DF176B2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BB0E" w14:textId="132970A6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CDA0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640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F7A7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8E7F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C6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7B83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3D82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BE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91C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85F6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B4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9616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DA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6C5A6DD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BCF83" w14:textId="126C5CFC" w:rsidR="000910E8" w:rsidRPr="00E70A95" w:rsidRDefault="009801E5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3213EC">
              <w:t xml:space="preserve">Marie Nicholson </w:t>
            </w:r>
            <w:r w:rsidR="000910E8" w:rsidRPr="00C32B6A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4B9BE" w14:textId="4AED0D71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6901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32CB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25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013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FAF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4C85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56D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D31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879D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5E85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F524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3831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16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A3209B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6DE8" w14:textId="68CB46BF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64727" w14:textId="62C31A82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496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53BD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4929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8DC7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EEAD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B98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78A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29DD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8A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786E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AF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A07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301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7381F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B8FE4" w14:textId="5965FC6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F292" w14:textId="30F053B2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5B59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420B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81BE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2F87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2794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415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AA9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666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21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072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3B96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A9D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71187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1DB12D7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679E" w14:textId="3891E925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BED11" w14:textId="0F8F2153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288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53D6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0E0A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7FAE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24B2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94CE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8869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164E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8649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7753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92EC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5F2E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42F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524F028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8F981" w14:textId="50A9FA78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C32B6A">
              <w:t>Yasmine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89F36" w14:textId="4477D519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089D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27C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41F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E68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4044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43B8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D9FC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7BCC2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370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96F4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8954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449B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92A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05C1C08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0DF4B" w14:textId="23FAB91E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3097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E6C5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0726C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2610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B0B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3E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1D21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6264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7752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CFE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B07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D61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4E61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BC3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:rsidRPr="006A511D" w14:paraId="47C2310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00FB" w14:textId="649C8079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C32B6A"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9A183" w14:textId="24A7F475" w:rsidR="000910E8" w:rsidRPr="00E70A95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5C9A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655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DB578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787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B6C40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4A53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4A9B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2006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6AFC3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189BA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A61F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CF59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16C3D" w14:textId="77777777" w:rsidR="000910E8" w:rsidRPr="00E70A95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14:paraId="0017B72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EF330" w14:textId="77777777"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473F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2C55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99449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B41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CEFF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F97E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233A1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39DBA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6B42C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AE063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F1F18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8920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16D4F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63FD" w14:textId="77777777"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910E8" w14:paraId="041441C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A2FA2" w14:textId="757FDF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Josef Fransson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21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E54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9CC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B955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D42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700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1B1D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C9C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A432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F9A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E77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4DC9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0035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1E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528E489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38D8" w14:textId="45AC1372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084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AEBE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8B86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776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ADF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EFB3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426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81F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CA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119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9654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A2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F21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2331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A9413C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262A" w14:textId="00F01FB0" w:rsidR="000910E8" w:rsidRPr="0078232D" w:rsidRDefault="009801E5" w:rsidP="000910E8">
            <w:pPr>
              <w:rPr>
                <w:sz w:val="22"/>
                <w:szCs w:val="22"/>
                <w:lang w:val="en-US"/>
              </w:rPr>
            </w:pPr>
            <w:r>
              <w:t xml:space="preserve">Crister Carlsson </w:t>
            </w:r>
            <w:r w:rsidR="000910E8" w:rsidRPr="003213EC"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EF47" w14:textId="3BF80339" w:rsidR="000910E8" w:rsidRPr="0078232D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73E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FC81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88B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9ED4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10A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CCD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62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AF7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3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7FFC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C4D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69F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22A7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BA951AE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6F555" w14:textId="530DBC37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EA162" w14:textId="61AF6789" w:rsidR="000910E8" w:rsidRPr="0078232D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E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E0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A5C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5BA8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141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22D2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8A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8FAC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A86A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BA78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5D19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72E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DB30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191226F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F6716" w14:textId="50FA5CA0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Mattias Eriksson Falk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9FF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B2E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130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6C0B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C302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F414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8DC3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3C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C57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D267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D68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812C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5EB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CF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01D763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E04F5" w14:textId="2FC04D61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1176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841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675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0C6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CCE8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CE1C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E27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3C0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BAE2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408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47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815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498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42B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8F2266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C6C41" w14:textId="015B3B38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Ida Drougge</w:t>
            </w:r>
            <w:r w:rsidR="000910E8" w:rsidRPr="003213EC"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B8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37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841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5CD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56E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B99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1A6B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646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CAB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EA69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A14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7E34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6D7A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4E9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EB03F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7544A" w14:textId="6A852B3C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A13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B22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95A0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08D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121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AF61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EDCF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D40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25A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D63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161A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CF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F1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0975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3EFD44B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47512" w14:textId="11D887B9" w:rsidR="000910E8" w:rsidRPr="00AB3136" w:rsidRDefault="000910E8" w:rsidP="000910E8">
            <w:pPr>
              <w:rPr>
                <w:sz w:val="22"/>
                <w:szCs w:val="22"/>
              </w:rPr>
            </w:pPr>
            <w:r w:rsidRPr="003213EC"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18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BFF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65E3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885B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D0D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F932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C92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A9B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C5D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B9C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1747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99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E54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86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06957AA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0BFA" w14:textId="3ADB7F67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528D8" w14:textId="092A0F11" w:rsidR="000910E8" w:rsidRPr="0078232D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CDB0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C9A3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488D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38DA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F2EA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E23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978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292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259B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C9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611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6B14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BEFA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FC3E08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960F" w14:textId="72CDF30E" w:rsidR="000910E8" w:rsidRDefault="00E73DF4" w:rsidP="000910E8">
            <w:pPr>
              <w:rPr>
                <w:sz w:val="22"/>
                <w:szCs w:val="22"/>
                <w:lang w:val="en-US"/>
              </w:rPr>
            </w:pPr>
            <w: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84E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833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6A0C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3E5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F7AC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344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72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33E8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244D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B63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427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EE8F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CB76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3FF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1D0F8E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4AE79" w14:textId="28675304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60B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8D36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2535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4B4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C3A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D744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35BE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9940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5B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9CBD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E14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49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50E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166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624EDC4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EE04" w14:textId="4DB9570B" w:rsidR="000910E8" w:rsidRPr="00835DF4" w:rsidRDefault="00751CCC" w:rsidP="000910E8">
            <w:pPr>
              <w:rPr>
                <w:szCs w:val="24"/>
                <w:lang w:val="en-US"/>
              </w:rPr>
            </w:pPr>
            <w:r w:rsidRPr="00835DF4">
              <w:rPr>
                <w:szCs w:val="24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CF4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00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B98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F0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FB5C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E44B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E6EF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5E0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A44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76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BBF4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516B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4B51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2C6B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0C220C9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6B482" w14:textId="5ABF1493" w:rsidR="000910E8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7A66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D30C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869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21E7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6C1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B20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047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F68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FC7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E79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FC34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36DC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8712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9753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249C1B4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9124" w14:textId="33D09827" w:rsidR="000910E8" w:rsidRPr="0078232D" w:rsidRDefault="00BF03FD" w:rsidP="000910E8">
            <w:pPr>
              <w:rPr>
                <w:sz w:val="22"/>
                <w:szCs w:val="22"/>
                <w:lang w:val="en-US"/>
              </w:rPr>
            </w:pPr>
            <w:r>
              <w:t>Vakant</w:t>
            </w:r>
            <w:r w:rsidR="000910E8" w:rsidRPr="003213EC"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CEEE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62D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BD30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AF74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1D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765D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A086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01F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83A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16C7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2E6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E8D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BDF5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046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2D252F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EB654" w14:textId="63C4383E" w:rsidR="000910E8" w:rsidRPr="0078232D" w:rsidRDefault="000910E8" w:rsidP="000910E8">
            <w:pPr>
              <w:rPr>
                <w:sz w:val="22"/>
                <w:szCs w:val="22"/>
                <w:lang w:val="en-US"/>
              </w:rPr>
            </w:pPr>
            <w:r w:rsidRPr="003213EC"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577F3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7916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1D41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24E9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F028D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1BE6F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3485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3AC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D7C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E91B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588A0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377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CC29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2B8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910E8" w14:paraId="77CE75F6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6FDFF" w14:textId="79AE92D6" w:rsidR="000910E8" w:rsidRPr="0078232D" w:rsidRDefault="000910E8" w:rsidP="000910E8">
            <w:pPr>
              <w:rPr>
                <w:sz w:val="22"/>
                <w:szCs w:val="22"/>
              </w:rPr>
            </w:pPr>
            <w:r w:rsidRPr="003213EC"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AE5B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AB12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A4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B574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F7E2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183A7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45C88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B67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734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5825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050FE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FFA0A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81C56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3ECC1" w14:textId="77777777" w:rsidR="000910E8" w:rsidRPr="0078232D" w:rsidRDefault="000910E8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EA7DAC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BFF52" w14:textId="0A3F430B" w:rsidR="00073002" w:rsidRPr="003213EC" w:rsidRDefault="00073002" w:rsidP="000910E8">
            <w: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BA3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9B5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9B46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E3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397E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6B1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7A45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806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9853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526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DED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730F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DDFB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CA94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1516A70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E5DE" w14:textId="0F7E0EB0" w:rsidR="00073002" w:rsidRDefault="00073002" w:rsidP="000910E8">
            <w: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A684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FB56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FE89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F7F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96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7888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546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B8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9B2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89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53A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5D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7B73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291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2250DA5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D6BD4" w14:textId="5720EC03" w:rsidR="00073002" w:rsidRDefault="00751CCC" w:rsidP="000910E8">
            <w: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92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4497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516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A0F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79C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9A9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2C2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FC9A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2AC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AAC7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8514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447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200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4F1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35C66D91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8203D" w14:textId="250B09D4" w:rsidR="00073002" w:rsidRDefault="00751CCC" w:rsidP="000910E8">
            <w: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991A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4ED0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5A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DA02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57CD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21B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39CC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AF1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05C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5B03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BAD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A000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EE7A0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8C6F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4D2969B4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E281B" w14:textId="5D6643CB" w:rsidR="00073002" w:rsidRDefault="00073002" w:rsidP="000910E8">
            <w: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58B3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BB8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54C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A3B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8C6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74A7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0A04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1B6F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4B5C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FBA1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3C44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88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325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EC14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5D0AAF4B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B311" w14:textId="17A4799F" w:rsidR="00073002" w:rsidRDefault="00073002" w:rsidP="000910E8">
            <w: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2827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31F2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E6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16A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867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0910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879A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0F4A1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BE6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616D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EA2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2C9C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2F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DB523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777CF9DA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C2D9" w14:textId="031515C2" w:rsidR="00073002" w:rsidRDefault="00073002" w:rsidP="000910E8">
            <w:r>
              <w:t>Joar Forsell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BCC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5C04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DC898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54B8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F71D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FA31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19775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C2A04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49A62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825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D53B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1B88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B29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367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3002" w14:paraId="68D8B56D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156DA" w14:textId="5A0A1163" w:rsidR="00073002" w:rsidRDefault="00073002" w:rsidP="000910E8">
            <w: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B15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9A07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DB5BE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22ED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29CF7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726C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E4E0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E77B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135FF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1491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D957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C43EA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60C46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AFF9" w14:textId="77777777" w:rsidR="00073002" w:rsidRPr="0078232D" w:rsidRDefault="00073002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34C05EA5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65AF5" w14:textId="4652CF2E" w:rsidR="00E02BEB" w:rsidRPr="00835DF4" w:rsidRDefault="00835DF4" w:rsidP="000910E8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835DF4">
              <w:rPr>
                <w:b/>
                <w:bCs/>
                <w:i/>
                <w:iCs/>
                <w:sz w:val="22"/>
                <w:szCs w:val="22"/>
              </w:rPr>
              <w:t>EXTRA 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C29E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FF535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C2E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6F64D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3A33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A4F0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585C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AB1F0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8FAF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080BE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7B68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2AAD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EAB9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954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C2D9C" w14:paraId="4889853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E08AB" w14:textId="75DFB07A" w:rsidR="00DC2D9C" w:rsidRPr="00DC2D9C" w:rsidRDefault="00DC2D9C" w:rsidP="000910E8">
            <w:r w:rsidRPr="00DC2D9C">
              <w:t>Anette Rangdag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F52D3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9462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5871B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D0C71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51FE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D82B8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BA0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8F7F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36F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1733A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E29F9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D0E40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6A17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AE114" w14:textId="77777777" w:rsidR="00DC2D9C" w:rsidRPr="0078232D" w:rsidRDefault="00DC2D9C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E02BEB" w14:paraId="6E766C1F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C8A7B" w14:textId="0C155A9E" w:rsidR="00E02BEB" w:rsidRDefault="00374AAE" w:rsidP="000910E8">
            <w: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9581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482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E5CFB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1EE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13B5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B01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8A956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51951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9006F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26B28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5A64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926AC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5A64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19A3A" w14:textId="77777777" w:rsidR="00E02BEB" w:rsidRPr="0078232D" w:rsidRDefault="00E02BEB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74AAE" w14:paraId="0A157F32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CE252" w14:textId="536C0744" w:rsidR="00374AAE" w:rsidRPr="00E02BEB" w:rsidRDefault="00374AAE" w:rsidP="000910E8">
            <w:r w:rsidRPr="00E02BEB">
              <w:t>Marielle Lahti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3554F" w14:textId="50BB423E" w:rsidR="00374AAE" w:rsidRPr="0078232D" w:rsidRDefault="00FF3D37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C724A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82B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37D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F3EB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6D57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90DC7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25E50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06CC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66A85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42D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CFEE1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C4FE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43A83" w14:textId="77777777" w:rsidR="00374AAE" w:rsidRPr="0078232D" w:rsidRDefault="00374AAE" w:rsidP="000910E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F946D4" w14:paraId="31DEA793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0CA0682A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00C8C949" w14:textId="77777777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14:paraId="44CA08D7" w14:textId="7777777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45CF72C4" w14:textId="7305FF92" w:rsidR="00F946D4" w:rsidRDefault="005300FA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lastRenderedPageBreak/>
              <w:t>R</w:t>
            </w:r>
            <w:r w:rsidR="00F946D4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 rösträkning</w:t>
            </w:r>
          </w:p>
        </w:tc>
        <w:tc>
          <w:tcPr>
            <w:tcW w:w="5029" w:type="dxa"/>
            <w:gridSpan w:val="16"/>
          </w:tcPr>
          <w:p w14:paraId="4272AFAB" w14:textId="4C6DEB69"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</w:t>
            </w:r>
            <w:r w:rsidR="005300FA">
              <w:rPr>
                <w:sz w:val="20"/>
              </w:rPr>
              <w:t xml:space="preserve"> </w:t>
            </w:r>
            <w:r>
              <w:rPr>
                <w:sz w:val="20"/>
              </w:rPr>
              <w:t>har varit närvarande</w:t>
            </w:r>
            <w:r w:rsidR="005300FA">
              <w:rPr>
                <w:sz w:val="20"/>
              </w:rPr>
              <w:t xml:space="preserve"> men inte deltagit</w:t>
            </w:r>
          </w:p>
        </w:tc>
      </w:tr>
    </w:tbl>
    <w:p w14:paraId="4C739809" w14:textId="77777777"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14:paraId="3585764C" w14:textId="77777777" w:rsidR="00953D59" w:rsidRDefault="00953D59" w:rsidP="00592BE9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2D39"/>
    <w:rsid w:val="0003470E"/>
    <w:rsid w:val="00035496"/>
    <w:rsid w:val="00037EDF"/>
    <w:rsid w:val="0004283E"/>
    <w:rsid w:val="00043563"/>
    <w:rsid w:val="00064405"/>
    <w:rsid w:val="00073002"/>
    <w:rsid w:val="0008207A"/>
    <w:rsid w:val="000910E8"/>
    <w:rsid w:val="0009468C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6D10"/>
    <w:rsid w:val="002B1854"/>
    <w:rsid w:val="002B51DB"/>
    <w:rsid w:val="002D2AB5"/>
    <w:rsid w:val="002D52C1"/>
    <w:rsid w:val="002E1614"/>
    <w:rsid w:val="002F284C"/>
    <w:rsid w:val="003102EF"/>
    <w:rsid w:val="00314F14"/>
    <w:rsid w:val="003378A2"/>
    <w:rsid w:val="00340F42"/>
    <w:rsid w:val="0035321B"/>
    <w:rsid w:val="00360479"/>
    <w:rsid w:val="00362805"/>
    <w:rsid w:val="00363647"/>
    <w:rsid w:val="003745F4"/>
    <w:rsid w:val="00374AAE"/>
    <w:rsid w:val="0037567A"/>
    <w:rsid w:val="00380417"/>
    <w:rsid w:val="003815DF"/>
    <w:rsid w:val="00394192"/>
    <w:rsid w:val="003952A4"/>
    <w:rsid w:val="0039591D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27C6"/>
    <w:rsid w:val="004C5D4F"/>
    <w:rsid w:val="004C6112"/>
    <w:rsid w:val="004D717F"/>
    <w:rsid w:val="004E0699"/>
    <w:rsid w:val="004F14A4"/>
    <w:rsid w:val="004F1B55"/>
    <w:rsid w:val="004F680C"/>
    <w:rsid w:val="0050040F"/>
    <w:rsid w:val="00502075"/>
    <w:rsid w:val="005108E6"/>
    <w:rsid w:val="00511E86"/>
    <w:rsid w:val="00517E7E"/>
    <w:rsid w:val="005300FA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B0262"/>
    <w:rsid w:val="005B13B2"/>
    <w:rsid w:val="005B2625"/>
    <w:rsid w:val="005C1541"/>
    <w:rsid w:val="005C2F5F"/>
    <w:rsid w:val="005C3A33"/>
    <w:rsid w:val="005E13C8"/>
    <w:rsid w:val="005E28B9"/>
    <w:rsid w:val="005E439C"/>
    <w:rsid w:val="005F3182"/>
    <w:rsid w:val="005F493C"/>
    <w:rsid w:val="005F57D4"/>
    <w:rsid w:val="00614540"/>
    <w:rsid w:val="00614844"/>
    <w:rsid w:val="006150AA"/>
    <w:rsid w:val="00681B04"/>
    <w:rsid w:val="00697EB5"/>
    <w:rsid w:val="006A511D"/>
    <w:rsid w:val="006B7B0C"/>
    <w:rsid w:val="006C21FA"/>
    <w:rsid w:val="006C34A5"/>
    <w:rsid w:val="006D3126"/>
    <w:rsid w:val="006F03D9"/>
    <w:rsid w:val="006F5FFE"/>
    <w:rsid w:val="00723D66"/>
    <w:rsid w:val="0072602E"/>
    <w:rsid w:val="00726EE5"/>
    <w:rsid w:val="00731EE4"/>
    <w:rsid w:val="00750FF0"/>
    <w:rsid w:val="007515BB"/>
    <w:rsid w:val="00751CCC"/>
    <w:rsid w:val="007557B6"/>
    <w:rsid w:val="00755B50"/>
    <w:rsid w:val="00767BDA"/>
    <w:rsid w:val="00771B76"/>
    <w:rsid w:val="007800C1"/>
    <w:rsid w:val="00780720"/>
    <w:rsid w:val="00785299"/>
    <w:rsid w:val="007D2629"/>
    <w:rsid w:val="007E4B5A"/>
    <w:rsid w:val="007F6B0D"/>
    <w:rsid w:val="00815B5B"/>
    <w:rsid w:val="00820AC7"/>
    <w:rsid w:val="00834B38"/>
    <w:rsid w:val="00835DF4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801E5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08D0"/>
    <w:rsid w:val="00A5183C"/>
    <w:rsid w:val="00A55748"/>
    <w:rsid w:val="00A63738"/>
    <w:rsid w:val="00A70B78"/>
    <w:rsid w:val="00A744C3"/>
    <w:rsid w:val="00A81721"/>
    <w:rsid w:val="00A84DE6"/>
    <w:rsid w:val="00A90C14"/>
    <w:rsid w:val="00A9262A"/>
    <w:rsid w:val="00AB15F1"/>
    <w:rsid w:val="00AB3136"/>
    <w:rsid w:val="00AC1A15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5160"/>
    <w:rsid w:val="00B9203B"/>
    <w:rsid w:val="00BE56A5"/>
    <w:rsid w:val="00BE7A1F"/>
    <w:rsid w:val="00BF03FD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E5E8B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2D9C"/>
    <w:rsid w:val="00DC58D9"/>
    <w:rsid w:val="00DD0388"/>
    <w:rsid w:val="00DD2E3A"/>
    <w:rsid w:val="00DD7DC3"/>
    <w:rsid w:val="00E02BEB"/>
    <w:rsid w:val="00E066D8"/>
    <w:rsid w:val="00E31AA3"/>
    <w:rsid w:val="00E33857"/>
    <w:rsid w:val="00E45D77"/>
    <w:rsid w:val="00E57DF8"/>
    <w:rsid w:val="00E67EBA"/>
    <w:rsid w:val="00E70A95"/>
    <w:rsid w:val="00E73DF4"/>
    <w:rsid w:val="00E916EA"/>
    <w:rsid w:val="00E91F39"/>
    <w:rsid w:val="00E92A77"/>
    <w:rsid w:val="00E9326E"/>
    <w:rsid w:val="00E948E9"/>
    <w:rsid w:val="00E96868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37A94"/>
    <w:rsid w:val="00F46F5A"/>
    <w:rsid w:val="00F7037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F2806"/>
    <w:rsid w:val="00FF3D37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318</Words>
  <Characters>2462</Characters>
  <Application>Microsoft Office Word</Application>
  <DocSecurity>0</DocSecurity>
  <Lines>1231</Lines>
  <Paragraphs>173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2022-01-12T13:24:00Z</cp:lastPrinted>
  <dcterms:created xsi:type="dcterms:W3CDTF">2023-01-09T08:21:00Z</dcterms:created>
  <dcterms:modified xsi:type="dcterms:W3CDTF">2023-01-09T08:21:00Z</dcterms:modified>
</cp:coreProperties>
</file>