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59365D7" w14:textId="77777777" w:rsidTr="00782EA9">
        <w:tc>
          <w:tcPr>
            <w:tcW w:w="9141" w:type="dxa"/>
          </w:tcPr>
          <w:p w14:paraId="5977E51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679C631E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2B6D12F" w14:textId="77777777" w:rsidR="0096348C" w:rsidRPr="00477C9F" w:rsidRDefault="0096348C" w:rsidP="00477C9F">
      <w:pPr>
        <w:rPr>
          <w:sz w:val="22"/>
          <w:szCs w:val="22"/>
        </w:rPr>
      </w:pPr>
    </w:p>
    <w:p w14:paraId="2A83B717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F97A920" w14:textId="77777777" w:rsidTr="00F86ACF">
        <w:trPr>
          <w:cantSplit/>
          <w:trHeight w:val="742"/>
        </w:trPr>
        <w:tc>
          <w:tcPr>
            <w:tcW w:w="1790" w:type="dxa"/>
          </w:tcPr>
          <w:p w14:paraId="1A13BDFB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26C0ABF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5E4FC95" w14:textId="22CDDA2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A215D">
              <w:rPr>
                <w:b/>
                <w:sz w:val="22"/>
                <w:szCs w:val="22"/>
              </w:rPr>
              <w:t>14</w:t>
            </w:r>
          </w:p>
          <w:p w14:paraId="3CBAA6A4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1D40197C" w14:textId="77777777" w:rsidTr="00F86ACF">
        <w:tc>
          <w:tcPr>
            <w:tcW w:w="1790" w:type="dxa"/>
          </w:tcPr>
          <w:p w14:paraId="58400D1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C42E461" w14:textId="3A6BD34E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D698D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44659D">
              <w:rPr>
                <w:sz w:val="22"/>
                <w:szCs w:val="22"/>
              </w:rPr>
              <w:t>1</w:t>
            </w:r>
            <w:r w:rsidR="009A215D">
              <w:rPr>
                <w:sz w:val="22"/>
                <w:szCs w:val="22"/>
              </w:rPr>
              <w:t>2</w:t>
            </w:r>
            <w:r w:rsidR="009B3631">
              <w:rPr>
                <w:sz w:val="22"/>
                <w:szCs w:val="22"/>
              </w:rPr>
              <w:t>-</w:t>
            </w:r>
            <w:r w:rsidR="009A215D">
              <w:rPr>
                <w:sz w:val="22"/>
                <w:szCs w:val="22"/>
              </w:rPr>
              <w:t>05</w:t>
            </w:r>
          </w:p>
        </w:tc>
      </w:tr>
      <w:tr w:rsidR="0096348C" w:rsidRPr="00477C9F" w14:paraId="52322EE6" w14:textId="77777777" w:rsidTr="00F86ACF">
        <w:tc>
          <w:tcPr>
            <w:tcW w:w="1790" w:type="dxa"/>
          </w:tcPr>
          <w:p w14:paraId="3F1E5F0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B302CC5" w14:textId="4FCBB4E1" w:rsidR="00BD53C1" w:rsidRPr="00477C9F" w:rsidRDefault="009A215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860D74">
              <w:rPr>
                <w:sz w:val="22"/>
                <w:szCs w:val="22"/>
              </w:rPr>
              <w:t>17</w:t>
            </w:r>
            <w:r w:rsidR="00CF4ED5">
              <w:rPr>
                <w:sz w:val="22"/>
                <w:szCs w:val="22"/>
              </w:rPr>
              <w:t>–</w:t>
            </w:r>
            <w:r w:rsidR="00860D74">
              <w:rPr>
                <w:sz w:val="22"/>
                <w:szCs w:val="22"/>
              </w:rPr>
              <w:t>9.25</w:t>
            </w:r>
          </w:p>
        </w:tc>
      </w:tr>
      <w:tr w:rsidR="0096348C" w:rsidRPr="00477C9F" w14:paraId="58382C30" w14:textId="77777777" w:rsidTr="00F86ACF">
        <w:tc>
          <w:tcPr>
            <w:tcW w:w="1790" w:type="dxa"/>
          </w:tcPr>
          <w:p w14:paraId="6A3E034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8106679" w14:textId="49B7EC4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E040D6B" w14:textId="77777777" w:rsidR="0096348C" w:rsidRPr="00477C9F" w:rsidRDefault="0096348C" w:rsidP="00477C9F">
      <w:pPr>
        <w:rPr>
          <w:sz w:val="22"/>
          <w:szCs w:val="22"/>
        </w:rPr>
      </w:pPr>
    </w:p>
    <w:p w14:paraId="7C83B5D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3E499A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39D4884C" w14:textId="77777777" w:rsidTr="00F86ACF">
        <w:tc>
          <w:tcPr>
            <w:tcW w:w="753" w:type="dxa"/>
          </w:tcPr>
          <w:p w14:paraId="53E788B0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473ACCA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14B8ADF5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BF64B20" w14:textId="45881F99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3D3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9A215D">
              <w:rPr>
                <w:snapToGrid w:val="0"/>
                <w:sz w:val="22"/>
                <w:szCs w:val="22"/>
              </w:rPr>
              <w:t>13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02ACCA2B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E1301" w:rsidRPr="0069143B" w14:paraId="634AC6D7" w14:textId="77777777" w:rsidTr="00F86ACF">
        <w:tc>
          <w:tcPr>
            <w:tcW w:w="753" w:type="dxa"/>
          </w:tcPr>
          <w:p w14:paraId="41909507" w14:textId="42CA59CE" w:rsidR="007E1301" w:rsidRPr="0069143B" w:rsidRDefault="007E130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596" w:type="dxa"/>
            <w:gridSpan w:val="2"/>
          </w:tcPr>
          <w:p w14:paraId="211FEAA6" w14:textId="7CA36CF7" w:rsidR="007E1301" w:rsidRDefault="007E1301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35FAAE3B" w14:textId="77777777" w:rsidR="007E1301" w:rsidRDefault="007E1301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FAE04D" w14:textId="03539C8F" w:rsidR="007E1301" w:rsidRPr="004D140B" w:rsidRDefault="007E1301" w:rsidP="007E130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140B">
              <w:rPr>
                <w:color w:val="000000"/>
                <w:sz w:val="22"/>
                <w:szCs w:val="22"/>
              </w:rPr>
              <w:t xml:space="preserve">Utskottet fastställde en preliminär plan för vårens granskning samt beslutade att sista dag för inlämning av </w:t>
            </w:r>
            <w:r>
              <w:rPr>
                <w:color w:val="000000"/>
                <w:sz w:val="22"/>
                <w:szCs w:val="22"/>
              </w:rPr>
              <w:t>granskningsanmälningar</w:t>
            </w:r>
            <w:r w:rsidRPr="004D140B">
              <w:rPr>
                <w:color w:val="000000"/>
                <w:sz w:val="22"/>
                <w:szCs w:val="22"/>
              </w:rPr>
              <w:t xml:space="preserve"> ska vara fredagen den </w:t>
            </w:r>
            <w:r>
              <w:rPr>
                <w:color w:val="000000"/>
                <w:sz w:val="22"/>
                <w:szCs w:val="22"/>
              </w:rPr>
              <w:t>31</w:t>
            </w:r>
            <w:r w:rsidRPr="004D140B">
              <w:rPr>
                <w:color w:val="000000"/>
                <w:sz w:val="22"/>
                <w:szCs w:val="22"/>
              </w:rPr>
              <w:t> januari 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4D140B">
              <w:rPr>
                <w:color w:val="000000"/>
                <w:sz w:val="22"/>
                <w:szCs w:val="22"/>
              </w:rPr>
              <w:t>.</w:t>
            </w:r>
          </w:p>
          <w:p w14:paraId="62B20A87" w14:textId="6079A6A3" w:rsidR="007E1301" w:rsidRPr="0069143B" w:rsidRDefault="007E1301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69143B" w14:paraId="3F83D271" w14:textId="77777777" w:rsidTr="00F86ACF">
        <w:tc>
          <w:tcPr>
            <w:tcW w:w="753" w:type="dxa"/>
          </w:tcPr>
          <w:p w14:paraId="297D99B0" w14:textId="67E415FD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E130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49501B72" w14:textId="31B957EE" w:rsidR="00930B63" w:rsidRDefault="007E13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E1301">
              <w:rPr>
                <w:b/>
                <w:snapToGrid w:val="0"/>
                <w:sz w:val="22"/>
                <w:szCs w:val="22"/>
              </w:rPr>
              <w:t>Granskning av statsrådens tjänsteutövning och regeringsärendenas handläggning (KU10)</w:t>
            </w:r>
          </w:p>
          <w:p w14:paraId="2E6F0E84" w14:textId="758CBB9C" w:rsidR="007E1301" w:rsidRDefault="007E130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E828CB" w14:textId="77777777" w:rsidR="00653FFC" w:rsidRPr="0060211B" w:rsidRDefault="00653FFC" w:rsidP="00653FFC">
            <w:pPr>
              <w:spacing w:after="240"/>
              <w:rPr>
                <w:snapToGrid w:val="0"/>
                <w:sz w:val="22"/>
                <w:szCs w:val="22"/>
              </w:rPr>
            </w:pPr>
            <w:r w:rsidRPr="0060211B">
              <w:rPr>
                <w:snapToGrid w:val="0"/>
                <w:sz w:val="22"/>
                <w:szCs w:val="22"/>
              </w:rPr>
              <w:t>Utskottet fortsatte behandlingen av höstens allmänna granskning av statsrådens tjänsteutövning och regeringsärendenas handläggning (KU10)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871D275" w14:textId="77777777" w:rsidR="00653FFC" w:rsidRDefault="00653FFC" w:rsidP="00653FF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211B">
              <w:rPr>
                <w:snapToGrid w:val="0"/>
                <w:sz w:val="22"/>
                <w:szCs w:val="22"/>
              </w:rPr>
              <w:t>Ärendet bordlades.</w:t>
            </w:r>
          </w:p>
          <w:p w14:paraId="2139BFE7" w14:textId="5159B21C" w:rsidR="00653FFC" w:rsidRPr="0069143B" w:rsidRDefault="00653FFC" w:rsidP="00653F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715F0C92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425F6C8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3162F04" w14:textId="52E6F515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F472F9">
              <w:rPr>
                <w:sz w:val="22"/>
                <w:szCs w:val="22"/>
              </w:rPr>
              <w:t>t 2024-12-10</w:t>
            </w:r>
          </w:p>
          <w:p w14:paraId="551666E5" w14:textId="77777777" w:rsidR="008273F4" w:rsidRPr="0069143B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5776531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66722E1B" w14:textId="77777777" w:rsidR="005805B8" w:rsidRDefault="005805B8" w:rsidP="005805B8">
      <w:pPr>
        <w:widowControl/>
        <w:rPr>
          <w:sz w:val="22"/>
          <w:szCs w:val="22"/>
        </w:rPr>
      </w:pPr>
    </w:p>
    <w:p w14:paraId="455F9F65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297B512C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2BA84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C69FEB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95E9FFC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E2C472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3B1D338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800EC7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167BE134" w14:textId="14B304E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C3514">
              <w:rPr>
                <w:sz w:val="20"/>
              </w:rPr>
              <w:t>14</w:t>
            </w:r>
          </w:p>
        </w:tc>
      </w:tr>
      <w:tr w:rsidR="005805B8" w14:paraId="7D4064A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D12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EDDC" w14:textId="060059D9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24B03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FF7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68D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D00C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B85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BB0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BCF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D7E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2280C0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1DA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9E8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DC8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330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DF5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359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EC8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572E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6A20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2954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6BA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1CB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68E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0F8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BC08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9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CCC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0E679BF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031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EB9" w14:textId="41C274D2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C4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4A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08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4C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5D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44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58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D7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A3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6A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8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2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30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45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42AB47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E618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EE7F" w14:textId="5C0878AD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7E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0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55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6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E8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B0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CF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5F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7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C59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D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D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B0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69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22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0AD2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24A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3331" w14:textId="4C0A5D43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BE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53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47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96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E8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4A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73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8E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ED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A3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F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13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84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FE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40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EC1D7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7B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8603" w14:textId="44A8BA11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F3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1B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16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1D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D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CC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6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F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77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F5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7C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0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94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2A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84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A92CDA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44F7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A713" w14:textId="17F6F924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5A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59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0D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57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F3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4B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E9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8B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A5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6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80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56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49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1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08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2EE5B8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BD6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581" w14:textId="78C0A12F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2E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2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DE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80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94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9C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3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BF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0D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C3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46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3B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55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E0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33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3638E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5DB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82F0" w14:textId="10F47061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E6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5B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01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E9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A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55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E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12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41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99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8D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F5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66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82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47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609EA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08C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34D2" w14:textId="0C87E6B9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52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D0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2E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AE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09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AB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73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11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9C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BF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C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F8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2E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F2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9F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FD2CC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96D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9C34" w14:textId="54AB047F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4D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AD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F7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7E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A1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4A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0D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96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21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0D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57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25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A6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02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E3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B4EFB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8298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0A0A" w14:textId="3FD86C4E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EF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B7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D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0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3D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A5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D7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1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E9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13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4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DA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E6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05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5D633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46B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1D0A" w14:textId="22B56CDC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E4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8A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47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F5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70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C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A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02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6C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F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5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DE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37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56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45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29746B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84A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4F5B" w14:textId="6CBFC2F3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56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59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19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8E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0C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6D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A8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19B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06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C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DF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81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25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74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CB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89BAA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5CD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3C9C" w14:textId="580D3B16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EF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69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90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C5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C9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B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02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AC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C5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28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A6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1C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9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8B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2A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03404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8B4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A538" w14:textId="02A39163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41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30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2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9A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5A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BA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B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77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CA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F0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1C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F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F6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66BF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A39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FEB2" w14:textId="13A6E395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A0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4E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66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2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CB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FF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3B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76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CB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BA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1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E0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3F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89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ED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2CA09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5C19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D2A" w14:textId="7BB5A5B9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5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26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2A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B1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FD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247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D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FD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78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F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A4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77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56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3B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E0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DCB19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83D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24DA" w14:textId="047595FC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78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17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56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11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93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01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41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4D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5A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48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6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22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D8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A5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0F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78E9CD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6FC4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7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AEB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6D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01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CC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B1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38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85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2D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EF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68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2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47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73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42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08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3F5F2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204C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CEC4" w14:textId="2E07A9A2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EF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40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F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7A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3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A3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6F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21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30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22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EB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6B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4D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6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76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B0C9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2637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0F55" w14:textId="77037175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F3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0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D9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48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8E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60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13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9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A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FD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9E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1D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02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8F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3C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AD03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6EFF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35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6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2B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75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00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0A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EE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9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F8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07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97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27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8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8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D9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AB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EC8A1F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CC1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2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33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15E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41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0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2F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CF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9C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BE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6E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FA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3E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54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37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5C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7F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B8C7B3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B93A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A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C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FC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F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31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D8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8BC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2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5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84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38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F6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EF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2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FA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88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B11D1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54B4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5C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A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08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12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55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D8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B7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E4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8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2C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29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BB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12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10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D5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48F22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F1D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50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22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6A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43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A9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C1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CD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B8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77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05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AC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07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1F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12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9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AA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97CD6E0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7921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E2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3B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6B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DF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BA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7C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50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5D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4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01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FB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B9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6A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36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A70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A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0C065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355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9F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66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2C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F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AF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9A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95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9A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B7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E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68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96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149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7D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654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11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D00675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371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F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8D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A7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9C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9A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BD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AD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92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D2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AA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D1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A1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AB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C1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4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17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4A38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7A29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37C8" w14:textId="5A248BE4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D9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FE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5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B6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BB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B7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E1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4B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32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E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04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36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9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30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64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54263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BB3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57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A7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62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12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653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E0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36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28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1E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76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B6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EF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9A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DE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E7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DAE3F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260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C9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5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97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A8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A2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25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F7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E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FB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1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99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20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75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0C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C0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E9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56120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554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548D" w14:textId="4717835E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56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01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DE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D8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4B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060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DC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E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93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47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41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23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7AC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86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5F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B866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8D3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E1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3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41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B8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59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1D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E1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54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5E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A2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AF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36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83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F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3C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EF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826D19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01D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5E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C7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38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BB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E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7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C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14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87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0F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73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C9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9B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4D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D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E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1C80E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DF67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4B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72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6D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56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F6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FC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10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65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66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4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3F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EF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31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D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4F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3A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C3519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AF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65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F7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5E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4A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CA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B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3D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05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6D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A1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15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14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3E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2D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55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BE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38DFFF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B9D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13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B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D1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04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D6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2B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93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6A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67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DD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7A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BC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8D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0C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9F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AC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A780C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28C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4A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81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A0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07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E5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81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1D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C5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E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38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E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1F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70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9A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9D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2F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5B03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A8B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DF6C" w14:textId="6C17894F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30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47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70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DD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08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83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350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1E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57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35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C3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1A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3D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5E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26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F7FF8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D85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62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50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9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0C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95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F2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F4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8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1B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E4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2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B1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F3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D3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12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44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C21A21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74E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A5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8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15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8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6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62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B2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A9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E8C4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A1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31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CA5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E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9D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48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7D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F0211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A58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E2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38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3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F3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13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A9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61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146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6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C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28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49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B4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B4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DD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239DA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0BE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12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F5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8D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22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81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76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02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6F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54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AF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F1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B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40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01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E7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456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C5F96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29DC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7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F1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99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74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AD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60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A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64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E4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A3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49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2E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609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BC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60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8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608DCE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104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7D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3E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7C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12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A7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1B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A0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8C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D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E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D0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82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5C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46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31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79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B4E9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8DC3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4C80" w14:textId="5DFB8592" w:rsidR="00244936" w:rsidRPr="00003AB2" w:rsidRDefault="004D4737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2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FB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F8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C4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FD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E5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85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80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19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F6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09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7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7E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A7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04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AE9D76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1465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4D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7C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02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91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EF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4F8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30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A6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30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3E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33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DE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98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67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33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DB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87EEF8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68F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21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0DC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7D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B6D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CC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34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F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1D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7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83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20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FC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16D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FD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CD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DA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7B6A6D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B774A5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02A1A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014B7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B97B2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4618D0A9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B62D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C7CB38A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700AD9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011633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109B16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15D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4B03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D4737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3FFC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64F6"/>
    <w:rsid w:val="00787586"/>
    <w:rsid w:val="007B0C0A"/>
    <w:rsid w:val="007E1301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60D74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215D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C3514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97AE9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472F9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E1242"/>
  <w15:chartTrackingRefBased/>
  <w15:docId w15:val="{385E65B9-1B27-4BB1-BCAA-F6761890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74</TotalTime>
  <Pages>2</Pages>
  <Words>310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2021-05-04T07:05:00Z</cp:lastPrinted>
  <dcterms:created xsi:type="dcterms:W3CDTF">2024-12-04T10:03:00Z</dcterms:created>
  <dcterms:modified xsi:type="dcterms:W3CDTF">2024-12-11T14:39:00Z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