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05E5920E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F55272">
              <w:rPr>
                <w:b/>
                <w:sz w:val="20"/>
              </w:rPr>
              <w:t>4</w:t>
            </w:r>
            <w:r w:rsidR="00F71591">
              <w:rPr>
                <w:b/>
                <w:sz w:val="20"/>
              </w:rPr>
              <w:t>3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345440AE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r w:rsidR="00D87355">
              <w:rPr>
                <w:sz w:val="20"/>
              </w:rPr>
              <w:t>0</w:t>
            </w:r>
            <w:r w:rsidR="003701A7">
              <w:rPr>
                <w:sz w:val="20"/>
              </w:rPr>
              <w:t>8</w:t>
            </w:r>
            <w:r w:rsidR="001B3A42" w:rsidRPr="00DE3C20">
              <w:rPr>
                <w:sz w:val="20"/>
              </w:rPr>
              <w:t>–</w:t>
            </w:r>
            <w:r w:rsidR="003701A7">
              <w:rPr>
                <w:sz w:val="20"/>
              </w:rPr>
              <w:t>06</w:t>
            </w:r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45F87DBA" w:rsidR="00185056" w:rsidRPr="00C8013B" w:rsidRDefault="007849A3" w:rsidP="006F1C58">
            <w:pPr>
              <w:rPr>
                <w:sz w:val="20"/>
              </w:rPr>
            </w:pPr>
            <w:r w:rsidRPr="00C76951">
              <w:rPr>
                <w:sz w:val="20"/>
              </w:rPr>
              <w:t>11</w:t>
            </w:r>
            <w:r w:rsidR="000250B0" w:rsidRPr="00C76951">
              <w:rPr>
                <w:sz w:val="20"/>
              </w:rPr>
              <w:t>.</w:t>
            </w:r>
            <w:r w:rsidR="001A4B48">
              <w:rPr>
                <w:sz w:val="20"/>
              </w:rPr>
              <w:t>00</w:t>
            </w:r>
            <w:r w:rsidR="00CA7639" w:rsidRPr="00C76951">
              <w:rPr>
                <w:sz w:val="20"/>
              </w:rPr>
              <w:t>–</w:t>
            </w:r>
            <w:r w:rsidR="00F21BA1" w:rsidRPr="00C76951">
              <w:rPr>
                <w:sz w:val="20"/>
              </w:rPr>
              <w:t>1</w:t>
            </w:r>
            <w:r w:rsidR="001A4B48">
              <w:rPr>
                <w:sz w:val="20"/>
              </w:rPr>
              <w:t>2</w:t>
            </w:r>
            <w:r w:rsidR="009B18FC" w:rsidRPr="00C76951">
              <w:rPr>
                <w:sz w:val="20"/>
              </w:rPr>
              <w:t>.</w:t>
            </w:r>
            <w:r w:rsidR="003701A7">
              <w:rPr>
                <w:sz w:val="20"/>
              </w:rPr>
              <w:t>0</w:t>
            </w:r>
            <w:r w:rsidR="00F21BA1" w:rsidRPr="00C76951">
              <w:rPr>
                <w:sz w:val="20"/>
              </w:rPr>
              <w:t>0</w:t>
            </w:r>
            <w:r w:rsidR="00C96110">
              <w:rPr>
                <w:sz w:val="20"/>
              </w:rPr>
              <w:br/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29EE196C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D7401" w:rsidRPr="0013710D" w14:paraId="781107A1" w14:textId="77777777" w:rsidTr="00BC1EF7">
        <w:trPr>
          <w:trHeight w:val="884"/>
        </w:trPr>
        <w:tc>
          <w:tcPr>
            <w:tcW w:w="567" w:type="dxa"/>
          </w:tcPr>
          <w:p w14:paraId="1F3B2B53" w14:textId="03006728" w:rsidR="004D7401" w:rsidRPr="00CC1C68" w:rsidRDefault="004D7401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405EB475" w14:textId="288CF50C" w:rsidR="004D7401" w:rsidRDefault="004D7401" w:rsidP="004D7401">
            <w:pPr>
              <w:rPr>
                <w:b/>
              </w:rPr>
            </w:pPr>
            <w:r>
              <w:rPr>
                <w:b/>
              </w:rPr>
              <w:t xml:space="preserve">Medgivande att </w:t>
            </w:r>
            <w:r w:rsidR="00AB1E87">
              <w:rPr>
                <w:b/>
              </w:rPr>
              <w:t xml:space="preserve">vara uppkopplad vid informationsinhämtning </w:t>
            </w:r>
          </w:p>
          <w:p w14:paraId="0C3DC7D8" w14:textId="77777777" w:rsidR="004D7401" w:rsidRDefault="004D7401" w:rsidP="004D7401">
            <w:pPr>
              <w:rPr>
                <w:bCs/>
              </w:rPr>
            </w:pPr>
          </w:p>
          <w:p w14:paraId="39286D0E" w14:textId="4D2DF17E" w:rsidR="004D7401" w:rsidRPr="00B64A60" w:rsidRDefault="004D7401" w:rsidP="004D7401">
            <w:pPr>
              <w:rPr>
                <w:bCs/>
              </w:rPr>
            </w:pPr>
            <w:r>
              <w:rPr>
                <w:bCs/>
              </w:rPr>
              <w:t xml:space="preserve">Utskottet medgav </w:t>
            </w:r>
            <w:r w:rsidR="00AB1E87">
              <w:rPr>
                <w:bCs/>
              </w:rPr>
              <w:t xml:space="preserve">att </w:t>
            </w:r>
            <w:r>
              <w:rPr>
                <w:bCs/>
              </w:rPr>
              <w:t>följande ledamöter och suppleanter</w:t>
            </w:r>
            <w:r w:rsidR="00AB1E87">
              <w:rPr>
                <w:bCs/>
              </w:rPr>
              <w:t xml:space="preserve"> på distans tog del av det som sas under sammanträdet vid punkt 2 på föredragningslistan</w:t>
            </w:r>
            <w:r>
              <w:rPr>
                <w:bCs/>
              </w:rPr>
              <w:t xml:space="preserve">: </w:t>
            </w:r>
            <w:r w:rsidRPr="00B64A60">
              <w:rPr>
                <w:bCs/>
              </w:rPr>
              <w:t xml:space="preserve">Aron Emilsson (SD), Alexandra Völker (S), Markus Wiechel (SD), Olle Thorell (S), Linnéa Wickman (S), Ann-Sofie Alm (M), Håkan Svenneling (V), Kerstin Lundgren (C), John E Weinerhall (M), Jacob Risberg (MP), Yasmine Eriksson (SD), </w:t>
            </w:r>
            <w:r w:rsidR="001D23AC" w:rsidRPr="00B64A60">
              <w:rPr>
                <w:bCs/>
              </w:rPr>
              <w:t>Johan Büser (S), Azra Muranovic (S), Rasmus Giertz (SD)</w:t>
            </w:r>
            <w:r w:rsidRPr="00B64A60">
              <w:rPr>
                <w:bCs/>
              </w:rPr>
              <w:t xml:space="preserve">, Anna Lasses (C), </w:t>
            </w:r>
            <w:r w:rsidR="001D23AC" w:rsidRPr="00B64A60">
              <w:rPr>
                <w:bCs/>
              </w:rPr>
              <w:t>Björn Söder</w:t>
            </w:r>
            <w:r w:rsidRPr="00B64A60">
              <w:rPr>
                <w:bCs/>
              </w:rPr>
              <w:t xml:space="preserve"> (SD</w:t>
            </w:r>
            <w:r w:rsidR="001D23AC" w:rsidRPr="00B64A60">
              <w:rPr>
                <w:bCs/>
              </w:rPr>
              <w:t>, Hanna Gunnarsson (V), Emm</w:t>
            </w:r>
            <w:r w:rsidR="00587D97" w:rsidRPr="00B64A60">
              <w:rPr>
                <w:bCs/>
              </w:rPr>
              <w:t>a</w:t>
            </w:r>
            <w:r w:rsidR="001D23AC" w:rsidRPr="00B64A60">
              <w:rPr>
                <w:bCs/>
              </w:rPr>
              <w:t xml:space="preserve"> Berginger (MP)</w:t>
            </w:r>
            <w:r w:rsidRPr="00B64A60">
              <w:rPr>
                <w:bCs/>
              </w:rPr>
              <w:t xml:space="preserve"> och </w:t>
            </w:r>
            <w:r w:rsidR="001D23AC" w:rsidRPr="00B64A60">
              <w:rPr>
                <w:bCs/>
              </w:rPr>
              <w:t>Joanna Lewerentz (M).</w:t>
            </w:r>
          </w:p>
          <w:p w14:paraId="60026E9A" w14:textId="76965CB1" w:rsidR="004D7401" w:rsidRDefault="004D7401" w:rsidP="004D7401">
            <w:pPr>
              <w:rPr>
                <w:bCs/>
              </w:rPr>
            </w:pPr>
          </w:p>
          <w:p w14:paraId="3BF9C540" w14:textId="77777777" w:rsidR="004D7401" w:rsidRPr="005F502B" w:rsidRDefault="004D7401" w:rsidP="001A4B48">
            <w:pPr>
              <w:rPr>
                <w:b/>
              </w:rPr>
            </w:pPr>
          </w:p>
        </w:tc>
      </w:tr>
      <w:tr w:rsidR="005229E2" w:rsidRPr="0013710D" w14:paraId="5EE986B3" w14:textId="77777777" w:rsidTr="00BC1EF7">
        <w:trPr>
          <w:trHeight w:val="884"/>
        </w:trPr>
        <w:tc>
          <w:tcPr>
            <w:tcW w:w="567" w:type="dxa"/>
          </w:tcPr>
          <w:p w14:paraId="44DEA2D2" w14:textId="6B18E6FE" w:rsidR="005229E2" w:rsidRPr="00CC1C68" w:rsidRDefault="005229E2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4D7401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5B83C290" w14:textId="35628946" w:rsidR="004D7401" w:rsidRDefault="004D7401" w:rsidP="004D7401">
            <w:pPr>
              <w:rPr>
                <w:b/>
              </w:rPr>
            </w:pPr>
            <w:r w:rsidRPr="004D7401">
              <w:rPr>
                <w:b/>
              </w:rPr>
              <w:t>Händelseutvecklingen i Mellanöstern, inklusive Sveriges ambassad i Beirut m.m.</w:t>
            </w:r>
          </w:p>
          <w:p w14:paraId="20390498" w14:textId="77777777" w:rsidR="004D7401" w:rsidRDefault="004D7401" w:rsidP="004D7401">
            <w:pPr>
              <w:rPr>
                <w:b/>
              </w:rPr>
            </w:pPr>
          </w:p>
          <w:p w14:paraId="6697484A" w14:textId="43D269B9" w:rsidR="004D7401" w:rsidRDefault="004D7401" w:rsidP="004D7401">
            <w:pPr>
              <w:rPr>
                <w:bCs/>
              </w:rPr>
            </w:pPr>
            <w:r>
              <w:rPr>
                <w:bCs/>
              </w:rPr>
              <w:t>Utrikesminister Tobias Billström med medarbetare från Utrikesdepartementet informerade utskottet om h</w:t>
            </w:r>
            <w:r w:rsidRPr="004D7401">
              <w:rPr>
                <w:bCs/>
              </w:rPr>
              <w:t>ändelseutvecklingen i Mellanöstern, inklusive Sveriges ambassad i Beirut m.m.</w:t>
            </w:r>
            <w:r w:rsidRPr="00B7626D">
              <w:rPr>
                <w:bCs/>
              </w:rPr>
              <w:t xml:space="preserve"> </w:t>
            </w:r>
          </w:p>
          <w:p w14:paraId="2C193A97" w14:textId="250F2E1F" w:rsidR="008A2EF0" w:rsidRPr="005229E2" w:rsidRDefault="008A2EF0" w:rsidP="008A2EF0">
            <w:pPr>
              <w:rPr>
                <w:bCs/>
              </w:rPr>
            </w:pPr>
          </w:p>
        </w:tc>
      </w:tr>
      <w:tr w:rsidR="008F106C" w:rsidRPr="0013710D" w14:paraId="6DC4A846" w14:textId="77777777" w:rsidTr="00BC1EF7">
        <w:trPr>
          <w:trHeight w:val="884"/>
        </w:trPr>
        <w:tc>
          <w:tcPr>
            <w:tcW w:w="567" w:type="dxa"/>
          </w:tcPr>
          <w:p w14:paraId="4DE0005C" w14:textId="7CFCCB9E" w:rsidR="008F106C" w:rsidRDefault="001A4B4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 xml:space="preserve">§ </w:t>
            </w:r>
            <w:r w:rsidR="004D7401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2C788868" w14:textId="77777777" w:rsidR="008F106C" w:rsidRDefault="008F106C" w:rsidP="008F106C">
            <w:pPr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715C4BD" w14:textId="77777777" w:rsidR="008F106C" w:rsidRDefault="008F106C" w:rsidP="008F106C">
            <w:pPr>
              <w:rPr>
                <w:b/>
              </w:rPr>
            </w:pPr>
          </w:p>
          <w:p w14:paraId="09296107" w14:textId="756F377C" w:rsidR="008F106C" w:rsidRPr="00930850" w:rsidRDefault="008F106C" w:rsidP="008F106C">
            <w:pPr>
              <w:rPr>
                <w:bCs/>
              </w:rPr>
            </w:pPr>
            <w:r w:rsidRPr="00930850">
              <w:rPr>
                <w:bCs/>
              </w:rPr>
              <w:t>Utskottet justerade protokoll 2023/24:</w:t>
            </w:r>
            <w:r w:rsidR="001A4B48">
              <w:rPr>
                <w:bCs/>
              </w:rPr>
              <w:t>4</w:t>
            </w:r>
            <w:r w:rsidR="004D7401">
              <w:rPr>
                <w:bCs/>
              </w:rPr>
              <w:t>2</w:t>
            </w:r>
            <w:r w:rsidR="001A4B48">
              <w:rPr>
                <w:bCs/>
              </w:rPr>
              <w:t>.</w:t>
            </w:r>
          </w:p>
          <w:p w14:paraId="257AA97B" w14:textId="77777777" w:rsidR="008F106C" w:rsidRPr="00900422" w:rsidRDefault="008F106C" w:rsidP="007849A3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F106C" w:rsidRPr="0013710D" w14:paraId="0E8F30E8" w14:textId="77777777" w:rsidTr="00BC1EF7">
        <w:trPr>
          <w:trHeight w:val="884"/>
        </w:trPr>
        <w:tc>
          <w:tcPr>
            <w:tcW w:w="567" w:type="dxa"/>
          </w:tcPr>
          <w:p w14:paraId="36322A50" w14:textId="206B59B2" w:rsidR="008F106C" w:rsidRDefault="008F106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4D7401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6B71D5AB" w14:textId="77777777" w:rsidR="008F106C" w:rsidRDefault="008F106C" w:rsidP="008F106C">
            <w:pPr>
              <w:rPr>
                <w:b/>
              </w:rPr>
            </w:pPr>
            <w:r>
              <w:rPr>
                <w:b/>
              </w:rPr>
              <w:t>Inkomna handlingar</w:t>
            </w:r>
            <w:r>
              <w:rPr>
                <w:b/>
              </w:rPr>
              <w:br/>
            </w:r>
          </w:p>
          <w:p w14:paraId="1E96EF16" w14:textId="180C7C6E" w:rsidR="008F106C" w:rsidRDefault="008F106C" w:rsidP="008F106C">
            <w:pPr>
              <w:rPr>
                <w:bCs/>
              </w:rPr>
            </w:pPr>
            <w:r>
              <w:rPr>
                <w:bCs/>
              </w:rPr>
              <w:t>Inkomna handlingar anmäldes enligt bilaga.</w:t>
            </w:r>
          </w:p>
          <w:p w14:paraId="3D8E1382" w14:textId="77777777" w:rsidR="008F106C" w:rsidRDefault="008F106C" w:rsidP="008F106C">
            <w:pPr>
              <w:rPr>
                <w:b/>
              </w:rPr>
            </w:pPr>
          </w:p>
        </w:tc>
      </w:tr>
    </w:tbl>
    <w:p w14:paraId="4474121F" w14:textId="77777777" w:rsidR="001A4B48" w:rsidRDefault="001A4B48">
      <w:r>
        <w:br w:type="page"/>
      </w:r>
    </w:p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32ED5052" w:rsidR="00E97ABF" w:rsidRPr="006F350C" w:rsidRDefault="00624604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3F86CFC2" w:rsidR="00E97ABF" w:rsidRPr="00A56C4E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37760C">
              <w:t>Justeras den</w:t>
            </w:r>
            <w:r w:rsidR="00D71536" w:rsidRPr="0037760C">
              <w:t xml:space="preserve"> </w:t>
            </w:r>
            <w:r w:rsidR="0037760C" w:rsidRPr="0037760C">
              <w:t>12 september</w:t>
            </w:r>
            <w:r w:rsidR="00772F5A" w:rsidRPr="0037760C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0DAD7B6A" w:rsidR="001248C4" w:rsidRPr="004B327E" w:rsidRDefault="004D7401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1F3652EF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08A016AA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788B11A1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F55272">
              <w:rPr>
                <w:sz w:val="20"/>
              </w:rPr>
              <w:t>4</w:t>
            </w:r>
            <w:r w:rsidR="004D7401">
              <w:rPr>
                <w:sz w:val="20"/>
              </w:rPr>
              <w:t>3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5D760584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CC2066">
              <w:rPr>
                <w:sz w:val="19"/>
                <w:szCs w:val="19"/>
              </w:rPr>
              <w:t>§</w:t>
            </w:r>
            <w:r w:rsidR="00605583" w:rsidRPr="00CC2066">
              <w:rPr>
                <w:sz w:val="19"/>
                <w:szCs w:val="19"/>
              </w:rPr>
              <w:t xml:space="preserve"> </w:t>
            </w:r>
            <w:proofErr w:type="gramStart"/>
            <w:r w:rsidR="004A6095" w:rsidRPr="00CC2066">
              <w:rPr>
                <w:sz w:val="19"/>
                <w:szCs w:val="19"/>
              </w:rPr>
              <w:t>1</w:t>
            </w:r>
            <w:r w:rsidR="00AB1E87">
              <w:rPr>
                <w:sz w:val="19"/>
                <w:szCs w:val="19"/>
              </w:rPr>
              <w:t>-4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0EE661E0" w:rsidR="0050083A" w:rsidRPr="00CC206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1B93D3C6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5168C785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53EDFD57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D63E3D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3F75A5AA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A372B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74575DD" w:rsidR="002A372B" w:rsidRPr="00993706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2A372B" w:rsidRPr="00993706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7EC76E8E" w:rsidR="002A372B" w:rsidRPr="00993706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2A372B" w:rsidRPr="00993706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1130153F" w:rsidR="002A372B" w:rsidRPr="00993706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2A372B" w:rsidRPr="00993706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00922C23" w:rsidR="002A372B" w:rsidRPr="001B42F6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2A372B" w:rsidRPr="00993706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1E4CE998" w:rsidR="002A372B" w:rsidRPr="0004578D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2A372B" w:rsidRPr="0028423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7184176D" w:rsidR="002A372B" w:rsidRPr="00FE5589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2A372B" w:rsidRPr="00FE5589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A372B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40AC713D" w:rsidR="002A372B" w:rsidRPr="00993706" w:rsidRDefault="002A372B" w:rsidP="002A372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2A372B" w:rsidRPr="00993706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43E94488" w:rsidR="002A372B" w:rsidRPr="00993706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2A372B" w:rsidRPr="00993706" w:rsidRDefault="002A372B" w:rsidP="002A372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635242E1" w:rsidR="002A372B" w:rsidRPr="0099370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2A372B" w:rsidRPr="00993706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24D6C1B5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0DF45060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2A372B" w:rsidRPr="002F53E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7383A4FF" w:rsidR="002A372B" w:rsidRPr="00FE5589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2A372B" w:rsidRPr="00FE5589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66F6F47D" w:rsidR="002A372B" w:rsidRPr="00993706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2A372B" w:rsidRPr="00993706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2B0E4C82" w:rsidR="002A372B" w:rsidRPr="00993706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2A372B" w:rsidRPr="00993706" w:rsidRDefault="002A372B" w:rsidP="002A372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5C86D489" w:rsidR="002A372B" w:rsidRPr="0099370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2A372B" w:rsidRPr="00993706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3B535298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40F5E75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2A372B" w:rsidRPr="002F53EA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1C5DBE8E" w:rsidR="002A372B" w:rsidRPr="002F53EA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2A372B" w:rsidRPr="00FE5589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5E99DCAF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4FB40E06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48191730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308CC390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2D2C1DFC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2A372B" w:rsidRPr="002F53E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3640110" w:rsidR="002A372B" w:rsidRPr="002F53EA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2A372B" w:rsidRPr="00FE5589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498ADDF6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6F7201C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350E8AB5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0DB426FC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3C98758C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2A372B" w:rsidRPr="002F53EA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3E89947C" w:rsidR="002A372B" w:rsidRPr="002F53EA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2A372B" w:rsidRPr="00FE5589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03BB203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3CCF8744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41F127A2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701A0F5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575AC03E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2A372B" w:rsidRPr="002F53EA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3F123270" w:rsidR="002A372B" w:rsidRPr="002F53EA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2A372B" w:rsidRPr="00FE5589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7A2EBCFD" w:rsidR="002A372B" w:rsidRPr="0004578D" w:rsidRDefault="00B64A60" w:rsidP="002A372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0D13E19C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623925F9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A0DCF4E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A0398C9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2A372B" w:rsidRPr="002F53E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3825C0EA" w:rsidR="002A372B" w:rsidRPr="002F53EA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2A372B" w:rsidRPr="00FE5589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2A372B" w:rsidRPr="0004578D" w:rsidRDefault="002A372B" w:rsidP="002A372B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4EC2DF4F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24FDC38A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2A372B" w:rsidRPr="002F53E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5B51A689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334D5549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408EC983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2A372B" w:rsidRPr="002F53E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B669CC3" w:rsidR="002A372B" w:rsidRPr="002F53EA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2A372B" w:rsidRPr="00FE5589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36433B3B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4C4425D1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2A372B" w:rsidRPr="002F53E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0F1B2B9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41492A87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6BDBD073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2A372B" w:rsidRPr="002F53E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4A98B0D1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2A372B" w:rsidRPr="00FE5589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12A91370" w:rsidR="002A372B" w:rsidRPr="0004578D" w:rsidRDefault="002A372B" w:rsidP="002A372B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6D6BA58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3809A6D9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0B610962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47B5E06C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5EC422CE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2A372B" w:rsidRPr="00FE5589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55BA2DBE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6279BC0C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2A372B" w:rsidRPr="002F53E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2C58BAF5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014A74BF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1CB10D55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2A372B" w:rsidRPr="002F53E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257833B8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2A372B" w:rsidRPr="00FE5589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732FF305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118AFEC8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C06FE21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45F044A0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543AECE0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2A372B" w:rsidRPr="002F53E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F64EF7D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1C5CEACB" w:rsidR="002A372B" w:rsidRPr="0004578D" w:rsidRDefault="002A372B" w:rsidP="002A372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3A820B3" w:rsidR="002A372B" w:rsidRPr="0004578D" w:rsidRDefault="002A372B" w:rsidP="002A372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12C5B863" w:rsidR="002A372B" w:rsidRPr="00337441" w:rsidRDefault="002A372B" w:rsidP="002A372B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BE98FFD" w:rsidR="002A372B" w:rsidRPr="001B42F6" w:rsidRDefault="002A372B" w:rsidP="002A372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2A372B" w:rsidRPr="00246B39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F132705" w:rsidR="002A372B" w:rsidRPr="002F53EA" w:rsidRDefault="002A372B" w:rsidP="002A372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2A372B" w:rsidRPr="002F53E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2E44597D" w:rsidR="002A372B" w:rsidRPr="003504FA" w:rsidRDefault="002A372B" w:rsidP="002A372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2A372B" w:rsidRPr="003504FA" w:rsidRDefault="002A372B" w:rsidP="002A372B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53FB3A49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67F7D264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06E9307B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0B3E26B2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A4CE286" w:rsidR="002A372B" w:rsidRPr="002F53E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2A372B" w:rsidRPr="002F53E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0F29EA6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294F384C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5F2F79A6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7773FD6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508D4766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05B9323C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56122AAA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B5ABE6E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234855BC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5B7A4155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31E76F6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16FA07AF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11FB8CE9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290DC39F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101678B1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5660EC9B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4BF57D5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06E241B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7A596F41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2A372B" w:rsidRPr="004A0318" w:rsidRDefault="002A372B" w:rsidP="002A372B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2A372B" w:rsidRPr="004A0318" w:rsidRDefault="002A372B" w:rsidP="002A372B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4E5DADFB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920CE2E" w:rsidR="002A372B" w:rsidRPr="0004578D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2A372B" w:rsidRPr="0004578D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0A92972D" w:rsidR="002A372B" w:rsidRPr="0004578D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84CBE8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9C94CD2" w:rsidR="002A372B" w:rsidRPr="001B42F6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7F908833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540DFBAF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A372B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34BE525E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046AC2C2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6244EFA5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0B50BD32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12C8A0A8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6BD01A20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377D5825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0EBE4174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33E1C2BA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09AA88F4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704FE706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D371A48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2CADF253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5EAB48AC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6F82D43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29ED5F6C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51D6825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55BF4AAC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5036080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6C0FE864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12728449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4E499406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77F75622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69086DF8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20D058C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39533279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5CECD555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>
              <w:rPr>
                <w:snapToGrid w:val="0"/>
                <w:sz w:val="22"/>
                <w:szCs w:val="22"/>
              </w:rPr>
              <w:t>Vakant</w:t>
            </w:r>
            <w:r w:rsidRPr="00334D0B">
              <w:rPr>
                <w:snapToGrid w:val="0"/>
                <w:sz w:val="22"/>
                <w:szCs w:val="22"/>
              </w:rPr>
              <w:t xml:space="preserve">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77C08A29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30813AE3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1751279D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535CB51A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3D27959D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47C42665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68BCD0D5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2EA46853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2959C4E9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5A593DC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6DD0186E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4B01D3BF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37A48657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74431609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4CB147F6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3C66DDBD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62836936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2FC47C43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18527A68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48228966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6FFDF082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57D6F22B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23BEE370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2AC6B8A6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2F2EA28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555AF1CC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r w:rsidRPr="002E25BA">
              <w:rPr>
                <w:snapToGrid w:val="0"/>
                <w:sz w:val="22"/>
                <w:szCs w:val="22"/>
                <w:lang w:val="en-US"/>
              </w:rPr>
              <w:t>Matilda Ernkrans</w:t>
            </w:r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C009EFD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3EE0422D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07B8DEA0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795B7055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685A9CD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2B1DD81B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3C579256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0695CCDB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171A0DA8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3DECB0D4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169470F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32F84D1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3BE09858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24136F2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284FABFD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37D2557D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484C525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7AB2378E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AE5A6A0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27361142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0EB55B54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4397A659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36968A1B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220A3860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040CF3E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315B5531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089B27A8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2D75A8C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4B4172BA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7D21830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17E00036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0774CF11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7FE73310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1EE59F04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3823C43F" w:rsidR="002A372B" w:rsidRPr="00915B99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09ACA0AD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2738828A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3DF4A6EC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50E2C25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446A529A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FC91139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3E9CCD83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6DB48DD0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2B15BD9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4F77AC48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E1DC6DB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CC41A1B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2084EB11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291D7444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6A0225C6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0B34A58D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65BB47A8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342E23DF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263AA1CD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6F700B4C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86E51CE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3EE28ECA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A2E21C9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38641320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325DF8E9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7A982D39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7B45149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433CD02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99300E5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6CC6A9C6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099EF5E4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3A9EBD0B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724C8BC8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7D9B717C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6C25083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3AB2404F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43763D30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76C718F3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4F5DAFBC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582BABB8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4F261FD3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4622F58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67A299E0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4F1506D5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E678551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472353E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1C5A179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6290E5FA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0B178571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4B3EA39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2C714392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03A0CC9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71A438C4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7C512457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7A0D7429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52D8C89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E093F35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63CA92F8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01E02E2C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D6AA8E0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1E514D02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2F75391D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6D750F34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3ED5394C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1A4E484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276251AE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5B418DFD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3F1CE31B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1503F8BF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546A6C96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16FFEA60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D211909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038CD2A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524146EB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11D48EFC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227E20E1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0F787444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46061112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30845EC2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2D4A837C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BC02E94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6C7D19C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772EA17C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13F5B722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2A04209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1EA2E4EB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2A372B" w:rsidRPr="00334D0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6AC13273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0B94B75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42A8CFB5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8A7EFA1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9490FAF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6A34E00A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47594A4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14CD8" w14:textId="130E57D7" w:rsidR="002A372B" w:rsidRDefault="002A372B" w:rsidP="002A372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Joanna Lewerentz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DC938" w14:textId="2F908DA3" w:rsidR="002A372B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D3F84" w14:textId="7777777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5A16" w14:textId="579680A7" w:rsidR="002A372B" w:rsidRPr="0004578D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EBB23" w14:textId="77777777" w:rsidR="002A372B" w:rsidRPr="00337441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DE995" w14:textId="501673BA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D7FD" w14:textId="77777777" w:rsidR="002A372B" w:rsidRPr="00337441" w:rsidRDefault="002A372B" w:rsidP="002A372B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58DD19" w14:textId="4A0A2E42" w:rsidR="002A372B" w:rsidRPr="001B42F6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70044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21807" w14:textId="3F5A62BB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0B0F6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1C733" w14:textId="0983C33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33D6DB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6558A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C820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3FEEF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77F4DC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97430" w14:textId="77777777" w:rsidR="002A372B" w:rsidRPr="003504FA" w:rsidRDefault="002A372B" w:rsidP="002A372B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B2E3A" w14:textId="77777777" w:rsidR="002A372B" w:rsidRPr="003504FA" w:rsidRDefault="002A372B" w:rsidP="002A372B">
            <w:pPr>
              <w:rPr>
                <w:sz w:val="20"/>
              </w:rPr>
            </w:pPr>
          </w:p>
        </w:tc>
      </w:tr>
      <w:tr w:rsidR="002A372B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2A372B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2A372B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</w:tr>
      <w:tr w:rsidR="002A372B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2A372B" w:rsidRPr="003504FA" w:rsidRDefault="002A372B" w:rsidP="002A372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2A372B" w:rsidRPr="003504FA" w:rsidRDefault="002A372B" w:rsidP="002A372B">
            <w:pPr>
              <w:widowControl/>
              <w:spacing w:after="160" w:line="259" w:lineRule="auto"/>
            </w:pPr>
          </w:p>
        </w:tc>
      </w:tr>
    </w:tbl>
    <w:p w14:paraId="73D0DF29" w14:textId="77777777" w:rsidR="00A3037D" w:rsidRDefault="00A3037D">
      <w:pPr>
        <w:widowControl/>
        <w:spacing w:after="160" w:line="259" w:lineRule="auto"/>
        <w:rPr>
          <w:rFonts w:eastAsiaTheme="minorHAnsi"/>
          <w:i/>
          <w:iCs/>
          <w:color w:val="000000"/>
          <w:szCs w:val="24"/>
          <w:lang w:eastAsia="en-US"/>
        </w:rPr>
      </w:pPr>
    </w:p>
    <w:sectPr w:rsidR="00A3037D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C3D65"/>
    <w:multiLevelType w:val="hybridMultilevel"/>
    <w:tmpl w:val="38DCCEA0"/>
    <w:lvl w:ilvl="0" w:tplc="D3F638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60172"/>
    <w:multiLevelType w:val="hybridMultilevel"/>
    <w:tmpl w:val="0B6C7884"/>
    <w:lvl w:ilvl="0" w:tplc="616AA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47D61"/>
    <w:multiLevelType w:val="hybridMultilevel"/>
    <w:tmpl w:val="4182994E"/>
    <w:lvl w:ilvl="0" w:tplc="336C2DE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6"/>
  </w:num>
  <w:num w:numId="4">
    <w:abstractNumId w:val="14"/>
  </w:num>
  <w:num w:numId="5">
    <w:abstractNumId w:val="1"/>
  </w:num>
  <w:num w:numId="6">
    <w:abstractNumId w:val="15"/>
  </w:num>
  <w:num w:numId="7">
    <w:abstractNumId w:val="24"/>
  </w:num>
  <w:num w:numId="8">
    <w:abstractNumId w:val="26"/>
  </w:num>
  <w:num w:numId="9">
    <w:abstractNumId w:val="25"/>
  </w:num>
  <w:num w:numId="10">
    <w:abstractNumId w:val="8"/>
  </w:num>
  <w:num w:numId="11">
    <w:abstractNumId w:val="12"/>
  </w:num>
  <w:num w:numId="12">
    <w:abstractNumId w:val="19"/>
  </w:num>
  <w:num w:numId="13">
    <w:abstractNumId w:val="4"/>
  </w:num>
  <w:num w:numId="14">
    <w:abstractNumId w:val="11"/>
  </w:num>
  <w:num w:numId="15">
    <w:abstractNumId w:val="7"/>
  </w:num>
  <w:num w:numId="16">
    <w:abstractNumId w:val="20"/>
  </w:num>
  <w:num w:numId="17">
    <w:abstractNumId w:val="22"/>
  </w:num>
  <w:num w:numId="18">
    <w:abstractNumId w:val="17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0"/>
  </w:num>
  <w:num w:numId="23">
    <w:abstractNumId w:val="13"/>
  </w:num>
  <w:num w:numId="24">
    <w:abstractNumId w:val="23"/>
  </w:num>
  <w:num w:numId="25">
    <w:abstractNumId w:val="3"/>
  </w:num>
  <w:num w:numId="26">
    <w:abstractNumId w:val="2"/>
  </w:num>
  <w:num w:numId="27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2D2"/>
    <w:rsid w:val="00011931"/>
    <w:rsid w:val="000120F2"/>
    <w:rsid w:val="00012143"/>
    <w:rsid w:val="00012D8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80A"/>
    <w:rsid w:val="00025B66"/>
    <w:rsid w:val="00026CB0"/>
    <w:rsid w:val="00027A2F"/>
    <w:rsid w:val="00031A4B"/>
    <w:rsid w:val="00031B5D"/>
    <w:rsid w:val="00033790"/>
    <w:rsid w:val="000362B9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596"/>
    <w:rsid w:val="0005475F"/>
    <w:rsid w:val="000554C8"/>
    <w:rsid w:val="0005659F"/>
    <w:rsid w:val="00056672"/>
    <w:rsid w:val="0006043F"/>
    <w:rsid w:val="00060A29"/>
    <w:rsid w:val="00061FC3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4AA8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A6D9E"/>
    <w:rsid w:val="000B05F9"/>
    <w:rsid w:val="000B0A9E"/>
    <w:rsid w:val="000B0F4E"/>
    <w:rsid w:val="000B25B6"/>
    <w:rsid w:val="000B28BD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C7A45"/>
    <w:rsid w:val="000D0683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290F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4D4A"/>
    <w:rsid w:val="001353AB"/>
    <w:rsid w:val="00136620"/>
    <w:rsid w:val="0013674A"/>
    <w:rsid w:val="00136DEB"/>
    <w:rsid w:val="0013710D"/>
    <w:rsid w:val="00137DED"/>
    <w:rsid w:val="001400AD"/>
    <w:rsid w:val="001405B1"/>
    <w:rsid w:val="00143BA6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5720E"/>
    <w:rsid w:val="001600CF"/>
    <w:rsid w:val="00160F68"/>
    <w:rsid w:val="00161529"/>
    <w:rsid w:val="001616E7"/>
    <w:rsid w:val="00161BE2"/>
    <w:rsid w:val="00161C4C"/>
    <w:rsid w:val="00161EA2"/>
    <w:rsid w:val="00162FD2"/>
    <w:rsid w:val="001641C5"/>
    <w:rsid w:val="00164570"/>
    <w:rsid w:val="001664CB"/>
    <w:rsid w:val="00170FC3"/>
    <w:rsid w:val="00172645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214"/>
    <w:rsid w:val="0018636C"/>
    <w:rsid w:val="001901F3"/>
    <w:rsid w:val="00190380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67C"/>
    <w:rsid w:val="001A38A8"/>
    <w:rsid w:val="001A451C"/>
    <w:rsid w:val="001A4A43"/>
    <w:rsid w:val="001A4AFE"/>
    <w:rsid w:val="001A4B48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A42"/>
    <w:rsid w:val="001B3F55"/>
    <w:rsid w:val="001B42F6"/>
    <w:rsid w:val="001B48C5"/>
    <w:rsid w:val="001B4D00"/>
    <w:rsid w:val="001B4FFF"/>
    <w:rsid w:val="001B6D5C"/>
    <w:rsid w:val="001B721C"/>
    <w:rsid w:val="001B7AB1"/>
    <w:rsid w:val="001C0932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3AC"/>
    <w:rsid w:val="001D29D7"/>
    <w:rsid w:val="001D3B0F"/>
    <w:rsid w:val="001D40FD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682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587E"/>
    <w:rsid w:val="001F6030"/>
    <w:rsid w:val="001F76E3"/>
    <w:rsid w:val="001F7C94"/>
    <w:rsid w:val="00200930"/>
    <w:rsid w:val="00200E97"/>
    <w:rsid w:val="00201588"/>
    <w:rsid w:val="00201E10"/>
    <w:rsid w:val="002027CE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475EE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72B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4CD0"/>
    <w:rsid w:val="002B6F4D"/>
    <w:rsid w:val="002B7046"/>
    <w:rsid w:val="002C0209"/>
    <w:rsid w:val="002C020F"/>
    <w:rsid w:val="002C13CC"/>
    <w:rsid w:val="002C1D02"/>
    <w:rsid w:val="002C242F"/>
    <w:rsid w:val="002C304A"/>
    <w:rsid w:val="002C402F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CD6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5BA"/>
    <w:rsid w:val="002E2C92"/>
    <w:rsid w:val="002E3B84"/>
    <w:rsid w:val="002E412D"/>
    <w:rsid w:val="002E4A77"/>
    <w:rsid w:val="002E4E85"/>
    <w:rsid w:val="002E532C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5F03"/>
    <w:rsid w:val="002F6A4A"/>
    <w:rsid w:val="002F6D22"/>
    <w:rsid w:val="002F76AB"/>
    <w:rsid w:val="00300A09"/>
    <w:rsid w:val="003010D4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22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5E54"/>
    <w:rsid w:val="00326027"/>
    <w:rsid w:val="00331756"/>
    <w:rsid w:val="00332023"/>
    <w:rsid w:val="0033339A"/>
    <w:rsid w:val="00333A81"/>
    <w:rsid w:val="00334B91"/>
    <w:rsid w:val="00334D0B"/>
    <w:rsid w:val="003350C0"/>
    <w:rsid w:val="00335430"/>
    <w:rsid w:val="003365FF"/>
    <w:rsid w:val="00336A6B"/>
    <w:rsid w:val="00336EA4"/>
    <w:rsid w:val="00337441"/>
    <w:rsid w:val="00337FC4"/>
    <w:rsid w:val="003405E7"/>
    <w:rsid w:val="0034173E"/>
    <w:rsid w:val="00341A44"/>
    <w:rsid w:val="003425B4"/>
    <w:rsid w:val="00343406"/>
    <w:rsid w:val="003435BE"/>
    <w:rsid w:val="00343BC7"/>
    <w:rsid w:val="00344C72"/>
    <w:rsid w:val="00346025"/>
    <w:rsid w:val="00346635"/>
    <w:rsid w:val="003478F6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67686"/>
    <w:rsid w:val="003701A7"/>
    <w:rsid w:val="00370A8A"/>
    <w:rsid w:val="00370A9C"/>
    <w:rsid w:val="00371166"/>
    <w:rsid w:val="00371F13"/>
    <w:rsid w:val="00373537"/>
    <w:rsid w:val="0037461B"/>
    <w:rsid w:val="00374935"/>
    <w:rsid w:val="003764EF"/>
    <w:rsid w:val="0037760C"/>
    <w:rsid w:val="00380F30"/>
    <w:rsid w:val="00381488"/>
    <w:rsid w:val="003814CB"/>
    <w:rsid w:val="00382763"/>
    <w:rsid w:val="0038293C"/>
    <w:rsid w:val="00382BFA"/>
    <w:rsid w:val="003833A9"/>
    <w:rsid w:val="003837D5"/>
    <w:rsid w:val="00383C7D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0E39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094E"/>
    <w:rsid w:val="003F1439"/>
    <w:rsid w:val="003F199A"/>
    <w:rsid w:val="003F1E81"/>
    <w:rsid w:val="003F22F1"/>
    <w:rsid w:val="003F3609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1C3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17F5A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3C9"/>
    <w:rsid w:val="004544B9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B32"/>
    <w:rsid w:val="00482C8C"/>
    <w:rsid w:val="00483CDC"/>
    <w:rsid w:val="00487499"/>
    <w:rsid w:val="004879D9"/>
    <w:rsid w:val="00487D8B"/>
    <w:rsid w:val="0049005E"/>
    <w:rsid w:val="00490358"/>
    <w:rsid w:val="0049062A"/>
    <w:rsid w:val="00491174"/>
    <w:rsid w:val="00492229"/>
    <w:rsid w:val="004922A1"/>
    <w:rsid w:val="0049236D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7F1"/>
    <w:rsid w:val="004C08D7"/>
    <w:rsid w:val="004C20A9"/>
    <w:rsid w:val="004C27D2"/>
    <w:rsid w:val="004C3C1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1249"/>
    <w:rsid w:val="004D324F"/>
    <w:rsid w:val="004D3C8C"/>
    <w:rsid w:val="004D54B3"/>
    <w:rsid w:val="004D6C81"/>
    <w:rsid w:val="004D701D"/>
    <w:rsid w:val="004D7401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062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9E2"/>
    <w:rsid w:val="00522B01"/>
    <w:rsid w:val="00523C27"/>
    <w:rsid w:val="005240F1"/>
    <w:rsid w:val="00524252"/>
    <w:rsid w:val="005247BB"/>
    <w:rsid w:val="00526B9D"/>
    <w:rsid w:val="00526EE4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4815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2546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3619"/>
    <w:rsid w:val="00584F5F"/>
    <w:rsid w:val="00585C22"/>
    <w:rsid w:val="00585F83"/>
    <w:rsid w:val="00586E4E"/>
    <w:rsid w:val="00587D97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A6A21"/>
    <w:rsid w:val="005B0438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A4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5BB"/>
    <w:rsid w:val="005E18BF"/>
    <w:rsid w:val="005E1C30"/>
    <w:rsid w:val="005E23AC"/>
    <w:rsid w:val="005E2EA1"/>
    <w:rsid w:val="005E3BCE"/>
    <w:rsid w:val="005E3D8A"/>
    <w:rsid w:val="005E5BB6"/>
    <w:rsid w:val="005E6708"/>
    <w:rsid w:val="005E7F12"/>
    <w:rsid w:val="005F0856"/>
    <w:rsid w:val="005F089D"/>
    <w:rsid w:val="005F0CCE"/>
    <w:rsid w:val="005F13B1"/>
    <w:rsid w:val="005F23B5"/>
    <w:rsid w:val="005F502B"/>
    <w:rsid w:val="005F5D11"/>
    <w:rsid w:val="005F63EC"/>
    <w:rsid w:val="005F6978"/>
    <w:rsid w:val="005F6BD9"/>
    <w:rsid w:val="005F70C8"/>
    <w:rsid w:val="005F7F98"/>
    <w:rsid w:val="00601614"/>
    <w:rsid w:val="00601D28"/>
    <w:rsid w:val="00601FD7"/>
    <w:rsid w:val="006029EA"/>
    <w:rsid w:val="006030E6"/>
    <w:rsid w:val="0060444B"/>
    <w:rsid w:val="00605583"/>
    <w:rsid w:val="006075F8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173"/>
    <w:rsid w:val="00623861"/>
    <w:rsid w:val="006241CB"/>
    <w:rsid w:val="00624604"/>
    <w:rsid w:val="00624B36"/>
    <w:rsid w:val="00626542"/>
    <w:rsid w:val="00627469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1538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1D33"/>
    <w:rsid w:val="006A371F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8C"/>
    <w:rsid w:val="006C7198"/>
    <w:rsid w:val="006C7367"/>
    <w:rsid w:val="006C7D29"/>
    <w:rsid w:val="006D0017"/>
    <w:rsid w:val="006D1895"/>
    <w:rsid w:val="006D1A76"/>
    <w:rsid w:val="006D1BAB"/>
    <w:rsid w:val="006D1E4A"/>
    <w:rsid w:val="006D3352"/>
    <w:rsid w:val="006D3AF9"/>
    <w:rsid w:val="006D3EFA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543E"/>
    <w:rsid w:val="006F671C"/>
    <w:rsid w:val="006F7B83"/>
    <w:rsid w:val="006F7E23"/>
    <w:rsid w:val="0070394E"/>
    <w:rsid w:val="00703FE9"/>
    <w:rsid w:val="007046A2"/>
    <w:rsid w:val="00706420"/>
    <w:rsid w:val="00707615"/>
    <w:rsid w:val="00710EC6"/>
    <w:rsid w:val="00711EBB"/>
    <w:rsid w:val="00712584"/>
    <w:rsid w:val="00712851"/>
    <w:rsid w:val="00712E4A"/>
    <w:rsid w:val="00713678"/>
    <w:rsid w:val="00713883"/>
    <w:rsid w:val="0071443F"/>
    <w:rsid w:val="007149F6"/>
    <w:rsid w:val="00714AB4"/>
    <w:rsid w:val="00715ADD"/>
    <w:rsid w:val="00715C1D"/>
    <w:rsid w:val="00716771"/>
    <w:rsid w:val="00716AF6"/>
    <w:rsid w:val="00720552"/>
    <w:rsid w:val="00720A76"/>
    <w:rsid w:val="007214F6"/>
    <w:rsid w:val="00721A85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03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4AB8"/>
    <w:rsid w:val="00755096"/>
    <w:rsid w:val="0075709C"/>
    <w:rsid w:val="007571ED"/>
    <w:rsid w:val="007574B0"/>
    <w:rsid w:val="00760414"/>
    <w:rsid w:val="00761195"/>
    <w:rsid w:val="007611D3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CB"/>
    <w:rsid w:val="007843F4"/>
    <w:rsid w:val="007849A3"/>
    <w:rsid w:val="007852B5"/>
    <w:rsid w:val="00786146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0B9F"/>
    <w:rsid w:val="007B17DB"/>
    <w:rsid w:val="007B5AD0"/>
    <w:rsid w:val="007B6A85"/>
    <w:rsid w:val="007B714D"/>
    <w:rsid w:val="007C1A7E"/>
    <w:rsid w:val="007C3054"/>
    <w:rsid w:val="007C3B2F"/>
    <w:rsid w:val="007C480F"/>
    <w:rsid w:val="007C5752"/>
    <w:rsid w:val="007C6D63"/>
    <w:rsid w:val="007C7B10"/>
    <w:rsid w:val="007C7BF9"/>
    <w:rsid w:val="007C7D93"/>
    <w:rsid w:val="007D0257"/>
    <w:rsid w:val="007D03C5"/>
    <w:rsid w:val="007D0628"/>
    <w:rsid w:val="007D2A74"/>
    <w:rsid w:val="007D3ECB"/>
    <w:rsid w:val="007D4772"/>
    <w:rsid w:val="007D6FDC"/>
    <w:rsid w:val="007D7439"/>
    <w:rsid w:val="007D7FB1"/>
    <w:rsid w:val="007E2010"/>
    <w:rsid w:val="007E205C"/>
    <w:rsid w:val="007E28BC"/>
    <w:rsid w:val="007E2F89"/>
    <w:rsid w:val="007E3907"/>
    <w:rsid w:val="007E4ED3"/>
    <w:rsid w:val="007E558C"/>
    <w:rsid w:val="007E61FB"/>
    <w:rsid w:val="007E6DC8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0A76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3372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5A00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04C"/>
    <w:rsid w:val="00865DF4"/>
    <w:rsid w:val="00867673"/>
    <w:rsid w:val="008712B3"/>
    <w:rsid w:val="00871C12"/>
    <w:rsid w:val="00871F49"/>
    <w:rsid w:val="00871FF6"/>
    <w:rsid w:val="008731DA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1A8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752"/>
    <w:rsid w:val="00894E2A"/>
    <w:rsid w:val="008A121B"/>
    <w:rsid w:val="008A1709"/>
    <w:rsid w:val="008A1776"/>
    <w:rsid w:val="008A287C"/>
    <w:rsid w:val="008A293A"/>
    <w:rsid w:val="008A2EF0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0423"/>
    <w:rsid w:val="008C08D9"/>
    <w:rsid w:val="008C2873"/>
    <w:rsid w:val="008C4A2F"/>
    <w:rsid w:val="008C5872"/>
    <w:rsid w:val="008C5936"/>
    <w:rsid w:val="008C5BCF"/>
    <w:rsid w:val="008C5E93"/>
    <w:rsid w:val="008C6712"/>
    <w:rsid w:val="008C6FE0"/>
    <w:rsid w:val="008C796E"/>
    <w:rsid w:val="008D2104"/>
    <w:rsid w:val="008D27D6"/>
    <w:rsid w:val="008D3BE8"/>
    <w:rsid w:val="008D5141"/>
    <w:rsid w:val="008D58C3"/>
    <w:rsid w:val="008D58DB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06C"/>
    <w:rsid w:val="008F1372"/>
    <w:rsid w:val="008F1F64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4B8"/>
    <w:rsid w:val="00923EE3"/>
    <w:rsid w:val="0092414D"/>
    <w:rsid w:val="009248BF"/>
    <w:rsid w:val="00925665"/>
    <w:rsid w:val="00925EF5"/>
    <w:rsid w:val="0092661C"/>
    <w:rsid w:val="00926B08"/>
    <w:rsid w:val="00926C51"/>
    <w:rsid w:val="00926DF4"/>
    <w:rsid w:val="00930850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0A22"/>
    <w:rsid w:val="00943059"/>
    <w:rsid w:val="009430BE"/>
    <w:rsid w:val="009438B9"/>
    <w:rsid w:val="00944577"/>
    <w:rsid w:val="00946F88"/>
    <w:rsid w:val="0095027B"/>
    <w:rsid w:val="00951218"/>
    <w:rsid w:val="00951A23"/>
    <w:rsid w:val="00952862"/>
    <w:rsid w:val="009540C9"/>
    <w:rsid w:val="009554CC"/>
    <w:rsid w:val="00955718"/>
    <w:rsid w:val="00957F92"/>
    <w:rsid w:val="009611BB"/>
    <w:rsid w:val="009612C6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75290"/>
    <w:rsid w:val="0097743F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675A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3FD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88E"/>
    <w:rsid w:val="009D1A9C"/>
    <w:rsid w:val="009D2A06"/>
    <w:rsid w:val="009D2AAB"/>
    <w:rsid w:val="009D35AC"/>
    <w:rsid w:val="009D3F51"/>
    <w:rsid w:val="009D44C6"/>
    <w:rsid w:val="009D4CA9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19B7"/>
    <w:rsid w:val="009F295E"/>
    <w:rsid w:val="009F33D6"/>
    <w:rsid w:val="009F469E"/>
    <w:rsid w:val="009F4E94"/>
    <w:rsid w:val="009F52AD"/>
    <w:rsid w:val="009F5C62"/>
    <w:rsid w:val="009F63BA"/>
    <w:rsid w:val="009F785B"/>
    <w:rsid w:val="00A008DF"/>
    <w:rsid w:val="00A00ABD"/>
    <w:rsid w:val="00A01094"/>
    <w:rsid w:val="00A01868"/>
    <w:rsid w:val="00A019C7"/>
    <w:rsid w:val="00A02BE6"/>
    <w:rsid w:val="00A02CFA"/>
    <w:rsid w:val="00A02D7C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37D"/>
    <w:rsid w:val="00A30940"/>
    <w:rsid w:val="00A31B7C"/>
    <w:rsid w:val="00A33290"/>
    <w:rsid w:val="00A335EE"/>
    <w:rsid w:val="00A344FF"/>
    <w:rsid w:val="00A35898"/>
    <w:rsid w:val="00A3669E"/>
    <w:rsid w:val="00A37376"/>
    <w:rsid w:val="00A37836"/>
    <w:rsid w:val="00A405F9"/>
    <w:rsid w:val="00A40680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43AA"/>
    <w:rsid w:val="00A55029"/>
    <w:rsid w:val="00A55FB4"/>
    <w:rsid w:val="00A56C4E"/>
    <w:rsid w:val="00A57499"/>
    <w:rsid w:val="00A578CA"/>
    <w:rsid w:val="00A57E60"/>
    <w:rsid w:val="00A6024D"/>
    <w:rsid w:val="00A60C9E"/>
    <w:rsid w:val="00A61308"/>
    <w:rsid w:val="00A614DE"/>
    <w:rsid w:val="00A61A40"/>
    <w:rsid w:val="00A621CC"/>
    <w:rsid w:val="00A62732"/>
    <w:rsid w:val="00A63F71"/>
    <w:rsid w:val="00A64954"/>
    <w:rsid w:val="00A65C29"/>
    <w:rsid w:val="00A674D7"/>
    <w:rsid w:val="00A67908"/>
    <w:rsid w:val="00A7293C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DD0"/>
    <w:rsid w:val="00AA2FEB"/>
    <w:rsid w:val="00AA3F94"/>
    <w:rsid w:val="00AA4ACF"/>
    <w:rsid w:val="00AA6165"/>
    <w:rsid w:val="00AB0288"/>
    <w:rsid w:val="00AB06E4"/>
    <w:rsid w:val="00AB0E90"/>
    <w:rsid w:val="00AB1E87"/>
    <w:rsid w:val="00AB20D8"/>
    <w:rsid w:val="00AB397D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B89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4F5E"/>
    <w:rsid w:val="00B05084"/>
    <w:rsid w:val="00B0543F"/>
    <w:rsid w:val="00B06011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4ADF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968"/>
    <w:rsid w:val="00B56BD2"/>
    <w:rsid w:val="00B61CF4"/>
    <w:rsid w:val="00B61F48"/>
    <w:rsid w:val="00B628CE"/>
    <w:rsid w:val="00B62F86"/>
    <w:rsid w:val="00B64A60"/>
    <w:rsid w:val="00B66547"/>
    <w:rsid w:val="00B67121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6AAE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C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56B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8F5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4C"/>
    <w:rsid w:val="00BD7BBF"/>
    <w:rsid w:val="00BE10A2"/>
    <w:rsid w:val="00BE24D8"/>
    <w:rsid w:val="00BE33D9"/>
    <w:rsid w:val="00BE4742"/>
    <w:rsid w:val="00BE4B64"/>
    <w:rsid w:val="00BE4BA6"/>
    <w:rsid w:val="00BE5093"/>
    <w:rsid w:val="00BE548F"/>
    <w:rsid w:val="00BE5AA8"/>
    <w:rsid w:val="00BE5B20"/>
    <w:rsid w:val="00BE60CC"/>
    <w:rsid w:val="00BE67D0"/>
    <w:rsid w:val="00BE7448"/>
    <w:rsid w:val="00BF0094"/>
    <w:rsid w:val="00BF01F0"/>
    <w:rsid w:val="00BF0C57"/>
    <w:rsid w:val="00BF1F24"/>
    <w:rsid w:val="00BF2E8E"/>
    <w:rsid w:val="00BF36C7"/>
    <w:rsid w:val="00BF3BCA"/>
    <w:rsid w:val="00BF5847"/>
    <w:rsid w:val="00BF6641"/>
    <w:rsid w:val="00BF66E2"/>
    <w:rsid w:val="00BF6D84"/>
    <w:rsid w:val="00BF6DCE"/>
    <w:rsid w:val="00BF7074"/>
    <w:rsid w:val="00BF768E"/>
    <w:rsid w:val="00BF78C3"/>
    <w:rsid w:val="00BF7F9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6A5D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6686"/>
    <w:rsid w:val="00C76951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308"/>
    <w:rsid w:val="00C91B97"/>
    <w:rsid w:val="00C93C1D"/>
    <w:rsid w:val="00C93D20"/>
    <w:rsid w:val="00C94815"/>
    <w:rsid w:val="00C94E59"/>
    <w:rsid w:val="00C95AEF"/>
    <w:rsid w:val="00C95E4D"/>
    <w:rsid w:val="00C96110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8C"/>
    <w:rsid w:val="00CB53A1"/>
    <w:rsid w:val="00CB7B35"/>
    <w:rsid w:val="00CB7F68"/>
    <w:rsid w:val="00CC018D"/>
    <w:rsid w:val="00CC0CBA"/>
    <w:rsid w:val="00CC1B78"/>
    <w:rsid w:val="00CC1C31"/>
    <w:rsid w:val="00CC1C68"/>
    <w:rsid w:val="00CC2066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3D99"/>
    <w:rsid w:val="00CD6D39"/>
    <w:rsid w:val="00CD79F9"/>
    <w:rsid w:val="00CE10B3"/>
    <w:rsid w:val="00CE248F"/>
    <w:rsid w:val="00CE51C1"/>
    <w:rsid w:val="00CE53F7"/>
    <w:rsid w:val="00CE6025"/>
    <w:rsid w:val="00CE78AB"/>
    <w:rsid w:val="00CF156D"/>
    <w:rsid w:val="00CF2492"/>
    <w:rsid w:val="00CF267D"/>
    <w:rsid w:val="00CF2869"/>
    <w:rsid w:val="00CF3BCD"/>
    <w:rsid w:val="00CF52A3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5BCA"/>
    <w:rsid w:val="00D05C80"/>
    <w:rsid w:val="00D06B46"/>
    <w:rsid w:val="00D06F8D"/>
    <w:rsid w:val="00D10200"/>
    <w:rsid w:val="00D128FE"/>
    <w:rsid w:val="00D12CB6"/>
    <w:rsid w:val="00D13D71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B2E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0765"/>
    <w:rsid w:val="00D5130D"/>
    <w:rsid w:val="00D53F07"/>
    <w:rsid w:val="00D55855"/>
    <w:rsid w:val="00D562AA"/>
    <w:rsid w:val="00D56F37"/>
    <w:rsid w:val="00D5728E"/>
    <w:rsid w:val="00D57C72"/>
    <w:rsid w:val="00D60224"/>
    <w:rsid w:val="00D60C37"/>
    <w:rsid w:val="00D612FC"/>
    <w:rsid w:val="00D61D9C"/>
    <w:rsid w:val="00D61F1A"/>
    <w:rsid w:val="00D63E3D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1C70"/>
    <w:rsid w:val="00D823FE"/>
    <w:rsid w:val="00D828A1"/>
    <w:rsid w:val="00D83350"/>
    <w:rsid w:val="00D8468E"/>
    <w:rsid w:val="00D84703"/>
    <w:rsid w:val="00D84D76"/>
    <w:rsid w:val="00D87355"/>
    <w:rsid w:val="00D87951"/>
    <w:rsid w:val="00D87ED3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4D6"/>
    <w:rsid w:val="00DA5615"/>
    <w:rsid w:val="00DA5AA5"/>
    <w:rsid w:val="00DA5DAE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07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C20"/>
    <w:rsid w:val="00DE3D8E"/>
    <w:rsid w:val="00DE430B"/>
    <w:rsid w:val="00DE46FE"/>
    <w:rsid w:val="00DE4E96"/>
    <w:rsid w:val="00DE55FB"/>
    <w:rsid w:val="00DE5833"/>
    <w:rsid w:val="00DE5D90"/>
    <w:rsid w:val="00DE7B33"/>
    <w:rsid w:val="00DF0CBA"/>
    <w:rsid w:val="00DF1199"/>
    <w:rsid w:val="00DF1E31"/>
    <w:rsid w:val="00DF34EC"/>
    <w:rsid w:val="00DF38A0"/>
    <w:rsid w:val="00DF42E2"/>
    <w:rsid w:val="00DF7BDC"/>
    <w:rsid w:val="00DF7CD5"/>
    <w:rsid w:val="00E00CBB"/>
    <w:rsid w:val="00E00F5D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50B2"/>
    <w:rsid w:val="00E15F3F"/>
    <w:rsid w:val="00E162F9"/>
    <w:rsid w:val="00E1633B"/>
    <w:rsid w:val="00E222C1"/>
    <w:rsid w:val="00E225DB"/>
    <w:rsid w:val="00E22E5A"/>
    <w:rsid w:val="00E23E67"/>
    <w:rsid w:val="00E241E8"/>
    <w:rsid w:val="00E26695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47F9E"/>
    <w:rsid w:val="00E506B6"/>
    <w:rsid w:val="00E5079D"/>
    <w:rsid w:val="00E5096D"/>
    <w:rsid w:val="00E50B9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2163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5825"/>
    <w:rsid w:val="00E7720B"/>
    <w:rsid w:val="00E805F2"/>
    <w:rsid w:val="00E84065"/>
    <w:rsid w:val="00E86074"/>
    <w:rsid w:val="00E86953"/>
    <w:rsid w:val="00E87E77"/>
    <w:rsid w:val="00E90160"/>
    <w:rsid w:val="00E910E9"/>
    <w:rsid w:val="00E9234B"/>
    <w:rsid w:val="00E92502"/>
    <w:rsid w:val="00E93315"/>
    <w:rsid w:val="00E94FDA"/>
    <w:rsid w:val="00E9511A"/>
    <w:rsid w:val="00E95879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8BD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68BB"/>
    <w:rsid w:val="00EC76A2"/>
    <w:rsid w:val="00ED07B0"/>
    <w:rsid w:val="00ED0ECE"/>
    <w:rsid w:val="00ED4132"/>
    <w:rsid w:val="00ED65C6"/>
    <w:rsid w:val="00EE0649"/>
    <w:rsid w:val="00EE08D0"/>
    <w:rsid w:val="00EE1E3F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6B9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1BA1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4A"/>
    <w:rsid w:val="00F47F81"/>
    <w:rsid w:val="00F52215"/>
    <w:rsid w:val="00F536FC"/>
    <w:rsid w:val="00F542C6"/>
    <w:rsid w:val="00F54A07"/>
    <w:rsid w:val="00F54FE0"/>
    <w:rsid w:val="00F55272"/>
    <w:rsid w:val="00F55416"/>
    <w:rsid w:val="00F56222"/>
    <w:rsid w:val="00F56ABF"/>
    <w:rsid w:val="00F57173"/>
    <w:rsid w:val="00F572F4"/>
    <w:rsid w:val="00F60D5D"/>
    <w:rsid w:val="00F62AC1"/>
    <w:rsid w:val="00F64BA6"/>
    <w:rsid w:val="00F65923"/>
    <w:rsid w:val="00F66E5F"/>
    <w:rsid w:val="00F700AF"/>
    <w:rsid w:val="00F70CCE"/>
    <w:rsid w:val="00F71591"/>
    <w:rsid w:val="00F71B81"/>
    <w:rsid w:val="00F721B0"/>
    <w:rsid w:val="00F7271D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2CA4"/>
    <w:rsid w:val="00F93456"/>
    <w:rsid w:val="00F938C6"/>
    <w:rsid w:val="00F9403F"/>
    <w:rsid w:val="00F95198"/>
    <w:rsid w:val="00F96456"/>
    <w:rsid w:val="00F97ED6"/>
    <w:rsid w:val="00FA18F5"/>
    <w:rsid w:val="00FA1D79"/>
    <w:rsid w:val="00FA20F7"/>
    <w:rsid w:val="00FA372D"/>
    <w:rsid w:val="00FA5D6F"/>
    <w:rsid w:val="00FA6543"/>
    <w:rsid w:val="00FB12D6"/>
    <w:rsid w:val="00FB23E6"/>
    <w:rsid w:val="00FB2429"/>
    <w:rsid w:val="00FB281D"/>
    <w:rsid w:val="00FB2F04"/>
    <w:rsid w:val="00FB4D19"/>
    <w:rsid w:val="00FB5E61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056"/>
    <w:rsid w:val="00FD0705"/>
    <w:rsid w:val="00FD0B8B"/>
    <w:rsid w:val="00FD0DF0"/>
    <w:rsid w:val="00FD18A4"/>
    <w:rsid w:val="00FD2274"/>
    <w:rsid w:val="00FD26ED"/>
    <w:rsid w:val="00FD3551"/>
    <w:rsid w:val="00FD408C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5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</TotalTime>
  <Pages>3</Pages>
  <Words>562</Words>
  <Characters>2980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4</cp:revision>
  <cp:lastPrinted>2024-08-05T09:03:00Z</cp:lastPrinted>
  <dcterms:created xsi:type="dcterms:W3CDTF">2024-08-30T07:38:00Z</dcterms:created>
  <dcterms:modified xsi:type="dcterms:W3CDTF">2024-09-17T14:13:00Z</dcterms:modified>
</cp:coreProperties>
</file>