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C3930" w14:paraId="02818F05" w14:textId="77777777">
      <w:pPr>
        <w:pStyle w:val="RubrikFrslagTIllRiksdagsbeslut"/>
      </w:pPr>
      <w:sdt>
        <w:sdtPr>
          <w:alias w:val="CC_Boilerplate_4"/>
          <w:tag w:val="CC_Boilerplate_4"/>
          <w:id w:val="-1644581176"/>
          <w:lock w:val="sdtContentLocked"/>
          <w:placeholder>
            <w:docPart w:val="288841C1C414430EB716C7FED10ADB19"/>
          </w:placeholder>
          <w:text/>
        </w:sdtPr>
        <w:sdtContent>
          <w:r w:rsidRPr="009B062B">
            <w:t>Förslag till riksdagsbeslut</w:t>
          </w:r>
        </w:sdtContent>
      </w:sdt>
      <w:bookmarkEnd w:id="0"/>
      <w:bookmarkEnd w:id="1"/>
    </w:p>
    <w:sdt>
      <w:sdtPr>
        <w:alias w:val="Yrkande 1"/>
        <w:tag w:val="5e6dacd0-c454-4cc5-b4c3-66da3470d867"/>
        <w:id w:val="-2144805664"/>
        <w:lock w:val="sdtLocked"/>
        <w:richText/>
      </w:sdtPr>
      <w:sdtContent>
        <w:p w:rsidR="00331F66" w14:paraId="3B844214" w14:textId="77777777">
          <w:pPr>
            <w:pStyle w:val="Frslagstext"/>
            <w:numPr>
              <w:ilvl w:val="0"/>
              <w:numId w:val="0"/>
            </w:numPr>
          </w:pPr>
          <w:r>
            <w:t>Riksdagen ställer sig bakom det som anförs i motionen om att utreda att ta bort begränsningen av antalet dubbeldagar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E774E9A3D7D4639A2A297DB6FC8EB53"/>
        </w:placeholder>
        <w:text/>
      </w:sdtPr>
      <w:sdtContent>
        <w:p w:rsidR="006D79C9" w:rsidRPr="009B062B" w:rsidP="00333E95" w14:paraId="3F530629" w14:textId="77777777">
          <w:pPr>
            <w:pStyle w:val="Heading1"/>
          </w:pPr>
          <w:r>
            <w:t>Motivering</w:t>
          </w:r>
        </w:p>
      </w:sdtContent>
    </w:sdt>
    <w:bookmarkEnd w:id="3" w:displacedByCustomXml="prev"/>
    <w:bookmarkEnd w:id="4" w:displacedByCustomXml="prev"/>
    <w:p w:rsidR="0090246D" w:rsidP="00D12758" w14:paraId="7BD1336B" w14:textId="30CBB035">
      <w:pPr>
        <w:pStyle w:val="Normalutanindragellerluft"/>
      </w:pPr>
      <w:r>
        <w:t>Antalet dubbeldagar i föräldraförsäkringen – de dagar som föräldrarna kan ta ut samtidigt – infördes under alliansregeringen på Kristdemokraternas initiativ. Syftet med dagarna är att öka flexibiliteten för föräldrarna att anpassa föräldraledigheten till sina specifika behov.</w:t>
      </w:r>
    </w:p>
    <w:p w:rsidR="0090246D" w:rsidP="00D12758" w14:paraId="23AE7AA5" w14:textId="27AD6DD6">
      <w:r>
        <w:t>Dagarna gör det också möjligt att tillsammans uppleva småbarnsåren och gemensamt hitta formerna för sin familj och de rutiner som behöver skapas. Sedan dubbeldagarna infördes har pappor börjat ta ut föräldraledighet tidigare och de som nyttjat dubbeldagar har, enligt undersökningar, märkt en positiv effekt på hälsan. Framför</w:t>
      </w:r>
      <w:r w:rsidR="00801BA3">
        <w:t xml:space="preserve"> </w:t>
      </w:r>
      <w:r>
        <w:t>allt på nyblivna mammors psykiska hälsa har dubbeldagarna haft en mycket positiv effekt.</w:t>
      </w:r>
    </w:p>
    <w:p w:rsidR="0090246D" w:rsidP="00D12758" w14:paraId="77A3DFA2" w14:textId="77777777">
      <w:r>
        <w:t xml:space="preserve">Antalet dubbeldagar har sedan utökats av samarbetsregeringen till att omfatta totalt 60 dagar. </w:t>
      </w:r>
    </w:p>
    <w:p w:rsidR="0090246D" w:rsidP="00D12758" w14:paraId="64C745EE" w14:textId="77777777">
      <w:r>
        <w:t>Kristdemokraterna menar att begränsningen av antalet dagar är onödig och att det bör vara upp till varje familj att själva bestämma över hur föräldrapenningen ska användas.</w:t>
      </w:r>
    </w:p>
    <w:p w:rsidR="00422B9E" w:rsidRPr="00422B9E" w:rsidP="00D12758" w14:paraId="6F202085" w14:textId="327C1B67">
      <w:r>
        <w:t>Vi föreslår därför att begränsningen av antalet dubbeldagar tas bort. Vi tror på föräldrars förmåga att själva kunna fatta kloka beslut om fördelningen av föräldra</w:t>
      </w:r>
      <w:r w:rsidR="00D12758">
        <w:softHyphen/>
      </w:r>
      <w:r>
        <w:t xml:space="preserve">ledighet. </w:t>
      </w:r>
    </w:p>
    <w:sdt>
      <w:sdtPr>
        <w:rPr>
          <w:i/>
          <w:noProof/>
        </w:rPr>
        <w:alias w:val="CC_Underskrifter"/>
        <w:tag w:val="CC_Underskrifter"/>
        <w:id w:val="583496634"/>
        <w:lock w:val="sdtContentLocked"/>
        <w:placeholder>
          <w:docPart w:val="4E544B09A29B46D799ED8548539271DC"/>
        </w:placeholder>
        <w:richText/>
      </w:sdtPr>
      <w:sdtContent>
        <w:p w:rsidR="008C3930" w:rsidP="008C3930" w14:paraId="50E1E755" w14:textId="77777777"/>
        <w:p w:rsidR="008C3930" w:rsidP="008C3930" w14:paraId="36C2E162" w14:textId="3F3849C1"/>
      </w:sdtContent>
    </w:sdt>
    <w:tbl>
      <w:tblPr>
        <w:tblCaption w:val="underskrifter"/>
        <w:tblW w:w="5000" w:type="pct"/>
        <w:tblLook w:val="04A0"/>
      </w:tblPr>
      <w:tblGrid>
        <w:gridCol w:w="4252"/>
        <w:gridCol w:w="4252"/>
      </w:tblGrid>
      <w:tr w14:paraId="4FD2A780" w14:textId="77777777">
        <w:tblPrEx>
          <w:tblW w:w="5000" w:type="pct"/>
          <w:tblLook w:val="04A0"/>
        </w:tblPrEx>
        <w:trPr>
          <w:cantSplit/>
        </w:trPr>
        <w:tc>
          <w:tcPr>
            <w:tcW w:w="50" w:type="pct"/>
            <w:vAlign w:val="bottom"/>
          </w:tcPr>
          <w:p w:rsidR="00331F66" w14:paraId="7BD79A06" w14:textId="77777777">
            <w:pPr>
              <w:pStyle w:val="Underskrifter"/>
              <w:spacing w:after="0"/>
            </w:pPr>
            <w:r>
              <w:t>Camilla Rinaldo Miller (KD)</w:t>
            </w:r>
          </w:p>
        </w:tc>
        <w:tc>
          <w:tcPr>
            <w:tcW w:w="50" w:type="pct"/>
            <w:vAlign w:val="bottom"/>
          </w:tcPr>
          <w:p w:rsidR="00331F66" w14:paraId="193CE2BA" w14:textId="77777777">
            <w:pPr>
              <w:pStyle w:val="Underskrifter"/>
              <w:spacing w:after="0"/>
            </w:pPr>
          </w:p>
        </w:tc>
      </w:tr>
    </w:tbl>
    <w:p w:rsidR="004801AC" w:rsidRPr="008E0FE2" w:rsidP="00DF3554" w14:paraId="3A20CA1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06435A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D89EEA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C3930" w:rsidP="008C3930" w14:paraId="16FE984D" w14:textId="1093AB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6E2824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CFBFA52">
                          <w:pPr>
                            <w:jc w:val="right"/>
                          </w:pPr>
                          <w:sdt>
                            <w:sdtPr>
                              <w:alias w:val="CC_Noformat_Partikod"/>
                              <w:tag w:val="CC_Noformat_Partikod"/>
                              <w:id w:val="-53464382"/>
                              <w:placeholder>
                                <w:docPart w:val="BC8123BB359E47C48BACC7421B0F6060"/>
                              </w:placeholder>
                              <w:text/>
                            </w:sdtPr>
                            <w:sdtContent>
                              <w:r w:rsidR="0090246D">
                                <w:t>KD</w:t>
                              </w:r>
                            </w:sdtContent>
                          </w:sdt>
                          <w:sdt>
                            <w:sdtPr>
                              <w:alias w:val="CC_Noformat_Partinummer"/>
                              <w:tag w:val="CC_Noformat_Partinummer"/>
                              <w:id w:val="-1709555926"/>
                              <w:placeholder>
                                <w:docPart w:val="B69A758D10C8451ABA4021D83F1617E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95A00BE" w14:textId="4CFBFA52">
                    <w:pPr>
                      <w:jc w:val="right"/>
                    </w:pPr>
                    <w:sdt>
                      <w:sdtPr>
                        <w:alias w:val="CC_Noformat_Partikod"/>
                        <w:tag w:val="CC_Noformat_Partikod"/>
                        <w:id w:val="1364792916"/>
                        <w:placeholder>
                          <w:docPart w:val="BC8123BB359E47C48BACC7421B0F6060"/>
                        </w:placeholder>
                        <w:text/>
                      </w:sdtPr>
                      <w:sdtContent>
                        <w:r w:rsidR="0090246D">
                          <w:t>KD</w:t>
                        </w:r>
                      </w:sdtContent>
                    </w:sdt>
                    <w:sdt>
                      <w:sdtPr>
                        <w:alias w:val="CC_Noformat_Partinummer"/>
                        <w:tag w:val="CC_Noformat_Partinummer"/>
                        <w:id w:val="1879088151"/>
                        <w:placeholder>
                          <w:docPart w:val="B69A758D10C8451ABA4021D83F1617E5"/>
                        </w:placeholder>
                        <w:showingPlcHdr/>
                        <w:text/>
                      </w:sdtPr>
                      <w:sdtContent>
                        <w:r>
                          <w:t xml:space="preserve"> </w:t>
                        </w:r>
                      </w:sdtContent>
                    </w:sdt>
                  </w:p>
                </w:txbxContent>
              </v:textbox>
            </v:shape>
          </w:pict>
        </mc:Fallback>
      </mc:AlternateContent>
    </w:r>
  </w:p>
  <w:p w:rsidR="00262EA3" w:rsidRPr="00293C4F" w:rsidP="00776B74" w14:paraId="3AAB8B8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34AB8F6" w14:textId="77777777">
    <w:pPr>
      <w:jc w:val="right"/>
    </w:pPr>
  </w:p>
  <w:p w:rsidR="00262EA3" w:rsidP="00776B74" w14:paraId="44A6A5A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34C42E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FAFAC6C" w14:textId="2EEA6743">
    <w:pPr>
      <w:pStyle w:val="FSHNormal"/>
      <w:spacing w:before="40"/>
    </w:pPr>
    <w:sdt>
      <w:sdtPr>
        <w:alias w:val="CC_Noformat_Motionstyp"/>
        <w:tag w:val="CC_Noformat_Motionstyp"/>
        <w:id w:val="1162973129"/>
        <w:lock w:val="sdtContentLocked"/>
        <w:text/>
        <w15:appearance w15:val="hidden"/>
      </w:sdtPr>
      <w:sdtContent>
        <w:r w:rsidR="00652C71">
          <w:t>Enskild motion</w:t>
        </w:r>
      </w:sdtContent>
    </w:sdt>
    <w:r w:rsidR="00821B36">
      <w:t xml:space="preserve"> </w:t>
    </w:r>
    <w:sdt>
      <w:sdtPr>
        <w:alias w:val="CC_Noformat_Partikod"/>
        <w:tag w:val="CC_Noformat_Partikod"/>
        <w:id w:val="1471015553"/>
        <w:text/>
      </w:sdtPr>
      <w:sdtContent>
        <w:r w:rsidR="0090246D">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176ABE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ACF8AA" w14:textId="037E1C1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52C7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52C71">
          <w:t>:119</w:t>
        </w:r>
      </w:sdtContent>
    </w:sdt>
  </w:p>
  <w:p w:rsidR="00262EA3" w:rsidP="00E03A3D" w14:paraId="06CC3308" w14:textId="7A28E0DE">
    <w:pPr>
      <w:pStyle w:val="Motionr"/>
    </w:pPr>
    <w:sdt>
      <w:sdtPr>
        <w:alias w:val="CC_Noformat_Avtext"/>
        <w:tag w:val="CC_Noformat_Avtext"/>
        <w:id w:val="-2020768203"/>
        <w:lock w:val="sdtContentLocked"/>
        <w:placeholder>
          <w:docPart w:val="BC8123BB359E47C48BACC7421B0F6060"/>
        </w:placeholder>
        <w:text/>
        <w15:appearance w15:val="hidden"/>
      </w:sdtPr>
      <w:sdtContent>
        <w:r w:rsidR="00652C71">
          <w:t>av Camilla Rinaldo Miller (KD)</w:t>
        </w:r>
      </w:sdtContent>
    </w:sdt>
  </w:p>
  <w:sdt>
    <w:sdtPr>
      <w:alias w:val="CC_Noformat_Rubtext"/>
      <w:tag w:val="CC_Noformat_Rubtext"/>
      <w:id w:val="-218060500"/>
      <w:lock w:val="sdtLocked"/>
      <w:placeholder>
        <w:docPart w:val="B69A758D10C8451ABA4021D83F1617E5"/>
      </w:placeholder>
      <w:text/>
    </w:sdtPr>
    <w:sdtContent>
      <w:p w:rsidR="00262EA3" w:rsidP="00283E0F" w14:paraId="62CE5FE5" w14:textId="18E32984">
        <w:pPr>
          <w:pStyle w:val="FSHRub2"/>
        </w:pPr>
        <w:r>
          <w:t>Möjlighet till utökat uttag av dubbeldagarna</w:t>
        </w:r>
      </w:p>
    </w:sdtContent>
  </w:sdt>
  <w:sdt>
    <w:sdtPr>
      <w:alias w:val="CC_Boilerplate_3"/>
      <w:tag w:val="CC_Boilerplate_3"/>
      <w:id w:val="1606463544"/>
      <w:lock w:val="sdtContentLocked"/>
      <w:text w:multiLine="1"/>
      <w15:appearance w15:val="hidden"/>
    </w:sdtPr>
    <w:sdtContent>
      <w:p w:rsidR="00262EA3" w:rsidP="00283E0F" w14:paraId="2241BD0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46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579"/>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6CEC"/>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71B"/>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4B2"/>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1F66"/>
    <w:rsid w:val="00333E95"/>
    <w:rsid w:val="00334938"/>
    <w:rsid w:val="00335E5A"/>
    <w:rsid w:val="00335FFF"/>
    <w:rsid w:val="003366FF"/>
    <w:rsid w:val="00336F3D"/>
    <w:rsid w:val="003370B9"/>
    <w:rsid w:val="003371FF"/>
    <w:rsid w:val="00337327"/>
    <w:rsid w:val="003373C0"/>
    <w:rsid w:val="00337855"/>
    <w:rsid w:val="0034055D"/>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3E5"/>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C71"/>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1E5"/>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BF0"/>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BA3"/>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3930"/>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46D"/>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331"/>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758"/>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0B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BDEE17E"/>
  <w15:chartTrackingRefBased/>
  <w15:docId w15:val="{E1DF6941-F74C-475B-BD90-5FA2A1FFC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88841C1C414430EB716C7FED10ADB19"/>
        <w:category>
          <w:name w:val="Allmänt"/>
          <w:gallery w:val="placeholder"/>
        </w:category>
        <w:types>
          <w:type w:val="bbPlcHdr"/>
        </w:types>
        <w:behaviors>
          <w:behavior w:val="content"/>
        </w:behaviors>
        <w:guid w:val="{23C18C18-CFDF-4E3B-896F-FA3CC9B5E27A}"/>
      </w:docPartPr>
      <w:docPartBody>
        <w:p w:rsidR="006E21E5">
          <w:pPr>
            <w:pStyle w:val="288841C1C414430EB716C7FED10ADB19"/>
          </w:pPr>
          <w:r w:rsidRPr="005A0A93">
            <w:rPr>
              <w:rStyle w:val="PlaceholderText"/>
            </w:rPr>
            <w:t>Förslag till riksdagsbeslut</w:t>
          </w:r>
        </w:p>
      </w:docPartBody>
    </w:docPart>
    <w:docPart>
      <w:docPartPr>
        <w:name w:val="BE774E9A3D7D4639A2A297DB6FC8EB53"/>
        <w:category>
          <w:name w:val="Allmänt"/>
          <w:gallery w:val="placeholder"/>
        </w:category>
        <w:types>
          <w:type w:val="bbPlcHdr"/>
        </w:types>
        <w:behaviors>
          <w:behavior w:val="content"/>
        </w:behaviors>
        <w:guid w:val="{91B88B69-C38F-43D0-BDD3-D49054E5925B}"/>
      </w:docPartPr>
      <w:docPartBody>
        <w:p w:rsidR="006E21E5">
          <w:pPr>
            <w:pStyle w:val="BE774E9A3D7D4639A2A297DB6FC8EB53"/>
          </w:pPr>
          <w:r w:rsidRPr="005A0A93">
            <w:rPr>
              <w:rStyle w:val="PlaceholderText"/>
            </w:rPr>
            <w:t>Motivering</w:t>
          </w:r>
        </w:p>
      </w:docPartBody>
    </w:docPart>
    <w:docPart>
      <w:docPartPr>
        <w:name w:val="BC8123BB359E47C48BACC7421B0F6060"/>
        <w:category>
          <w:name w:val="Allmänt"/>
          <w:gallery w:val="placeholder"/>
        </w:category>
        <w:types>
          <w:type w:val="bbPlcHdr"/>
        </w:types>
        <w:behaviors>
          <w:behavior w:val="content"/>
        </w:behaviors>
        <w:guid w:val="{F9C36346-BEE9-4AAE-8B32-9366D5A0C497}"/>
      </w:docPartPr>
      <w:docPartBody>
        <w:p w:rsidR="006E21E5">
          <w:pPr>
            <w:pStyle w:val="BC8123BB359E47C48BACC7421B0F6060"/>
          </w:pPr>
          <w:r>
            <w:rPr>
              <w:rStyle w:val="PlaceholderText"/>
            </w:rPr>
            <w:t xml:space="preserve"> </w:t>
          </w:r>
        </w:p>
      </w:docPartBody>
    </w:docPart>
    <w:docPart>
      <w:docPartPr>
        <w:name w:val="B69A758D10C8451ABA4021D83F1617E5"/>
        <w:category>
          <w:name w:val="Allmänt"/>
          <w:gallery w:val="placeholder"/>
        </w:category>
        <w:types>
          <w:type w:val="bbPlcHdr"/>
        </w:types>
        <w:behaviors>
          <w:behavior w:val="content"/>
        </w:behaviors>
        <w:guid w:val="{D5F41D6C-D1FC-4AD7-8065-A8C893429046}"/>
      </w:docPartPr>
      <w:docPartBody>
        <w:p w:rsidR="006E21E5">
          <w:pPr>
            <w:pStyle w:val="B69A758D10C8451ABA4021D83F1617E5"/>
          </w:pPr>
          <w:r>
            <w:t xml:space="preserve"> </w:t>
          </w:r>
        </w:p>
      </w:docPartBody>
    </w:docPart>
    <w:docPart>
      <w:docPartPr>
        <w:name w:val="4E544B09A29B46D799ED8548539271DC"/>
        <w:category>
          <w:name w:val="Allmänt"/>
          <w:gallery w:val="placeholder"/>
        </w:category>
        <w:types>
          <w:type w:val="bbPlcHdr"/>
        </w:types>
        <w:behaviors>
          <w:behavior w:val="content"/>
        </w:behaviors>
        <w:guid w:val="{0EAC59DC-47B3-4D0A-8BD8-512BA1E1614B}"/>
      </w:docPartPr>
      <w:docPartBody>
        <w:p w:rsidR="00136CE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E5"/>
    <w:rsid w:val="00033579"/>
    <w:rsid w:val="00136CEC"/>
    <w:rsid w:val="0034055D"/>
    <w:rsid w:val="003A73E5"/>
    <w:rsid w:val="0045272A"/>
    <w:rsid w:val="006E21E5"/>
    <w:rsid w:val="007A6BF0"/>
    <w:rsid w:val="007C0A8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88841C1C414430EB716C7FED10ADB19">
    <w:name w:val="288841C1C414430EB716C7FED10ADB19"/>
  </w:style>
  <w:style w:type="paragraph" w:customStyle="1" w:styleId="BE774E9A3D7D4639A2A297DB6FC8EB53">
    <w:name w:val="BE774E9A3D7D4639A2A297DB6FC8EB53"/>
  </w:style>
  <w:style w:type="paragraph" w:customStyle="1" w:styleId="BC8123BB359E47C48BACC7421B0F6060">
    <w:name w:val="BC8123BB359E47C48BACC7421B0F6060"/>
  </w:style>
  <w:style w:type="paragraph" w:customStyle="1" w:styleId="B69A758D10C8451ABA4021D83F1617E5">
    <w:name w:val="B69A758D10C8451ABA4021D83F1617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53A170-414E-4C7A-8103-D67B74072936}"/>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192</Words>
  <Characters>1181</Characters>
  <Application>Microsoft Office Word</Application>
  <DocSecurity>0</DocSecurity>
  <Lines>24</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