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569749EF340E44508CBDB2E2125202EA"/>
        </w:placeholder>
        <w:text/>
      </w:sdtPr>
      <w:sdtEndPr/>
      <w:sdtContent>
        <w:p xmlns:w14="http://schemas.microsoft.com/office/word/2010/wordml" w:rsidRPr="009B062B" w:rsidR="00AF30DD" w:rsidP="00D24235" w:rsidRDefault="00AF30DD" w14:paraId="457E7D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5d1557-a9eb-493e-8960-a275d450b502"/>
        <w:id w:val="824709734"/>
        <w:lock w:val="sdtLocked"/>
      </w:sdtPr>
      <w:sdtEndPr/>
      <w:sdtContent>
        <w:p xmlns:w14="http://schemas.microsoft.com/office/word/2010/wordml" w:rsidR="000D6E5C" w:rsidRDefault="00463474" w14:paraId="457E7DAE" w14:textId="1266A9E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innehavare av körkortsbehörighet B också ska få rätt att framföra lätt motorcykel med en slagvolym av högst 125 kubikcentimeter och tillkännager detta för regeringen.</w:t>
          </w:r>
        </w:p>
      </w:sdtContent>
    </w:sdt>
    <w:bookmarkStart w:name="_Hlk83221951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403319A3AF24EFC8547451FCEA2A5A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57E7DA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53FEB" w:rsidP="001924EB" w:rsidRDefault="001924EB" w14:paraId="457E7DB0" w14:textId="33600573">
      <w:pPr>
        <w:pStyle w:val="Normalutanindragellerluft"/>
      </w:pPr>
      <w:r>
        <w:t>För att köra en lätt motorcykel med en slagvolym av högst 125 kubikcentimeter krävs idag minst körkortsbehörigheten A1.</w:t>
      </w:r>
      <w:r w:rsidR="00153FEB">
        <w:t xml:space="preserve"> </w:t>
      </w:r>
      <w:r>
        <w:t>Man får idag inte med körkortsbehörigheten</w:t>
      </w:r>
      <w:r w:rsidR="00842F72">
        <w:t> </w:t>
      </w:r>
      <w:r>
        <w:t xml:space="preserve">B framföra lätt motorcykel. Dock får man framföra </w:t>
      </w:r>
      <w:proofErr w:type="gramStart"/>
      <w:r>
        <w:t>moped klass</w:t>
      </w:r>
      <w:proofErr w:type="gramEnd"/>
      <w:r w:rsidR="00842F72">
        <w:t> </w:t>
      </w:r>
      <w:r>
        <w:t xml:space="preserve">I. </w:t>
      </w:r>
    </w:p>
    <w:p xmlns:w14="http://schemas.microsoft.com/office/word/2010/wordml" w:rsidRPr="00343658" w:rsidR="001924EB" w:rsidP="00343658" w:rsidRDefault="001924EB" w14:paraId="457E7DB2" w14:textId="2FAA2099">
      <w:r w:rsidRPr="00343658">
        <w:t xml:space="preserve">För att minska trängsel i framförallt storstäder men också minska miljöpåverkan skulle en lätt motorcykel med en slagvolym av högst 125 kubikcentimeter vara ett bra komplement till bilen, vilket inte </w:t>
      </w:r>
      <w:proofErr w:type="gramStart"/>
      <w:r w:rsidRPr="00343658">
        <w:t>moped klass</w:t>
      </w:r>
      <w:proofErr w:type="gramEnd"/>
      <w:r w:rsidRPr="00343658" w:rsidR="00842F72">
        <w:t> </w:t>
      </w:r>
      <w:r w:rsidRPr="00343658">
        <w:t>I är. Den som innehar körkortsbehörig</w:t>
      </w:r>
      <w:r w:rsidR="00343658">
        <w:softHyphen/>
      </w:r>
      <w:r w:rsidRPr="00343658">
        <w:t>heten</w:t>
      </w:r>
      <w:r w:rsidRPr="00343658" w:rsidR="00842F72">
        <w:t> </w:t>
      </w:r>
      <w:r w:rsidRPr="00343658">
        <w:t xml:space="preserve">B har dessutom genomgått teoriprov och därmed uppvisat förståelse </w:t>
      </w:r>
      <w:r w:rsidRPr="00343658" w:rsidR="00842F72">
        <w:t xml:space="preserve">för </w:t>
      </w:r>
      <w:r w:rsidRPr="00343658">
        <w:t>och kunskaper om trafikregler och om hur man uppför sig i trafiken.</w:t>
      </w:r>
    </w:p>
    <w:p xmlns:w14="http://schemas.microsoft.com/office/word/2010/wordml" w:rsidRPr="00343658" w:rsidR="00153FEB" w:rsidP="00343658" w:rsidRDefault="001924EB" w14:paraId="457E7DB6" w14:textId="2A69A7F9">
      <w:r w:rsidRPr="00343658">
        <w:t>I EU:s andra körkortsdirektiv (art. 5.3</w:t>
      </w:r>
      <w:r w:rsidRPr="00343658" w:rsidR="00842F72">
        <w:t> </w:t>
      </w:r>
      <w:r w:rsidRPr="00343658">
        <w:t>b) gavs möjlighet för en medlemsstat</w:t>
      </w:r>
      <w:r w:rsidRPr="00343658" w:rsidR="00842F72">
        <w:t xml:space="preserve"> </w:t>
      </w:r>
      <w:r w:rsidRPr="00343658">
        <w:t xml:space="preserve">att tillåta innehavare av </w:t>
      </w:r>
      <w:proofErr w:type="gramStart"/>
      <w:r w:rsidRPr="00343658">
        <w:t>körkort kategori</w:t>
      </w:r>
      <w:proofErr w:type="gramEnd"/>
      <w:r w:rsidRPr="00343658" w:rsidR="00842F72">
        <w:t> </w:t>
      </w:r>
      <w:r w:rsidRPr="00343658">
        <w:t>B att föra lätt motorcykel inom</w:t>
      </w:r>
      <w:r w:rsidRPr="00343658" w:rsidR="00842F72">
        <w:t xml:space="preserve"> </w:t>
      </w:r>
      <w:r w:rsidRPr="00343658">
        <w:t xml:space="preserve">eget territorium. </w:t>
      </w:r>
      <w:r w:rsidRPr="00343658" w:rsidR="00153FEB">
        <w:t>Även om</w:t>
      </w:r>
      <w:r w:rsidRPr="00343658">
        <w:t xml:space="preserve"> regeringen</w:t>
      </w:r>
      <w:r w:rsidRPr="00343658" w:rsidR="0045448F">
        <w:t>,</w:t>
      </w:r>
      <w:r w:rsidRPr="00343658">
        <w:t xml:space="preserve"> vid införlivandet av det</w:t>
      </w:r>
      <w:r w:rsidRPr="00343658" w:rsidR="00153FEB">
        <w:t xml:space="preserve"> </w:t>
      </w:r>
      <w:r w:rsidRPr="00343658">
        <w:t>andra körkortsdirektivet i svensk lag</w:t>
      </w:r>
      <w:r w:rsidRPr="00343658" w:rsidR="0045448F">
        <w:t>,</w:t>
      </w:r>
      <w:r w:rsidRPr="00343658">
        <w:t xml:space="preserve"> </w:t>
      </w:r>
      <w:r w:rsidRPr="00343658" w:rsidR="0045448F">
        <w:t xml:space="preserve">själv </w:t>
      </w:r>
      <w:r w:rsidRPr="00343658">
        <w:t>bedömde att trafiksäkerhetsskäl talade mot att generellt utsträcka behörigheten</w:t>
      </w:r>
      <w:r w:rsidRPr="00343658" w:rsidR="00842F72">
        <w:t> </w:t>
      </w:r>
      <w:r w:rsidRPr="00343658">
        <w:t>B till att omfatta rätten att föra lätta</w:t>
      </w:r>
      <w:r w:rsidRPr="00343658" w:rsidR="00153FEB">
        <w:t xml:space="preserve"> </w:t>
      </w:r>
      <w:r w:rsidRPr="00343658">
        <w:t>motorcyklar</w:t>
      </w:r>
      <w:r w:rsidRPr="00343658" w:rsidR="00153FEB">
        <w:t xml:space="preserve"> och att re</w:t>
      </w:r>
      <w:r w:rsidRPr="00343658">
        <w:t>geringen ansåg att detta förarbets</w:t>
      </w:r>
      <w:r w:rsidR="00343658">
        <w:softHyphen/>
      </w:r>
      <w:r w:rsidRPr="00343658">
        <w:t>uttalande hade samma</w:t>
      </w:r>
      <w:r w:rsidRPr="00343658" w:rsidR="00153FEB">
        <w:t xml:space="preserve"> </w:t>
      </w:r>
      <w:r w:rsidRPr="00343658">
        <w:t>giltighet när det gällde att införliva motsvarande bestämmelse i det tredje</w:t>
      </w:r>
      <w:r w:rsidRPr="00343658" w:rsidR="00153FEB">
        <w:t xml:space="preserve"> </w:t>
      </w:r>
      <w:r w:rsidRPr="00343658">
        <w:t>körkortsdirektivet i körkortslagen</w:t>
      </w:r>
      <w:r w:rsidRPr="00343658" w:rsidR="00153FEB">
        <w:t xml:space="preserve"> bör ändå, av både trängselskäl och miljö</w:t>
      </w:r>
      <w:r w:rsidR="00343658">
        <w:softHyphen/>
      </w:r>
      <w:bookmarkStart w:name="_GoBack" w:id="2"/>
      <w:bookmarkEnd w:id="2"/>
      <w:r w:rsidRPr="00343658" w:rsidR="00153FEB">
        <w:t>skäl, de som innehar körkortsbehörigheten</w:t>
      </w:r>
      <w:r w:rsidRPr="00343658" w:rsidR="00842F72">
        <w:t> </w:t>
      </w:r>
      <w:r w:rsidRPr="00343658" w:rsidR="00153FEB">
        <w:t xml:space="preserve">B också få framföra lätt motorcykel med en slagvolym av högst 125 kubikcentimeter.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A3D1699FB24333BD1D5820A5A0126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D24235" w:rsidP="00D24235" w:rsidRDefault="00D24235" w14:paraId="457E7DB8" w14:textId="77777777"/>
        <w:p xmlns:w14="http://schemas.microsoft.com/office/word/2010/wordml" w:rsidRPr="008E0FE2" w:rsidR="004801AC" w:rsidP="00D24235" w:rsidRDefault="00343658" w14:paraId="457E7D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E04A3" w:rsidRDefault="004E04A3" w14:paraId="457E7DBD" w14:textId="77777777"/>
    <w:sectPr w:rsidR="004E04A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E7DBF" w14:textId="77777777" w:rsidR="00E83447" w:rsidRDefault="00E83447" w:rsidP="000C1CAD">
      <w:pPr>
        <w:spacing w:line="240" w:lineRule="auto"/>
      </w:pPr>
      <w:r>
        <w:separator/>
      </w:r>
    </w:p>
  </w:endnote>
  <w:endnote w:type="continuationSeparator" w:id="0">
    <w:p w14:paraId="457E7DC0" w14:textId="77777777" w:rsidR="00E83447" w:rsidRDefault="00E834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E7D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E7D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E7DCE" w14:textId="77777777" w:rsidR="00262EA3" w:rsidRPr="00D24235" w:rsidRDefault="00262EA3" w:rsidP="00D242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E7DBD" w14:textId="77777777" w:rsidR="00E83447" w:rsidRDefault="00E83447" w:rsidP="000C1CAD">
      <w:pPr>
        <w:spacing w:line="240" w:lineRule="auto"/>
      </w:pPr>
      <w:r>
        <w:separator/>
      </w:r>
    </w:p>
  </w:footnote>
  <w:footnote w:type="continuationSeparator" w:id="0">
    <w:p w14:paraId="457E7DBE" w14:textId="77777777" w:rsidR="00E83447" w:rsidRDefault="00E834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7E7D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7E7DD0" wp14:anchorId="457E7D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3658" w14:paraId="457E7D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3B6F33174E4AB0BD50DF5873ABB9A5"/>
                              </w:placeholder>
                              <w:text/>
                            </w:sdtPr>
                            <w:sdtEndPr/>
                            <w:sdtContent>
                              <w:r w:rsidR="00E8344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8972C4A61242BA90BFF6BE4BC0730C"/>
                              </w:placeholder>
                              <w:text/>
                            </w:sdtPr>
                            <w:sdtEndPr/>
                            <w:sdtContent>
                              <w:r w:rsidR="00D24235">
                                <w:t>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7E7D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3658" w14:paraId="457E7D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3B6F33174E4AB0BD50DF5873ABB9A5"/>
                        </w:placeholder>
                        <w:text/>
                      </w:sdtPr>
                      <w:sdtEndPr/>
                      <w:sdtContent>
                        <w:r w:rsidR="00E8344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8972C4A61242BA90BFF6BE4BC0730C"/>
                        </w:placeholder>
                        <w:text/>
                      </w:sdtPr>
                      <w:sdtEndPr/>
                      <w:sdtContent>
                        <w:r w:rsidR="00D24235">
                          <w:t>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7E7D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7E7DC3" w14:textId="77777777">
    <w:pPr>
      <w:jc w:val="right"/>
    </w:pPr>
  </w:p>
  <w:p w:rsidR="00262EA3" w:rsidP="00776B74" w:rsidRDefault="00262EA3" w14:paraId="457E7D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0975008" w:id="3"/>
  <w:bookmarkStart w:name="_Hlk50975009" w:id="4"/>
  <w:p w:rsidR="00262EA3" w:rsidP="008563AC" w:rsidRDefault="00343658" w14:paraId="457E7D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7E7DD2" wp14:anchorId="457E7D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3658" w14:paraId="457E7D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344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4235">
          <w:t>105</w:t>
        </w:r>
      </w:sdtContent>
    </w:sdt>
  </w:p>
  <w:p w:rsidRPr="008227B3" w:rsidR="00262EA3" w:rsidP="008227B3" w:rsidRDefault="00343658" w14:paraId="457E7D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3658" w14:paraId="457E7D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</w:t>
        </w:r>
      </w:sdtContent>
    </w:sdt>
  </w:p>
  <w:p w:rsidR="00262EA3" w:rsidP="00E03A3D" w:rsidRDefault="00343658" w14:paraId="457E7D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76A7BFF69014CB2885580BC5CC44206"/>
        </w:placeholder>
        <w15:appearance w15:val="hidden"/>
        <w:text/>
      </w:sdtPr>
      <w:sdtEndPr/>
      <w:sdtContent>
        <w:r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24EB" w14:paraId="457E7DCC" w14:textId="77777777">
        <w:pPr>
          <w:pStyle w:val="FSHRub2"/>
        </w:pPr>
        <w:r>
          <w:t>Rätt att framföra lätt motorcykel med körkortsbehörighet 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7E7DCD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2AFA17DC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834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D6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E5C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FEB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4EB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658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48F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74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4A3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EC8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2F72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863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71D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235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447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7E7DAC"/>
  <w15:chartTrackingRefBased/>
  <w15:docId w15:val="{92FA30FB-CFFC-42D6-B71F-D0968EC4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9749EF340E44508CBDB2E212520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82986-E9C6-472E-9C81-4B8642EB8446}"/>
      </w:docPartPr>
      <w:docPartBody>
        <w:p w:rsidR="002A4CC2" w:rsidRDefault="00AE1042">
          <w:pPr>
            <w:pStyle w:val="569749EF340E44508CBDB2E2125202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03319A3AF24EFC8547451FCEA2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4DC48-D31A-4025-96C7-D425DEE4E6B1}"/>
      </w:docPartPr>
      <w:docPartBody>
        <w:p w:rsidR="002A4CC2" w:rsidRDefault="00AE1042">
          <w:pPr>
            <w:pStyle w:val="0403319A3AF24EFC8547451FCEA2A5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3B6F33174E4AB0BD50DF5873ABB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6327B-33A3-4F48-967B-58E3508962C8}"/>
      </w:docPartPr>
      <w:docPartBody>
        <w:p w:rsidR="002A4CC2" w:rsidRDefault="00AE1042">
          <w:pPr>
            <w:pStyle w:val="AD3B6F33174E4AB0BD50DF5873ABB9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8972C4A61242BA90BFF6BE4BC07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B70ED-53AB-42A8-843D-AF3F8A1C12D7}"/>
      </w:docPartPr>
      <w:docPartBody>
        <w:p w:rsidR="002A4CC2" w:rsidRDefault="00AE1042">
          <w:pPr>
            <w:pStyle w:val="FF8972C4A61242BA90BFF6BE4BC0730C"/>
          </w:pPr>
          <w:r>
            <w:t xml:space="preserve"> </w:t>
          </w:r>
        </w:p>
      </w:docPartBody>
    </w:docPart>
    <w:docPart>
      <w:docPartPr>
        <w:name w:val="676A7BFF69014CB2885580BC5CC44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CF7A1-7FF2-4540-8D1F-AC04AC36703E}"/>
      </w:docPartPr>
      <w:docPartBody>
        <w:p w:rsidR="002A4CC2" w:rsidRDefault="00AE1042" w:rsidP="00AE1042">
          <w:pPr>
            <w:pStyle w:val="676A7BFF69014CB2885580BC5CC4420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F9A3D1699FB24333BD1D5820A5A01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59528-4A0B-456C-B5AF-77DDF46515B1}"/>
      </w:docPartPr>
      <w:docPartBody>
        <w:p w:rsidR="00F73B29" w:rsidRDefault="00F73B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42"/>
    <w:rsid w:val="002A4CC2"/>
    <w:rsid w:val="00AE1042"/>
    <w:rsid w:val="00F7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1042"/>
    <w:rPr>
      <w:color w:val="F4B083" w:themeColor="accent2" w:themeTint="99"/>
    </w:rPr>
  </w:style>
  <w:style w:type="paragraph" w:customStyle="1" w:styleId="569749EF340E44508CBDB2E2125202EA">
    <w:name w:val="569749EF340E44508CBDB2E2125202EA"/>
  </w:style>
  <w:style w:type="paragraph" w:customStyle="1" w:styleId="7D161D62430448B29126859243F81FB9">
    <w:name w:val="7D161D62430448B29126859243F81F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3042138F2E424CB069889AAFF51A02">
    <w:name w:val="FC3042138F2E424CB069889AAFF51A02"/>
  </w:style>
  <w:style w:type="paragraph" w:customStyle="1" w:styleId="0403319A3AF24EFC8547451FCEA2A5A5">
    <w:name w:val="0403319A3AF24EFC8547451FCEA2A5A5"/>
  </w:style>
  <w:style w:type="paragraph" w:customStyle="1" w:styleId="435FAD2DCF034099B36DFB4822D3F25E">
    <w:name w:val="435FAD2DCF034099B36DFB4822D3F25E"/>
  </w:style>
  <w:style w:type="paragraph" w:customStyle="1" w:styleId="074E8183C5044189B32A118D9B57C3AE">
    <w:name w:val="074E8183C5044189B32A118D9B57C3AE"/>
  </w:style>
  <w:style w:type="paragraph" w:customStyle="1" w:styleId="AD3B6F33174E4AB0BD50DF5873ABB9A5">
    <w:name w:val="AD3B6F33174E4AB0BD50DF5873ABB9A5"/>
  </w:style>
  <w:style w:type="paragraph" w:customStyle="1" w:styleId="FF8972C4A61242BA90BFF6BE4BC0730C">
    <w:name w:val="FF8972C4A61242BA90BFF6BE4BC0730C"/>
  </w:style>
  <w:style w:type="paragraph" w:customStyle="1" w:styleId="676A7BFF69014CB2885580BC5CC44206">
    <w:name w:val="676A7BFF69014CB2885580BC5CC44206"/>
    <w:rsid w:val="00AE10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147096-3A12-49DB-A311-5409CD130C76}"/>
</file>

<file path=customXml/itemProps2.xml><?xml version="1.0" encoding="utf-8"?>
<ds:datastoreItem xmlns:ds="http://schemas.openxmlformats.org/officeDocument/2006/customXml" ds:itemID="{F1CA4799-F994-4AA4-91F0-59B5985B23D2}"/>
</file>

<file path=customXml/itemProps3.xml><?xml version="1.0" encoding="utf-8"?>
<ds:datastoreItem xmlns:ds="http://schemas.openxmlformats.org/officeDocument/2006/customXml" ds:itemID="{7CD4081C-82F6-4308-AF32-037096F5D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1414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 att framföra lätt motorcykel med körkortsbehörighet B</vt:lpstr>
      <vt:lpstr>
      </vt:lpstr>
    </vt:vector>
  </TitlesOfParts>
  <Company>Sveriges riksdag</Company>
  <LinksUpToDate>false</LinksUpToDate>
  <CharactersWithSpaces>1649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