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1C60" w:rsidRPr="00376FEB" w:rsidTr="00E21C60">
        <w:tc>
          <w:tcPr>
            <w:tcW w:w="7228" w:type="dxa"/>
          </w:tcPr>
          <w:p w:rsidR="00E21C60" w:rsidRPr="00376FEB" w:rsidRDefault="00E21C60" w:rsidP="00E21C60">
            <w:pPr>
              <w:pStyle w:val="RSKRbeteckning"/>
              <w:spacing w:before="240"/>
            </w:pPr>
            <w:r w:rsidRPr="00376FEB">
              <w:t>Riksdagsskrivelse</w:t>
            </w:r>
          </w:p>
          <w:p w:rsidR="00E21C60" w:rsidRPr="00376FEB" w:rsidRDefault="00E21C60" w:rsidP="00E21C60">
            <w:pPr>
              <w:pStyle w:val="RSKRbeteckning"/>
            </w:pPr>
            <w:r w:rsidRPr="00376FEB">
              <w:t>2013/14:235</w:t>
            </w:r>
          </w:p>
        </w:tc>
        <w:tc>
          <w:tcPr>
            <w:tcW w:w="1134" w:type="dxa"/>
          </w:tcPr>
          <w:p w:rsidR="00E21C60" w:rsidRPr="00376FEB" w:rsidRDefault="00E21C60" w:rsidP="00E21C60">
            <w:pPr>
              <w:jc w:val="right"/>
            </w:pPr>
            <w:r w:rsidRPr="00376FE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C60" w:rsidRPr="00376FEB" w:rsidTr="00E21C6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1C60" w:rsidRPr="00376FEB" w:rsidRDefault="00E21C60" w:rsidP="00E21C60">
            <w:pPr>
              <w:rPr>
                <w:sz w:val="10"/>
              </w:rPr>
            </w:pPr>
          </w:p>
        </w:tc>
      </w:tr>
    </w:tbl>
    <w:p w:rsidR="00CE5B19" w:rsidRPr="00376FEB" w:rsidRDefault="00CE5B19" w:rsidP="00E21C60"/>
    <w:p w:rsidR="00E21C60" w:rsidRPr="00376FEB" w:rsidRDefault="00DD7853" w:rsidP="00E21C60">
      <w:pPr>
        <w:pStyle w:val="Mottagare1"/>
      </w:pPr>
      <w:r w:rsidRPr="00376FEB">
        <w:t xml:space="preserve">Stiftelsen </w:t>
      </w:r>
      <w:r w:rsidR="00E21C60" w:rsidRPr="00376FEB">
        <w:t>Riksbankens Jubileumsfond</w:t>
      </w:r>
      <w:r w:rsidR="00E21C60" w:rsidRPr="00376FEB">
        <w:rPr>
          <w:rStyle w:val="Fotnotsreferens"/>
        </w:rPr>
        <w:footnoteReference w:id="1"/>
      </w:r>
    </w:p>
    <w:p w:rsidR="00E21C60" w:rsidRPr="00376FEB" w:rsidRDefault="00E21C60" w:rsidP="00E21C60">
      <w:pPr>
        <w:pStyle w:val="Mottagare2"/>
      </w:pPr>
    </w:p>
    <w:p w:rsidR="00E21C60" w:rsidRPr="00376FEB" w:rsidRDefault="00E21C60" w:rsidP="00E21C60">
      <w:r w:rsidRPr="00376FEB">
        <w:t>Med överlämnande av utbildningsutskottets betänkande 2013/14:UbU26 Stiftelsen Riksbankens Jubileumsfonds verksamhet och årsredovisning 2013 får jag anmäla att riksdagen denna dag bifallit utskottets förslag till riksdagsbeslut.</w:t>
      </w:r>
    </w:p>
    <w:p w:rsidR="00E21C60" w:rsidRPr="00376FEB" w:rsidRDefault="00E21C60" w:rsidP="00E21C60">
      <w:pPr>
        <w:pStyle w:val="Stockholm"/>
      </w:pPr>
      <w:r w:rsidRPr="00376FEB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C60" w:rsidRPr="00376FEB" w:rsidTr="00E21C60">
        <w:tc>
          <w:tcPr>
            <w:tcW w:w="3628" w:type="dxa"/>
          </w:tcPr>
          <w:p w:rsidR="00E21C60" w:rsidRPr="00376FEB" w:rsidRDefault="00E21C60" w:rsidP="00E21C60">
            <w:pPr>
              <w:pStyle w:val="AvsTalman"/>
            </w:pPr>
            <w:r w:rsidRPr="00376FEB">
              <w:t>Per Westerberg</w:t>
            </w:r>
          </w:p>
        </w:tc>
        <w:tc>
          <w:tcPr>
            <w:tcW w:w="3628" w:type="dxa"/>
          </w:tcPr>
          <w:p w:rsidR="00E21C60" w:rsidRPr="00376FEB" w:rsidRDefault="00E21C60" w:rsidP="00E21C60">
            <w:pPr>
              <w:pStyle w:val="AvsTjnsteman"/>
            </w:pPr>
            <w:r w:rsidRPr="00376FEB">
              <w:t>Claes Mårtensson</w:t>
            </w:r>
          </w:p>
        </w:tc>
      </w:tr>
    </w:tbl>
    <w:p w:rsidR="00E21C60" w:rsidRPr="00376FEB" w:rsidRDefault="00E21C60" w:rsidP="00E21C60"/>
    <w:sectPr w:rsidR="00E21C60" w:rsidRPr="00376FE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892" w:rsidRPr="00376FEB" w:rsidRDefault="00333892" w:rsidP="00E21C60">
      <w:r w:rsidRPr="00376FEB">
        <w:separator/>
      </w:r>
    </w:p>
  </w:endnote>
  <w:endnote w:type="continuationSeparator" w:id="0">
    <w:p w:rsidR="00333892" w:rsidRPr="00376FEB" w:rsidRDefault="00333892" w:rsidP="00E21C60">
      <w:r w:rsidRPr="00376F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892" w:rsidRPr="00376FEB" w:rsidRDefault="00333892" w:rsidP="00E21C60">
      <w:r w:rsidRPr="00376FEB">
        <w:separator/>
      </w:r>
    </w:p>
  </w:footnote>
  <w:footnote w:type="continuationSeparator" w:id="0">
    <w:p w:rsidR="00333892" w:rsidRPr="00376FEB" w:rsidRDefault="00333892" w:rsidP="00E21C60">
      <w:r w:rsidRPr="00376FEB">
        <w:continuationSeparator/>
      </w:r>
    </w:p>
  </w:footnote>
  <w:footnote w:id="1">
    <w:p w:rsidR="00E21C60" w:rsidRPr="00376FEB" w:rsidRDefault="00E21C60">
      <w:pPr>
        <w:pStyle w:val="Fotnotstext"/>
      </w:pPr>
      <w:r w:rsidRPr="00376FEB">
        <w:rPr>
          <w:rStyle w:val="Fotnotsreferens"/>
        </w:rPr>
        <w:footnoteRef/>
      </w:r>
      <w:r w:rsidRPr="00376FEB">
        <w:t xml:space="preserve"> Riksdagsskrivelse 2013/14:234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60"/>
    <w:rsid w:val="000171F4"/>
    <w:rsid w:val="00062659"/>
    <w:rsid w:val="000B4100"/>
    <w:rsid w:val="00137E7C"/>
    <w:rsid w:val="0015071F"/>
    <w:rsid w:val="0028165D"/>
    <w:rsid w:val="002E72EA"/>
    <w:rsid w:val="00333892"/>
    <w:rsid w:val="00333AF6"/>
    <w:rsid w:val="0034376C"/>
    <w:rsid w:val="00376FEB"/>
    <w:rsid w:val="0053190D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B47AD"/>
    <w:rsid w:val="00CE0BEB"/>
    <w:rsid w:val="00CE5B19"/>
    <w:rsid w:val="00DD7853"/>
    <w:rsid w:val="00E21C60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E66FE2-AA77-479E-A312-6E5EE4C6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21C6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21C60"/>
  </w:style>
  <w:style w:type="character" w:styleId="Fotnotsreferens">
    <w:name w:val="footnote reference"/>
    <w:basedOn w:val="Standardstycketeckensnitt"/>
    <w:semiHidden/>
    <w:unhideWhenUsed/>
    <w:rsid w:val="00E21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2014-05-07T14:45:00Z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Riksbankens Jubileumsfond</vt:lpwstr>
  </property>
  <property fmtid="{D5CDD505-2E9C-101B-9397-08002B2CF9AE}" pid="12" name="RefRM">
    <vt:lpwstr>2013/14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Nr">
    <vt:lpwstr>26</vt:lpwstr>
  </property>
  <property fmtid="{D5CDD505-2E9C-101B-9397-08002B2CF9AE}" pid="16" name="RefRubrik">
    <vt:lpwstr>Stiftelsen Riksbankens Jubileumsfonds verksamhet och årsredovisning 2013</vt:lpwstr>
  </property>
</Properties>
</file>