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7371155" w:id="2"/>
    <w:p w:rsidRPr="009B062B" w:rsidR="00AF30DD" w:rsidP="00646ACA" w:rsidRDefault="005C1878" w14:paraId="6E8B81F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B9A4E1CAF34B36B1351EE06C22BF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80afd6-831b-41ea-b45d-f2834a76d70b"/>
        <w:id w:val="-1999650859"/>
        <w:lock w:val="sdtLocked"/>
      </w:sdtPr>
      <w:sdtEndPr/>
      <w:sdtContent>
        <w:p w:rsidR="009424FE" w:rsidRDefault="00B928EE" w14:paraId="67C7DD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hur man tillgodogör sig den digitala tekniken och om att underlätta hanteringen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79EF62F452B466AB258C6CB4508D643"/>
        </w:placeholder>
        <w:text/>
      </w:sdtPr>
      <w:sdtEndPr/>
      <w:sdtContent>
        <w:p w:rsidRPr="009B062B" w:rsidR="006D79C9" w:rsidP="00333E95" w:rsidRDefault="006D79C9" w14:paraId="4ACD6135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422B9E" w:rsidR="00422B9E" w:rsidP="005C1878" w:rsidRDefault="00723B9E" w14:paraId="441712E2" w14:textId="33687410">
      <w:pPr>
        <w:pStyle w:val="Normalutanindragellerluft"/>
      </w:pPr>
      <w:r w:rsidRPr="00723B9E">
        <w:t>I dag när man har fått en vapenlicens beviljad ska denna uppvisas vid kontroller och inköp av ammunition. Det finns starka önskemål i civilsamhället om att underlätta och använda dagens teknik när det gäller en elektronisk licens som kan bekräftas med mobilt bank-id.</w:t>
      </w:r>
    </w:p>
    <w:sdt>
      <w:sdtPr>
        <w:alias w:val="CC_Underskrifter"/>
        <w:tag w:val="CC_Underskrifter"/>
        <w:id w:val="583496634"/>
        <w:lock w:val="sdtContentLocked"/>
        <w:placeholder>
          <w:docPart w:val="C8225D53E58643419ED648AC8C23B74F"/>
        </w:placeholder>
      </w:sdtPr>
      <w:sdtEndPr/>
      <w:sdtContent>
        <w:p w:rsidR="00646ACA" w:rsidP="00646ACA" w:rsidRDefault="00646ACA" w14:paraId="11555E87" w14:textId="77777777"/>
        <w:p w:rsidRPr="008E0FE2" w:rsidR="004801AC" w:rsidP="00646ACA" w:rsidRDefault="005C1878" w14:paraId="4FA84144" w14:textId="16B284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24FE" w14:paraId="60728822" w14:textId="77777777">
        <w:trPr>
          <w:cantSplit/>
        </w:trPr>
        <w:tc>
          <w:tcPr>
            <w:tcW w:w="50" w:type="pct"/>
            <w:vAlign w:val="bottom"/>
          </w:tcPr>
          <w:p w:rsidR="009424FE" w:rsidRDefault="00B928EE" w14:paraId="60E28637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9424FE" w:rsidRDefault="009424FE" w14:paraId="6D43E344" w14:textId="77777777">
            <w:pPr>
              <w:pStyle w:val="Underskrifter"/>
              <w:spacing w:after="0"/>
            </w:pPr>
          </w:p>
        </w:tc>
      </w:tr>
      <w:tr w:rsidR="009424FE" w14:paraId="07B1570E" w14:textId="77777777">
        <w:trPr>
          <w:cantSplit/>
        </w:trPr>
        <w:tc>
          <w:tcPr>
            <w:tcW w:w="50" w:type="pct"/>
            <w:vAlign w:val="bottom"/>
          </w:tcPr>
          <w:p w:rsidR="009424FE" w:rsidRDefault="00B928EE" w14:paraId="24DD77DD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9424FE" w:rsidRDefault="00B928EE" w14:paraId="5F4C2842" w14:textId="77777777">
            <w:pPr>
              <w:pStyle w:val="Underskrifter"/>
              <w:spacing w:after="0"/>
            </w:pPr>
            <w:r>
              <w:t>Mattias Ottosson (S)</w:t>
            </w:r>
          </w:p>
        </w:tc>
      </w:tr>
      <w:tr w:rsidR="009424FE" w14:paraId="4901EF51" w14:textId="77777777">
        <w:trPr>
          <w:cantSplit/>
        </w:trPr>
        <w:tc>
          <w:tcPr>
            <w:tcW w:w="50" w:type="pct"/>
            <w:vAlign w:val="bottom"/>
          </w:tcPr>
          <w:p w:rsidR="009424FE" w:rsidRDefault="00B928EE" w14:paraId="396556DA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9424FE" w:rsidRDefault="00B928EE" w14:paraId="7FC1CDD2" w14:textId="77777777">
            <w:pPr>
              <w:pStyle w:val="Underskrifter"/>
              <w:spacing w:after="0"/>
            </w:pPr>
            <w:r>
              <w:t>Eva Lindh (S)</w:t>
            </w:r>
          </w:p>
        </w:tc>
        <w:bookmarkEnd w:id="2"/>
      </w:tr>
    </w:tbl>
    <w:p w:rsidR="00073A77" w:rsidRDefault="00073A77" w14:paraId="2FE3ECC8" w14:textId="77777777"/>
    <w:sectPr w:rsidR="00073A7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8CDB" w14:textId="77777777" w:rsidR="00723B9E" w:rsidRDefault="00723B9E" w:rsidP="000C1CAD">
      <w:pPr>
        <w:spacing w:line="240" w:lineRule="auto"/>
      </w:pPr>
      <w:r>
        <w:separator/>
      </w:r>
    </w:p>
  </w:endnote>
  <w:endnote w:type="continuationSeparator" w:id="0">
    <w:p w14:paraId="09390482" w14:textId="77777777" w:rsidR="00723B9E" w:rsidRDefault="00723B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6E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D7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C280" w14:textId="4B6B4FA4" w:rsidR="00262EA3" w:rsidRPr="00646ACA" w:rsidRDefault="00262EA3" w:rsidP="00646A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B5C1" w14:textId="77777777" w:rsidR="00723B9E" w:rsidRDefault="00723B9E" w:rsidP="000C1CAD">
      <w:pPr>
        <w:spacing w:line="240" w:lineRule="auto"/>
      </w:pPr>
      <w:r>
        <w:separator/>
      </w:r>
    </w:p>
  </w:footnote>
  <w:footnote w:type="continuationSeparator" w:id="0">
    <w:p w14:paraId="2824844E" w14:textId="77777777" w:rsidR="00723B9E" w:rsidRDefault="00723B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00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F30CAC" wp14:editId="7C3A1A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21DB7" w14:textId="346B80AE" w:rsidR="00262EA3" w:rsidRDefault="005C18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23B9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23B9E">
                                <w:t>287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F30CA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C21DB7" w14:textId="346B80AE" w:rsidR="00262EA3" w:rsidRDefault="005C18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23B9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23B9E">
                          <w:t>287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3AA9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503B" w14:textId="77777777" w:rsidR="00262EA3" w:rsidRDefault="00262EA3" w:rsidP="008563AC">
    <w:pPr>
      <w:jc w:val="right"/>
    </w:pPr>
  </w:p>
  <w:p w14:paraId="34A79F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7371153"/>
  <w:bookmarkStart w:id="7" w:name="_Hlk177371154"/>
  <w:p w14:paraId="790D426B" w14:textId="77777777" w:rsidR="00262EA3" w:rsidRDefault="005C18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269922" wp14:editId="4FCD94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B9FDD5" w14:textId="4567FBF9" w:rsidR="00262EA3" w:rsidRDefault="005C18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6A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3B9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3B9E">
          <w:t>287</w:t>
        </w:r>
      </w:sdtContent>
    </w:sdt>
  </w:p>
  <w:p w14:paraId="564B8AB3" w14:textId="77777777" w:rsidR="00262EA3" w:rsidRPr="008227B3" w:rsidRDefault="005C18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14E951" w14:textId="07A5BE1C" w:rsidR="00262EA3" w:rsidRPr="008227B3" w:rsidRDefault="005C18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AC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6ACA">
          <w:t>:2306</w:t>
        </w:r>
      </w:sdtContent>
    </w:sdt>
  </w:p>
  <w:p w14:paraId="5C479EAB" w14:textId="0220EFB6" w:rsidR="00262EA3" w:rsidRDefault="005C18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6ACA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9EE295" w14:textId="38083A77" w:rsidR="00262EA3" w:rsidRDefault="00723B9E" w:rsidP="00283E0F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674D83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23B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A77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878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ACA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3B9E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4FE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EEC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8EE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8618FA"/>
  <w15:chartTrackingRefBased/>
  <w15:docId w15:val="{C1A176CC-4DE8-4BC2-A8C4-13663E9B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B9A4E1CAF34B36B1351EE06C22B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163FB-0E1F-4802-86A1-86250E0563B2}"/>
      </w:docPartPr>
      <w:docPartBody>
        <w:p w:rsidR="00DE6454" w:rsidRDefault="00DE6454">
          <w:pPr>
            <w:pStyle w:val="36B9A4E1CAF34B36B1351EE06C22BF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9EF62F452B466AB258C6CB4508D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B30ACD-2259-4E99-AFE1-507A7FCC2CD1}"/>
      </w:docPartPr>
      <w:docPartBody>
        <w:p w:rsidR="00DE6454" w:rsidRDefault="00DE6454">
          <w:pPr>
            <w:pStyle w:val="F79EF62F452B466AB258C6CB4508D6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225D53E58643419ED648AC8C23B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BC646-7F20-42CA-960F-C966679F85FA}"/>
      </w:docPartPr>
      <w:docPartBody>
        <w:p w:rsidR="0050428C" w:rsidRDefault="005042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54"/>
    <w:rsid w:val="0050428C"/>
    <w:rsid w:val="00DE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B9A4E1CAF34B36B1351EE06C22BFE0">
    <w:name w:val="36B9A4E1CAF34B36B1351EE06C22BFE0"/>
  </w:style>
  <w:style w:type="paragraph" w:customStyle="1" w:styleId="F79EF62F452B466AB258C6CB4508D643">
    <w:name w:val="F79EF62F452B466AB258C6CB4508D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D35BF-1DB4-4D23-B241-CDC9EBBB8AB6}"/>
</file>

<file path=customXml/itemProps2.xml><?xml version="1.0" encoding="utf-8"?>
<ds:datastoreItem xmlns:ds="http://schemas.openxmlformats.org/officeDocument/2006/customXml" ds:itemID="{E75933C3-64D0-418D-86BC-7938560DF47C}"/>
</file>

<file path=customXml/itemProps3.xml><?xml version="1.0" encoding="utf-8"?>
<ds:datastoreItem xmlns:ds="http://schemas.openxmlformats.org/officeDocument/2006/customXml" ds:itemID="{4894C0DD-34DD-43A6-BB1B-0B2BAAF75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519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