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F26EE88" w14:textId="77777777" w:rsidTr="00782EA9">
        <w:tc>
          <w:tcPr>
            <w:tcW w:w="9141" w:type="dxa"/>
          </w:tcPr>
          <w:p w14:paraId="2F94DE7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D26A8C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399AF73" w14:textId="77777777" w:rsidR="0096348C" w:rsidRPr="00477C9F" w:rsidRDefault="0096348C" w:rsidP="00477C9F">
      <w:pPr>
        <w:rPr>
          <w:sz w:val="22"/>
          <w:szCs w:val="22"/>
        </w:rPr>
      </w:pPr>
    </w:p>
    <w:p w14:paraId="59EC92A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5A183B1" w14:textId="77777777" w:rsidTr="00F86ACF">
        <w:trPr>
          <w:cantSplit/>
          <w:trHeight w:val="742"/>
        </w:trPr>
        <w:tc>
          <w:tcPr>
            <w:tcW w:w="1790" w:type="dxa"/>
          </w:tcPr>
          <w:p w14:paraId="63C34CF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66C64F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6A2B47" w14:textId="0C38064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A18D2">
              <w:rPr>
                <w:b/>
                <w:sz w:val="22"/>
                <w:szCs w:val="22"/>
              </w:rPr>
              <w:t>51</w:t>
            </w:r>
          </w:p>
          <w:p w14:paraId="5F0B0A9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8C11D08" w14:textId="77777777" w:rsidTr="00F86ACF">
        <w:tc>
          <w:tcPr>
            <w:tcW w:w="1790" w:type="dxa"/>
          </w:tcPr>
          <w:p w14:paraId="6045F26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671D9E5" w14:textId="0831AD83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965A86">
              <w:rPr>
                <w:sz w:val="22"/>
                <w:szCs w:val="22"/>
              </w:rPr>
              <w:t>5</w:t>
            </w:r>
            <w:r w:rsidR="006F54BA">
              <w:rPr>
                <w:sz w:val="22"/>
                <w:szCs w:val="22"/>
              </w:rPr>
              <w:t>-</w:t>
            </w:r>
            <w:r w:rsidR="00DA18D2">
              <w:rPr>
                <w:sz w:val="22"/>
                <w:szCs w:val="22"/>
              </w:rPr>
              <w:t>26</w:t>
            </w:r>
          </w:p>
        </w:tc>
      </w:tr>
      <w:tr w:rsidR="0096348C" w:rsidRPr="00477C9F" w14:paraId="097A8E29" w14:textId="77777777" w:rsidTr="00F86ACF">
        <w:tc>
          <w:tcPr>
            <w:tcW w:w="1790" w:type="dxa"/>
          </w:tcPr>
          <w:p w14:paraId="738372A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4D34E96" w14:textId="1DE2009B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DF06DB">
              <w:rPr>
                <w:sz w:val="22"/>
                <w:szCs w:val="22"/>
              </w:rPr>
              <w:t>18</w:t>
            </w:r>
            <w:r w:rsidR="00CF4ED5">
              <w:rPr>
                <w:sz w:val="22"/>
                <w:szCs w:val="22"/>
              </w:rPr>
              <w:t>–</w:t>
            </w:r>
            <w:r w:rsidR="00A83947">
              <w:rPr>
                <w:sz w:val="22"/>
                <w:szCs w:val="22"/>
              </w:rPr>
              <w:t>13.04</w:t>
            </w:r>
          </w:p>
        </w:tc>
      </w:tr>
      <w:tr w:rsidR="0096348C" w:rsidRPr="00477C9F" w14:paraId="629E2B05" w14:textId="77777777" w:rsidTr="00F86ACF">
        <w:tc>
          <w:tcPr>
            <w:tcW w:w="1790" w:type="dxa"/>
          </w:tcPr>
          <w:p w14:paraId="3DAC812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DE483BA" w14:textId="0343C86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8E53E59" w14:textId="77777777" w:rsidR="0096348C" w:rsidRPr="00477C9F" w:rsidRDefault="0096348C" w:rsidP="00477C9F">
      <w:pPr>
        <w:rPr>
          <w:sz w:val="22"/>
          <w:szCs w:val="22"/>
        </w:rPr>
      </w:pPr>
    </w:p>
    <w:p w14:paraId="3D95CCE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6E1807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07D2E" w14:paraId="14003E97" w14:textId="77777777" w:rsidTr="00F86ACF">
        <w:tc>
          <w:tcPr>
            <w:tcW w:w="753" w:type="dxa"/>
          </w:tcPr>
          <w:p w14:paraId="040A664C" w14:textId="77777777" w:rsidR="00F84080" w:rsidRPr="00407D2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07D2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E0317E6" w14:textId="77777777" w:rsidR="00336917" w:rsidRPr="00407D2E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7B8A56C" w14:textId="77777777" w:rsidR="00F84080" w:rsidRPr="00407D2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AF1C65" w14:textId="0DA72B66" w:rsidR="0069143B" w:rsidRPr="00407D2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07D2E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407D2E">
              <w:rPr>
                <w:snapToGrid w:val="0"/>
                <w:sz w:val="22"/>
                <w:szCs w:val="22"/>
              </w:rPr>
              <w:t>5</w:t>
            </w:r>
            <w:r w:rsidRPr="00407D2E">
              <w:rPr>
                <w:snapToGrid w:val="0"/>
                <w:sz w:val="22"/>
                <w:szCs w:val="22"/>
              </w:rPr>
              <w:t>/2</w:t>
            </w:r>
            <w:r w:rsidR="006F54BA" w:rsidRPr="00407D2E">
              <w:rPr>
                <w:snapToGrid w:val="0"/>
                <w:sz w:val="22"/>
                <w:szCs w:val="22"/>
              </w:rPr>
              <w:t>6</w:t>
            </w:r>
            <w:r w:rsidRPr="00407D2E">
              <w:rPr>
                <w:snapToGrid w:val="0"/>
                <w:sz w:val="22"/>
                <w:szCs w:val="22"/>
              </w:rPr>
              <w:t>:</w:t>
            </w:r>
            <w:r w:rsidR="0057600A" w:rsidRPr="00407D2E">
              <w:rPr>
                <w:snapToGrid w:val="0"/>
                <w:sz w:val="22"/>
                <w:szCs w:val="22"/>
              </w:rPr>
              <w:t>50</w:t>
            </w:r>
            <w:r w:rsidR="00FD0038" w:rsidRPr="00407D2E">
              <w:rPr>
                <w:snapToGrid w:val="0"/>
                <w:sz w:val="22"/>
                <w:szCs w:val="22"/>
              </w:rPr>
              <w:t>.</w:t>
            </w:r>
          </w:p>
          <w:p w14:paraId="35E1016B" w14:textId="77777777" w:rsidR="007864F6" w:rsidRPr="00407D2E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07D2E" w14:paraId="01021C01" w14:textId="77777777" w:rsidTr="00F86ACF">
        <w:tc>
          <w:tcPr>
            <w:tcW w:w="753" w:type="dxa"/>
          </w:tcPr>
          <w:p w14:paraId="686DF3BB" w14:textId="2674CA44" w:rsidR="008273F4" w:rsidRPr="00407D2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407D2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07D2E" w:rsidRPr="00407D2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D2C34B5" w14:textId="77777777" w:rsidR="0069143B" w:rsidRPr="00407D2E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DD58A94" w14:textId="77777777" w:rsidR="00451D02" w:rsidRPr="00407D2E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3235BE" w14:textId="47C6CE61" w:rsidR="00407D2E" w:rsidRPr="00407D2E" w:rsidRDefault="00407D2E" w:rsidP="00407D2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07D2E">
              <w:rPr>
                <w:bCs/>
                <w:snapToGrid w:val="0"/>
                <w:sz w:val="22"/>
                <w:szCs w:val="22"/>
              </w:rPr>
              <w:t>Kanslichefen anmäld</w:t>
            </w:r>
            <w:r w:rsidRPr="00407D2E">
              <w:rPr>
                <w:snapToGrid w:val="0"/>
                <w:sz w:val="22"/>
                <w:szCs w:val="22"/>
              </w:rPr>
              <w:t xml:space="preserve">e förslag till </w:t>
            </w:r>
            <w:r w:rsidR="00A729AE" w:rsidRPr="00407D2E">
              <w:rPr>
                <w:snapToGrid w:val="0"/>
                <w:sz w:val="22"/>
                <w:szCs w:val="22"/>
              </w:rPr>
              <w:t xml:space="preserve">rubriker </w:t>
            </w:r>
            <w:r w:rsidRPr="00407D2E">
              <w:rPr>
                <w:snapToGrid w:val="0"/>
                <w:sz w:val="22"/>
                <w:szCs w:val="22"/>
              </w:rPr>
              <w:t xml:space="preserve">och </w:t>
            </w:r>
            <w:r w:rsidR="00A729AE" w:rsidRPr="00407D2E">
              <w:rPr>
                <w:snapToGrid w:val="0"/>
                <w:sz w:val="22"/>
                <w:szCs w:val="22"/>
              </w:rPr>
              <w:t xml:space="preserve">disposition </w:t>
            </w:r>
            <w:r w:rsidRPr="00407D2E">
              <w:rPr>
                <w:snapToGrid w:val="0"/>
                <w:sz w:val="22"/>
                <w:szCs w:val="22"/>
              </w:rPr>
              <w:t>till granskningsbetänkandet 2025/26:KU20</w:t>
            </w:r>
            <w:r w:rsidRPr="00407D2E">
              <w:rPr>
                <w:color w:val="000000"/>
                <w:sz w:val="22"/>
                <w:szCs w:val="22"/>
              </w:rPr>
              <w:t>.</w:t>
            </w:r>
          </w:p>
          <w:p w14:paraId="03EEF38D" w14:textId="77777777" w:rsidR="00407D2E" w:rsidRPr="00407D2E" w:rsidRDefault="00407D2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407D2E" w14:paraId="004D1A87" w14:textId="77777777" w:rsidTr="00F86ACF">
        <w:tc>
          <w:tcPr>
            <w:tcW w:w="753" w:type="dxa"/>
          </w:tcPr>
          <w:p w14:paraId="48F8F32F" w14:textId="37EF6C03" w:rsidR="00F84080" w:rsidRPr="00407D2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68C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ED0E22A" w14:textId="77777777" w:rsidR="0069143B" w:rsidRPr="00407D2E" w:rsidRDefault="00C34E72" w:rsidP="0069143B">
            <w:pPr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350CF264" w14:textId="77777777" w:rsidR="00407D2E" w:rsidRPr="00407D2E" w:rsidRDefault="00407D2E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BF9FF89" w14:textId="77777777" w:rsidR="00131D63" w:rsidRPr="007373B6" w:rsidRDefault="00131D63" w:rsidP="00131D63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0CD1612" w14:textId="77777777" w:rsidR="00131D63" w:rsidRPr="007373B6" w:rsidRDefault="00131D63" w:rsidP="00131D63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4695EA5F" w14:textId="6461D948" w:rsidR="00407D2E" w:rsidRPr="00407D2E" w:rsidRDefault="00407D2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407D2E" w14:paraId="4EB1B30B" w14:textId="77777777" w:rsidTr="00F86ACF">
        <w:tc>
          <w:tcPr>
            <w:tcW w:w="753" w:type="dxa"/>
          </w:tcPr>
          <w:p w14:paraId="28FF629E" w14:textId="08EC3649" w:rsidR="00376C7D" w:rsidRPr="00407D2E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§</w:t>
            </w:r>
            <w:r w:rsidR="006B1150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8B6EF94" w14:textId="77777777" w:rsidR="00930B63" w:rsidRPr="00407D2E" w:rsidRDefault="00C34E72" w:rsidP="0069143B">
            <w:pPr>
              <w:rPr>
                <w:b/>
                <w:sz w:val="22"/>
                <w:szCs w:val="22"/>
              </w:rPr>
            </w:pPr>
            <w:r w:rsidRPr="00407D2E">
              <w:rPr>
                <w:b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3218D12E" w14:textId="77777777" w:rsidR="00407D2E" w:rsidRPr="00407D2E" w:rsidRDefault="00407D2E" w:rsidP="0069143B">
            <w:pPr>
              <w:rPr>
                <w:b/>
                <w:sz w:val="22"/>
                <w:szCs w:val="22"/>
              </w:rPr>
            </w:pPr>
          </w:p>
          <w:p w14:paraId="14881DD6" w14:textId="77777777" w:rsidR="00131D63" w:rsidRPr="007373B6" w:rsidRDefault="00131D63" w:rsidP="00131D63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4ED5C14" w14:textId="77777777" w:rsidR="00131D63" w:rsidRPr="007373B6" w:rsidRDefault="00131D63" w:rsidP="00131D63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3C8829A0" w14:textId="6C090907" w:rsidR="00407D2E" w:rsidRPr="00407D2E" w:rsidRDefault="00407D2E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407D2E" w14:paraId="17953B34" w14:textId="77777777" w:rsidTr="00F86ACF">
        <w:tc>
          <w:tcPr>
            <w:tcW w:w="753" w:type="dxa"/>
          </w:tcPr>
          <w:p w14:paraId="122E979F" w14:textId="2404E8AC" w:rsidR="00376C7D" w:rsidRPr="00407D2E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§</w:t>
            </w:r>
            <w:r w:rsidR="006B1150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207B7473" w14:textId="09C1610D" w:rsidR="00376C7D" w:rsidRPr="00407D2E" w:rsidRDefault="00C34E72" w:rsidP="0069143B">
            <w:pPr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z w:val="22"/>
                <w:szCs w:val="22"/>
              </w:rPr>
              <w:t>Dåvarande regeringens hantering av det s.k. tjänstemannauppropet – G16</w:t>
            </w:r>
          </w:p>
          <w:p w14:paraId="7785BF95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6BFA45F" w14:textId="77777777" w:rsidR="00131D63" w:rsidRPr="007373B6" w:rsidRDefault="00131D63" w:rsidP="00131D63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111B417" w14:textId="77777777" w:rsidR="00131D63" w:rsidRPr="007373B6" w:rsidRDefault="00131D63" w:rsidP="00131D63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3B2F1068" w14:textId="77777777" w:rsidR="00EF1899" w:rsidRPr="00407D2E" w:rsidRDefault="00EF189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34E72" w:rsidRPr="00407D2E" w14:paraId="0DB8E8A3" w14:textId="77777777" w:rsidTr="00F86ACF">
        <w:tc>
          <w:tcPr>
            <w:tcW w:w="753" w:type="dxa"/>
          </w:tcPr>
          <w:p w14:paraId="0372F2B7" w14:textId="31C1984F" w:rsidR="00C34E72" w:rsidRPr="00407D2E" w:rsidRDefault="00C34E7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§</w:t>
            </w:r>
            <w:r w:rsidR="006B1150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A78E021" w14:textId="77777777" w:rsidR="00C34E72" w:rsidRDefault="00C34E72" w:rsidP="0069143B">
            <w:pPr>
              <w:rPr>
                <w:b/>
                <w:sz w:val="22"/>
                <w:szCs w:val="22"/>
              </w:rPr>
            </w:pPr>
            <w:r w:rsidRPr="00407D2E">
              <w:rPr>
                <w:b/>
                <w:sz w:val="22"/>
                <w:szCs w:val="22"/>
              </w:rPr>
              <w:t>Sveriges överenskommelse med Somalia om bistånd och migration – G25, 27 och 32</w:t>
            </w:r>
          </w:p>
          <w:p w14:paraId="6A411EDE" w14:textId="77777777" w:rsidR="00EF1899" w:rsidRDefault="00EF1899" w:rsidP="0069143B">
            <w:pPr>
              <w:rPr>
                <w:b/>
                <w:sz w:val="22"/>
                <w:szCs w:val="22"/>
              </w:rPr>
            </w:pPr>
          </w:p>
          <w:p w14:paraId="425A51B9" w14:textId="77777777" w:rsidR="00131D63" w:rsidRPr="007373B6" w:rsidRDefault="00131D63" w:rsidP="00131D63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DFDF39C" w14:textId="77777777" w:rsidR="00131D63" w:rsidRPr="007373B6" w:rsidRDefault="00131D63" w:rsidP="00131D63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6BD60CE0" w14:textId="233692C7" w:rsidR="00EF1899" w:rsidRPr="00407D2E" w:rsidRDefault="00EF189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34E72" w:rsidRPr="00407D2E" w14:paraId="698EB805" w14:textId="77777777" w:rsidTr="00F86ACF">
        <w:tc>
          <w:tcPr>
            <w:tcW w:w="753" w:type="dxa"/>
          </w:tcPr>
          <w:p w14:paraId="5F4BD7C1" w14:textId="03944642" w:rsidR="00C34E72" w:rsidRPr="00407D2E" w:rsidRDefault="00C34E7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§</w:t>
            </w:r>
            <w:r w:rsidR="006B1150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39247858" w14:textId="77777777" w:rsidR="00C34E72" w:rsidRDefault="00C34E72" w:rsidP="0069143B">
            <w:pPr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240EA9EA" w14:textId="77777777" w:rsidR="00EF1899" w:rsidRDefault="00EF1899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1DA6892" w14:textId="77777777" w:rsidR="00131D63" w:rsidRPr="00EA3BE9" w:rsidRDefault="00131D63" w:rsidP="00131D63">
            <w:pPr>
              <w:rPr>
                <w:sz w:val="22"/>
                <w:szCs w:val="22"/>
              </w:rPr>
            </w:pPr>
            <w:r w:rsidRPr="00EA3BE9">
              <w:rPr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7BA0F973" w14:textId="2CA9D377" w:rsidR="00EF1899" w:rsidRPr="00407D2E" w:rsidRDefault="00EF189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34E72" w:rsidRPr="00407D2E" w14:paraId="649FC7EF" w14:textId="77777777" w:rsidTr="00F86ACF">
        <w:tc>
          <w:tcPr>
            <w:tcW w:w="753" w:type="dxa"/>
          </w:tcPr>
          <w:p w14:paraId="403EC82E" w14:textId="2CB49993" w:rsidR="00C34E72" w:rsidRPr="00407D2E" w:rsidRDefault="00C34E7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07D2E">
              <w:rPr>
                <w:b/>
                <w:snapToGrid w:val="0"/>
                <w:sz w:val="22"/>
                <w:szCs w:val="22"/>
              </w:rPr>
              <w:t>§</w:t>
            </w:r>
            <w:r w:rsidR="006B1150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4FF83C41" w14:textId="77777777" w:rsidR="00C34E72" w:rsidRDefault="00C34E72" w:rsidP="0069143B">
            <w:pPr>
              <w:rPr>
                <w:b/>
                <w:sz w:val="22"/>
                <w:szCs w:val="22"/>
              </w:rPr>
            </w:pPr>
            <w:r w:rsidRPr="00407D2E">
              <w:rPr>
                <w:b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222EE570" w14:textId="77777777" w:rsidR="00EF1899" w:rsidRDefault="00EF1899" w:rsidP="0069143B">
            <w:pPr>
              <w:rPr>
                <w:b/>
                <w:sz w:val="22"/>
                <w:szCs w:val="22"/>
              </w:rPr>
            </w:pPr>
          </w:p>
          <w:p w14:paraId="08268DEE" w14:textId="77777777" w:rsidR="00131D63" w:rsidRPr="007373B6" w:rsidRDefault="00131D63" w:rsidP="00131D63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A1F9164" w14:textId="77777777" w:rsidR="00131D63" w:rsidRPr="007373B6" w:rsidRDefault="00131D63" w:rsidP="00131D63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43927503" w14:textId="60C5FF7A" w:rsidR="00EF1899" w:rsidRPr="00407D2E" w:rsidRDefault="00EF189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07D2E" w14:paraId="23EC1540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0EA25AA" w14:textId="44904CC0" w:rsidR="008273F4" w:rsidRPr="00407D2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07D2E">
              <w:rPr>
                <w:sz w:val="22"/>
                <w:szCs w:val="22"/>
              </w:rPr>
              <w:lastRenderedPageBreak/>
              <w:t>Justera</w:t>
            </w:r>
            <w:r w:rsidR="00E66250">
              <w:rPr>
                <w:sz w:val="22"/>
                <w:szCs w:val="22"/>
              </w:rPr>
              <w:t xml:space="preserve">t </w:t>
            </w:r>
            <w:r w:rsidR="00E66250" w:rsidRPr="00E66250">
              <w:rPr>
                <w:sz w:val="22"/>
                <w:szCs w:val="22"/>
              </w:rPr>
              <w:t>2026-05-28</w:t>
            </w:r>
          </w:p>
          <w:p w14:paraId="1AD0CCC4" w14:textId="77777777" w:rsidR="00AF32C5" w:rsidRPr="00407D2E" w:rsidRDefault="00FD4374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07D2E">
              <w:rPr>
                <w:sz w:val="22"/>
                <w:szCs w:val="22"/>
              </w:rPr>
              <w:t>Jennie Nilsson</w:t>
            </w:r>
          </w:p>
          <w:p w14:paraId="574C447B" w14:textId="77777777" w:rsidR="00BC495C" w:rsidRPr="00407D2E" w:rsidRDefault="00BC495C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04B400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10B4C2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33D2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5AD020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93323ED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9F6181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106C76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C1D8CB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4AC4CCE" w14:textId="259E90E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C86E56">
              <w:rPr>
                <w:sz w:val="20"/>
              </w:rPr>
              <w:t>51</w:t>
            </w:r>
          </w:p>
        </w:tc>
      </w:tr>
      <w:tr w:rsidR="005805B8" w14:paraId="5BCFEA5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91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9A2C" w14:textId="770F82A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9168C9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53DD" w14:textId="6996071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168C9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22E0" w14:textId="3F8BA4E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E14B7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99D4" w14:textId="5EFEFA7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E14B7">
              <w:rPr>
                <w:sz w:val="20"/>
              </w:rPr>
              <w:t>5</w:t>
            </w:r>
            <w:r w:rsidR="006B1150">
              <w:rPr>
                <w:sz w:val="20"/>
              </w:rPr>
              <w:t>–6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4B88" w14:textId="24D8397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B1150">
              <w:rPr>
                <w:sz w:val="20"/>
              </w:rPr>
              <w:t xml:space="preserve"> 7–8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817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882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C0D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E2B292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186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E63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876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55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3D8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DB3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493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9F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EAD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75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0ED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D78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EB5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BF3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E9C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96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39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4250482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57C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E6A0" w14:textId="4F2935F2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5B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BD65" w14:textId="6EBBC2DF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AA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7C31" w14:textId="2213F947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7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D3A0" w14:textId="38403CD8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7C3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0535" w14:textId="2609ADF7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7B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ED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60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80F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E6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48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7B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DA18D2" w14:paraId="5BEC8AA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289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A8BC" w14:textId="7B076AD0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19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B257" w14:textId="342FD568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9A7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4995" w14:textId="734EF015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BE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922F" w14:textId="136B0C2E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E8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8327" w14:textId="09BD94DA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63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55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5C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D0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B0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25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9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ED1E5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14B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6161" w14:textId="30DA07E2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9DF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748F" w14:textId="29CB314B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6B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3651" w14:textId="0409801C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7C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8625" w14:textId="7B846B44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E5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9132" w14:textId="4D153ABC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E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01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12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B7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9CA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4E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8E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07BD4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0C6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DC9A" w14:textId="376D2DE3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C0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507F" w14:textId="66A0CC4E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06E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D18F" w14:textId="365D46EC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43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61B6" w14:textId="0A9604BB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34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7B4A" w14:textId="2FD9784D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91F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65A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6E3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3C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57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987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D50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ADE06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8C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D2F1" w14:textId="72862D8F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29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63AD" w14:textId="41CAAAAC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A1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AADA" w14:textId="337697CA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22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9468" w14:textId="376A784D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2E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54D6" w14:textId="27DBA1C3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94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18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BD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864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78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92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0A8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497B7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CAA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40B5" w14:textId="208ECDD3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4A0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D1B9" w14:textId="3B9A46F5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53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C1" w14:textId="69FB763C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5A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D1F8" w14:textId="0CA169EF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0F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3D7E" w14:textId="797C126C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EC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3F8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4F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53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CF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D0A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98A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0DA18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925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EAD3" w14:textId="217AC955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64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AB36" w14:textId="17025643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E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B124" w14:textId="67A9E1DE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751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CF7D" w14:textId="507519C5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BE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0158" w14:textId="5336D451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7F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3B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FCD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E1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A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ABB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B7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BE7DB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980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1F95" w14:textId="7E8A85C3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65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6013" w14:textId="4FB410A5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66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009D" w14:textId="7B4AF868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47D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2E3E" w14:textId="705A3A22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54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7C41" w14:textId="1E022449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88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D9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CA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A3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E0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DB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86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4C93A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7D9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E04C" w14:textId="233A7969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75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C28" w14:textId="49EF6EA5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20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296D" w14:textId="0628AA2B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14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9E1A" w14:textId="6A238961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C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C231" w14:textId="0B1E21C4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BC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A68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7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C4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EA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8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AE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C92B9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6BF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A2FE" w14:textId="77777777" w:rsidR="00D726E6" w:rsidRPr="00965A86" w:rsidRDefault="001444F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A4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F466" w14:textId="732ED4A6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A0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7336" w14:textId="7E86822D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95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4E0D" w14:textId="093CFED9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3E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3000" w14:textId="24F5F754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75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83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DD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44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731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782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E2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617A4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780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7A11" w14:textId="15507675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B4D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888E" w14:textId="01748E94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9C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CB29" w14:textId="6114D4D0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D0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0674" w14:textId="5FE187CC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6D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0D22" w14:textId="104E3FE5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94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B0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90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FD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59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40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0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C6EE1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239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D646" w14:textId="4ADD1AA7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1F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188A" w14:textId="6F8E870C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34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38EA" w14:textId="6EF3D421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53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1470" w14:textId="57A4F9ED" w:rsidR="00D726E6" w:rsidRPr="00965A86" w:rsidRDefault="00564A8E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00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0DFD" w14:textId="43362C4C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7FA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E6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61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E3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36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A4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7D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9D250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A52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B52C" w14:textId="1F5462B2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1C3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162" w14:textId="49DFDBE9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508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747C" w14:textId="77351B4E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A0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089A" w14:textId="6D0B26EF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C03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76F0" w14:textId="4C827102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AC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6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6C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370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C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34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A0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46E7B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5D9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C099" w14:textId="035AFAF8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9D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A572" w14:textId="2C044519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BF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0707" w14:textId="4B65872E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560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5D7A" w14:textId="503390D3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F2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A882" w14:textId="4CCC165B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C0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7F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C2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2B8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1E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37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54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06E88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9EA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FA38" w14:textId="545AA754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22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D08" w14:textId="3ADBA68D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F0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6351" w14:textId="10FFD5B1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F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739F" w14:textId="42F9324A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84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8E7A" w14:textId="0FC92214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2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C1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9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7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12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F9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50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5F588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9B1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BF28" w14:textId="34D213F0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60C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DCCC" w14:textId="17913A3B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74A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C592" w14:textId="41B5A2F2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2D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9CC9" w14:textId="202EEAFA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CE0" w14:textId="5EAC370F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FF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97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42A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440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C8C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7C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2D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31EA1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B3A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D86A" w14:textId="7A53B088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4B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C386" w14:textId="39739617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D3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D8F5" w14:textId="7038E7DE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EC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68E6" w14:textId="5D3D9FF9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05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0B61" w14:textId="2036501D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4E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3D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6B1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E7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2A7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C6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0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F948D6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23A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638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41A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6B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546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73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4F5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68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5A5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15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04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8D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E0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6B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1A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FE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6C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C7C22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C624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3A7B" w14:textId="0DAC6843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4DA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2E99" w14:textId="4EC4CB65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68E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CD57" w14:textId="52241434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6CA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3727" w14:textId="5462615A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4C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C5A0" w14:textId="1C6D17CA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5D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B6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D0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D8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FC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AF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84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3B461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E7FB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69BD" w14:textId="0D24D875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64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8C53" w14:textId="6E1FA333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1A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6699" w14:textId="4D27DFBD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07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CAD0" w14:textId="0E079817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84D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5943" w14:textId="68F1B9AD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56C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D8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8A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D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6E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97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00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984FB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7658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B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57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B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196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DF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6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C24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0A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D28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0F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85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2F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D32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3E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BB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17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FABB5C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B4B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93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A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68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E1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CA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989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EE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3A6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06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D7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1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EE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07E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0F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E2D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62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BBC8A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E9B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CBF5" w14:textId="5990B746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36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EE77" w14:textId="61B16940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241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96E4" w14:textId="0DBF2F21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91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F252" w14:textId="102246EC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E0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18E3" w14:textId="39A779A0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84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FD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99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BC4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10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03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B2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9517C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7FE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5A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AD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51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78E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14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8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D0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60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55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444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23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24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18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21A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27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9D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BA629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64C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BCE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C4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B4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FB0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4A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65F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30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0B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56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45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F31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A4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126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B8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B0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F09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6053EFB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F8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0D5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E3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449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67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2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29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AEC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BD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C2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E05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FE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BC1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9F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B5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09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E2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570B3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D64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83B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CB1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E3E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58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5C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F7D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DF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B71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C1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C4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AB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50C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A2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02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50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A31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74F50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F96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12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C3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CC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03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2B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E77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82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9E8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C14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4E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8D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4F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82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FC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8C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254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C058E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857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23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ED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DE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4F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69D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E9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794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A7F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6C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849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B7A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36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C2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9A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B56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B6A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31551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B1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19B" w14:textId="6F52B4EC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C87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FF7B" w14:textId="52F3A4B7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D66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A9D2" w14:textId="227C0E9C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C1E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2C09" w14:textId="65D6DA6D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430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B484" w14:textId="540407AE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1C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6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20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7E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4D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1C6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78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2EA4D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796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4DC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66F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2C7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61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81D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350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EC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98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AF4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85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8F2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36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93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58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4FA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A6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8844C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F25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2AC6" w14:textId="4F9BA06C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D8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1BC1" w14:textId="441B2D9B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9EF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54FB" w14:textId="7A7FB3D1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11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BF89" w14:textId="6547C019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D15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06F" w14:textId="4164D31E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8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7EE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54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1F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B00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613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898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DEE3C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FE7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DD7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DF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F67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708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6B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04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15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C6A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2E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6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09B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D4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1C3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2F8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CA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22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F092D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DA0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2E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ADA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9B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9B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F1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3F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E6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10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2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A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0D3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339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294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BD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164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43F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2439E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48B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F3F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04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DC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D8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8C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84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20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78B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7A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8E5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9D7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C4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014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910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CF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99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BDCC0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AB1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77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A0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398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D43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62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E3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F8F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27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A41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C8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52B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FA6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D77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19B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56A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CC6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6A34B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22C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05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78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39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F9A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78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D1C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01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259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5E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F1C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9E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EAD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C9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DD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4E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D57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F660B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686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78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109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67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891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66B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494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EC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18E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5E9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AC6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304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0E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3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715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2B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18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24B8D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105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C6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265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C28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BC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BC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B5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86C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958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EF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EA5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41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5A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6B5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23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5A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63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58B9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052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18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6C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2E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7B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A29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42B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47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954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474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D5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67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98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0EB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0C1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F1F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92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06E52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A77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BC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C6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7D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0C6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F7D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58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DB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45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E03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6E0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F5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7B1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982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69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DDA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07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BC496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77C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979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44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3D1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C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E97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642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E65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63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C6B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63D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27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6F6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BD1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8F1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873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96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68587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9A6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E2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576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289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ED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69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74F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CB4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0D9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6F8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043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06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B49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8F3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73B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36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0C8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204AB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BEF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EDC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D1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4B2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2F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38C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E75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D5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0A0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C70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34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2C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C3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7B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C8D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5B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BA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1F91A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288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992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C8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4A2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B6B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EC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243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427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01E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E9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C3F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A4B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6BE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722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32D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9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279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B0D1B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261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AD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039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3D2D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D43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E35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BA7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8D3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9DE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EC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48D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BB8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CAF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E2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1BE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904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334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4F0E7E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844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6E1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51D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E8B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7EE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8C1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9F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898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0F8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21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3EA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D95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CEA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98C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F804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AD7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52F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83394E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88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D43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2AC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D92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843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CE55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93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AA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D51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D0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978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60B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800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AEA9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4C6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0DE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9A5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D8BBD7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576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2985" w14:textId="2A28928E" w:rsidR="00D726E6" w:rsidRPr="00965A86" w:rsidRDefault="00C86E5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B83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1611" w14:textId="28A103CA" w:rsidR="00D726E6" w:rsidRPr="00965A86" w:rsidRDefault="009168C9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411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3B63" w14:textId="1BAD7F5B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46F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5145" w14:textId="2769AA0D" w:rsidR="00D726E6" w:rsidRPr="00965A86" w:rsidRDefault="00CE14B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67E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1C32" w14:textId="490434A7" w:rsidR="00D726E6" w:rsidRPr="00965A86" w:rsidRDefault="006B1150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94D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AEF1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0023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F51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456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7C6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72E6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2BEEE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15FB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F2D51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6924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57D7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E69C26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8697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A71A18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44EF94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4BE2A4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A54FCD5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3783E" w14:textId="77777777" w:rsidR="005B6AD1" w:rsidRDefault="005B6AD1" w:rsidP="00310728">
      <w:r>
        <w:separator/>
      </w:r>
    </w:p>
  </w:endnote>
  <w:endnote w:type="continuationSeparator" w:id="0">
    <w:p w14:paraId="5A2BA28D" w14:textId="77777777" w:rsidR="005B6AD1" w:rsidRDefault="005B6AD1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D5E19" w14:textId="77777777" w:rsidR="005B6AD1" w:rsidRDefault="005B6AD1" w:rsidP="00310728">
      <w:r>
        <w:separator/>
      </w:r>
    </w:p>
  </w:footnote>
  <w:footnote w:type="continuationSeparator" w:id="0">
    <w:p w14:paraId="3ED8F41D" w14:textId="77777777" w:rsidR="005B6AD1" w:rsidRDefault="005B6AD1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11AF" w14:textId="537D7B2D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02B9" w14:textId="65283B72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C990C" w14:textId="17CB166E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8D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1DB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767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1D63"/>
    <w:rsid w:val="00133B7E"/>
    <w:rsid w:val="0013426B"/>
    <w:rsid w:val="001444F0"/>
    <w:rsid w:val="00151E08"/>
    <w:rsid w:val="00161AA6"/>
    <w:rsid w:val="00164E3D"/>
    <w:rsid w:val="00165461"/>
    <w:rsid w:val="00166858"/>
    <w:rsid w:val="00166A61"/>
    <w:rsid w:val="001828F2"/>
    <w:rsid w:val="001866C1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07D2E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4A8E"/>
    <w:rsid w:val="005650F7"/>
    <w:rsid w:val="0057600A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B6AD1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1CD6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150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367C0"/>
    <w:rsid w:val="007421F4"/>
    <w:rsid w:val="00750FF0"/>
    <w:rsid w:val="00754212"/>
    <w:rsid w:val="007615A5"/>
    <w:rsid w:val="00766AD3"/>
    <w:rsid w:val="00767BDA"/>
    <w:rsid w:val="0077284F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00DB"/>
    <w:rsid w:val="00821AE7"/>
    <w:rsid w:val="00822642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168C9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5A86"/>
    <w:rsid w:val="009736FF"/>
    <w:rsid w:val="00973D8B"/>
    <w:rsid w:val="00976307"/>
    <w:rsid w:val="009815DB"/>
    <w:rsid w:val="00986F0C"/>
    <w:rsid w:val="0098705B"/>
    <w:rsid w:val="00987DE8"/>
    <w:rsid w:val="009900A1"/>
    <w:rsid w:val="009924F7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29AE"/>
    <w:rsid w:val="00A73649"/>
    <w:rsid w:val="00A744C3"/>
    <w:rsid w:val="00A74BBA"/>
    <w:rsid w:val="00A83947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4B1A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4E72"/>
    <w:rsid w:val="00C35889"/>
    <w:rsid w:val="00C3798A"/>
    <w:rsid w:val="00C468A5"/>
    <w:rsid w:val="00C53145"/>
    <w:rsid w:val="00C5504B"/>
    <w:rsid w:val="00C77934"/>
    <w:rsid w:val="00C818BA"/>
    <w:rsid w:val="00C84F0D"/>
    <w:rsid w:val="00C86E56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E14B7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A18D2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06DB"/>
    <w:rsid w:val="00DF23EB"/>
    <w:rsid w:val="00DF5FA9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250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EF1899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D7FEE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2A175"/>
  <w15:chartTrackingRefBased/>
  <w15:docId w15:val="{B437C165-E3F0-4F1D-B19B-172F8CF3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143</TotalTime>
  <Pages>3</Pages>
  <Words>475</Words>
  <Characters>2378</Characters>
  <Application>Microsoft Office Word</Application>
  <DocSecurity>0</DocSecurity>
  <Lines>947</Lines>
  <Paragraphs>224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23</cp:revision>
  <cp:lastPrinted>2026-05-28T06:46:00Z</cp:lastPrinted>
  <dcterms:created xsi:type="dcterms:W3CDTF">2026-05-26T09:03:00Z</dcterms:created>
  <dcterms:modified xsi:type="dcterms:W3CDTF">2026-06-04T11:51:00Z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