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4A7637" w14:textId="77777777" w:rsidR="00062894" w:rsidRDefault="00062894" w:rsidP="00062894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062894" w14:paraId="1DE58A30" w14:textId="77777777" w:rsidTr="00333CFC">
        <w:tc>
          <w:tcPr>
            <w:tcW w:w="9141" w:type="dxa"/>
          </w:tcPr>
          <w:p w14:paraId="74A5F644" w14:textId="77777777" w:rsidR="00062894" w:rsidRDefault="00062894" w:rsidP="00333CFC">
            <w:r>
              <w:t>UTBILDNINGSUTSKOTTET</w:t>
            </w:r>
          </w:p>
        </w:tc>
      </w:tr>
    </w:tbl>
    <w:p w14:paraId="09F3141B" w14:textId="77777777" w:rsidR="00062894" w:rsidRDefault="00062894" w:rsidP="00062894"/>
    <w:p w14:paraId="4D56F9EB" w14:textId="77777777" w:rsidR="00062894" w:rsidRDefault="00062894" w:rsidP="00062894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062894" w14:paraId="6FC7332B" w14:textId="77777777" w:rsidTr="00333CFC">
        <w:trPr>
          <w:cantSplit/>
          <w:trHeight w:val="742"/>
        </w:trPr>
        <w:tc>
          <w:tcPr>
            <w:tcW w:w="1985" w:type="dxa"/>
          </w:tcPr>
          <w:p w14:paraId="1CBE895C" w14:textId="77777777" w:rsidR="00062894" w:rsidRDefault="00062894" w:rsidP="00333CF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54A851DB" w14:textId="74D8796B" w:rsidR="00062894" w:rsidRDefault="00062894" w:rsidP="00333CFC">
            <w:pPr>
              <w:rPr>
                <w:b/>
              </w:rPr>
            </w:pPr>
            <w:r>
              <w:rPr>
                <w:b/>
              </w:rPr>
              <w:t>UTSKOTTSSAMMANTRÄDE 2022/23:1</w:t>
            </w:r>
            <w:r w:rsidR="00033B37">
              <w:rPr>
                <w:b/>
              </w:rPr>
              <w:t>4</w:t>
            </w:r>
          </w:p>
          <w:p w14:paraId="58592AAE" w14:textId="77777777" w:rsidR="00062894" w:rsidRDefault="00062894" w:rsidP="00333CFC">
            <w:pPr>
              <w:rPr>
                <w:b/>
              </w:rPr>
            </w:pPr>
          </w:p>
        </w:tc>
      </w:tr>
      <w:tr w:rsidR="00062894" w14:paraId="3AF269E1" w14:textId="77777777" w:rsidTr="00333CFC">
        <w:tc>
          <w:tcPr>
            <w:tcW w:w="1985" w:type="dxa"/>
          </w:tcPr>
          <w:p w14:paraId="4802F048" w14:textId="77777777" w:rsidR="00062894" w:rsidRDefault="00062894" w:rsidP="00333CFC">
            <w:r>
              <w:t>DATUM</w:t>
            </w:r>
          </w:p>
        </w:tc>
        <w:tc>
          <w:tcPr>
            <w:tcW w:w="6463" w:type="dxa"/>
          </w:tcPr>
          <w:p w14:paraId="33C8D725" w14:textId="7D847DBB" w:rsidR="00062894" w:rsidRDefault="00062894" w:rsidP="00333CFC">
            <w:r>
              <w:t>2022-12-0</w:t>
            </w:r>
            <w:r w:rsidR="00033B37">
              <w:t>8</w:t>
            </w:r>
          </w:p>
        </w:tc>
      </w:tr>
      <w:tr w:rsidR="00062894" w14:paraId="32585062" w14:textId="77777777" w:rsidTr="00333CFC">
        <w:tc>
          <w:tcPr>
            <w:tcW w:w="1985" w:type="dxa"/>
          </w:tcPr>
          <w:p w14:paraId="00D4A280" w14:textId="77777777" w:rsidR="00062894" w:rsidRDefault="00062894" w:rsidP="00333CFC">
            <w:r>
              <w:t>TID</w:t>
            </w:r>
          </w:p>
        </w:tc>
        <w:tc>
          <w:tcPr>
            <w:tcW w:w="6463" w:type="dxa"/>
          </w:tcPr>
          <w:p w14:paraId="786AC018" w14:textId="28F07C05" w:rsidR="00062894" w:rsidRDefault="00062894" w:rsidP="00333CFC">
            <w:r>
              <w:t>10:00–</w:t>
            </w:r>
            <w:r w:rsidR="00CB48B9">
              <w:t>10</w:t>
            </w:r>
            <w:r w:rsidR="00033B37">
              <w:t>:05</w:t>
            </w:r>
          </w:p>
        </w:tc>
      </w:tr>
      <w:tr w:rsidR="00062894" w14:paraId="7E89BE25" w14:textId="77777777" w:rsidTr="00333CFC">
        <w:tc>
          <w:tcPr>
            <w:tcW w:w="1985" w:type="dxa"/>
          </w:tcPr>
          <w:p w14:paraId="011081C4" w14:textId="77777777" w:rsidR="00062894" w:rsidRDefault="00062894" w:rsidP="00333CFC">
            <w:r>
              <w:t>NÄRVARANDE</w:t>
            </w:r>
          </w:p>
        </w:tc>
        <w:tc>
          <w:tcPr>
            <w:tcW w:w="6463" w:type="dxa"/>
          </w:tcPr>
          <w:p w14:paraId="714EFE96" w14:textId="77777777" w:rsidR="00062894" w:rsidRDefault="00062894" w:rsidP="00333CFC">
            <w:r>
              <w:t>Se bilaga 1</w:t>
            </w:r>
          </w:p>
        </w:tc>
      </w:tr>
    </w:tbl>
    <w:p w14:paraId="05508E5A" w14:textId="77777777" w:rsidR="00062894" w:rsidRDefault="00062894" w:rsidP="00062894"/>
    <w:p w14:paraId="06B09CF2" w14:textId="77777777" w:rsidR="00062894" w:rsidRDefault="00062894" w:rsidP="00062894">
      <w:pPr>
        <w:tabs>
          <w:tab w:val="left" w:pos="1701"/>
        </w:tabs>
        <w:rPr>
          <w:snapToGrid w:val="0"/>
          <w:color w:val="000000"/>
        </w:rPr>
      </w:pPr>
    </w:p>
    <w:tbl>
      <w:tblPr>
        <w:tblW w:w="9001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488"/>
        <w:gridCol w:w="567"/>
        <w:gridCol w:w="1559"/>
        <w:gridCol w:w="45"/>
        <w:gridCol w:w="27"/>
        <w:gridCol w:w="407"/>
        <w:gridCol w:w="359"/>
        <w:gridCol w:w="356"/>
        <w:gridCol w:w="376"/>
        <w:gridCol w:w="336"/>
        <w:gridCol w:w="356"/>
        <w:gridCol w:w="356"/>
        <w:gridCol w:w="356"/>
        <w:gridCol w:w="356"/>
        <w:gridCol w:w="225"/>
        <w:gridCol w:w="131"/>
        <w:gridCol w:w="356"/>
        <w:gridCol w:w="356"/>
        <w:gridCol w:w="356"/>
        <w:gridCol w:w="276"/>
        <w:gridCol w:w="80"/>
        <w:gridCol w:w="277"/>
      </w:tblGrid>
      <w:tr w:rsidR="00062894" w14:paraId="7F6F3C6A" w14:textId="77777777" w:rsidTr="0094221B">
        <w:trPr>
          <w:gridBefore w:val="1"/>
          <w:wBefore w:w="1488" w:type="dxa"/>
        </w:trPr>
        <w:tc>
          <w:tcPr>
            <w:tcW w:w="567" w:type="dxa"/>
          </w:tcPr>
          <w:p w14:paraId="6A2340B7" w14:textId="77777777" w:rsidR="00062894" w:rsidRPr="003B4DE8" w:rsidRDefault="00062894" w:rsidP="00062894">
            <w:pPr>
              <w:pStyle w:val="Liststycke"/>
              <w:numPr>
                <w:ilvl w:val="0"/>
                <w:numId w:val="14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0"/>
          </w:tcPr>
          <w:p w14:paraId="6576A6C3" w14:textId="77777777" w:rsidR="00062894" w:rsidRDefault="00062894" w:rsidP="00333CF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14:paraId="13E87177" w14:textId="77777777" w:rsidR="00062894" w:rsidRDefault="00062894" w:rsidP="00333CFC">
            <w:pPr>
              <w:tabs>
                <w:tab w:val="left" w:pos="1701"/>
              </w:tabs>
              <w:rPr>
                <w:snapToGrid w:val="0"/>
              </w:rPr>
            </w:pPr>
          </w:p>
          <w:p w14:paraId="5755A7EA" w14:textId="2BEF0C63" w:rsidR="00062894" w:rsidRDefault="00062894" w:rsidP="00333CF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protokoll 2022/23:1</w:t>
            </w:r>
            <w:r w:rsidR="00033B37">
              <w:rPr>
                <w:snapToGrid w:val="0"/>
              </w:rPr>
              <w:t>3</w:t>
            </w:r>
            <w:r>
              <w:rPr>
                <w:snapToGrid w:val="0"/>
              </w:rPr>
              <w:t>.</w:t>
            </w:r>
          </w:p>
          <w:p w14:paraId="0C179301" w14:textId="77777777" w:rsidR="00062894" w:rsidRDefault="00062894" w:rsidP="00333CFC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062894" w14:paraId="384A4797" w14:textId="77777777" w:rsidTr="0094221B">
        <w:trPr>
          <w:gridBefore w:val="1"/>
          <w:wBefore w:w="1488" w:type="dxa"/>
        </w:trPr>
        <w:tc>
          <w:tcPr>
            <w:tcW w:w="567" w:type="dxa"/>
          </w:tcPr>
          <w:p w14:paraId="7086E6D7" w14:textId="77777777" w:rsidR="00062894" w:rsidRPr="003B4DE8" w:rsidRDefault="00062894" w:rsidP="00062894">
            <w:pPr>
              <w:pStyle w:val="Liststycke"/>
              <w:numPr>
                <w:ilvl w:val="0"/>
                <w:numId w:val="14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0"/>
          </w:tcPr>
          <w:p w14:paraId="0252A9D7" w14:textId="2ECA56DA" w:rsidR="00062894" w:rsidRPr="00062894" w:rsidRDefault="00062894" w:rsidP="00333CFC">
            <w:pPr>
              <w:tabs>
                <w:tab w:val="left" w:pos="1701"/>
              </w:tabs>
              <w:rPr>
                <w:bCs/>
                <w:snapToGrid w:val="0"/>
              </w:rPr>
            </w:pPr>
            <w:r>
              <w:rPr>
                <w:b/>
                <w:snapToGrid w:val="0"/>
              </w:rPr>
              <w:t>Utgiftsområde 16 Utbildning och universitetsforskning (UbU1)</w:t>
            </w:r>
            <w:r>
              <w:rPr>
                <w:b/>
                <w:snapToGrid w:val="0"/>
              </w:rPr>
              <w:br/>
            </w:r>
            <w:r>
              <w:rPr>
                <w:bCs/>
                <w:snapToGrid w:val="0"/>
              </w:rPr>
              <w:br/>
              <w:t xml:space="preserve">Utskottet </w:t>
            </w:r>
            <w:r w:rsidR="00033B37">
              <w:rPr>
                <w:bCs/>
                <w:snapToGrid w:val="0"/>
              </w:rPr>
              <w:t xml:space="preserve">fortsatte </w:t>
            </w:r>
            <w:r>
              <w:rPr>
                <w:bCs/>
                <w:snapToGrid w:val="0"/>
              </w:rPr>
              <w:t>behandl</w:t>
            </w:r>
            <w:r w:rsidR="00033B37">
              <w:rPr>
                <w:bCs/>
                <w:snapToGrid w:val="0"/>
              </w:rPr>
              <w:t>ingen av</w:t>
            </w:r>
            <w:r>
              <w:rPr>
                <w:bCs/>
                <w:snapToGrid w:val="0"/>
              </w:rPr>
              <w:t xml:space="preserve"> proposition 2022/23:1 utgiftsområde 16</w:t>
            </w:r>
            <w:r w:rsidR="004E23F7">
              <w:rPr>
                <w:bCs/>
                <w:snapToGrid w:val="0"/>
              </w:rPr>
              <w:t xml:space="preserve"> och motioner</w:t>
            </w:r>
            <w:r>
              <w:rPr>
                <w:bCs/>
                <w:snapToGrid w:val="0"/>
              </w:rPr>
              <w:t>.</w:t>
            </w:r>
            <w:r>
              <w:rPr>
                <w:bCs/>
                <w:snapToGrid w:val="0"/>
              </w:rPr>
              <w:br/>
            </w:r>
            <w:r>
              <w:rPr>
                <w:bCs/>
                <w:snapToGrid w:val="0"/>
              </w:rPr>
              <w:br/>
              <w:t>Ärendet bordlades.</w:t>
            </w:r>
            <w:r>
              <w:rPr>
                <w:bCs/>
                <w:snapToGrid w:val="0"/>
              </w:rPr>
              <w:br/>
            </w:r>
          </w:p>
        </w:tc>
      </w:tr>
      <w:tr w:rsidR="00062894" w14:paraId="0B42D3C0" w14:textId="77777777" w:rsidTr="0094221B">
        <w:trPr>
          <w:gridBefore w:val="1"/>
          <w:wBefore w:w="1488" w:type="dxa"/>
        </w:trPr>
        <w:tc>
          <w:tcPr>
            <w:tcW w:w="567" w:type="dxa"/>
          </w:tcPr>
          <w:p w14:paraId="45D3C893" w14:textId="77777777" w:rsidR="00062894" w:rsidRPr="003B4DE8" w:rsidRDefault="00062894" w:rsidP="00062894">
            <w:pPr>
              <w:pStyle w:val="Liststycke"/>
              <w:numPr>
                <w:ilvl w:val="0"/>
                <w:numId w:val="14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0"/>
          </w:tcPr>
          <w:p w14:paraId="68C29108" w14:textId="0CAB12F9" w:rsidR="00062894" w:rsidRPr="00062894" w:rsidRDefault="00062894" w:rsidP="00333CFC">
            <w:pPr>
              <w:tabs>
                <w:tab w:val="left" w:pos="1701"/>
              </w:tabs>
              <w:rPr>
                <w:bCs/>
                <w:snapToGrid w:val="0"/>
              </w:rPr>
            </w:pPr>
            <w:r>
              <w:rPr>
                <w:b/>
                <w:snapToGrid w:val="0"/>
              </w:rPr>
              <w:t>Utgiftsområde 15 Studiestöd (UbU2)</w:t>
            </w:r>
            <w:r>
              <w:rPr>
                <w:b/>
                <w:snapToGrid w:val="0"/>
              </w:rPr>
              <w:br/>
            </w:r>
            <w:r>
              <w:rPr>
                <w:bCs/>
                <w:snapToGrid w:val="0"/>
              </w:rPr>
              <w:br/>
              <w:t xml:space="preserve">Utskottet </w:t>
            </w:r>
            <w:r w:rsidR="00033B37">
              <w:rPr>
                <w:bCs/>
                <w:snapToGrid w:val="0"/>
              </w:rPr>
              <w:t xml:space="preserve">fortsatte </w:t>
            </w:r>
            <w:r>
              <w:rPr>
                <w:bCs/>
                <w:snapToGrid w:val="0"/>
              </w:rPr>
              <w:t>behandl</w:t>
            </w:r>
            <w:r w:rsidR="00033B37">
              <w:rPr>
                <w:bCs/>
                <w:snapToGrid w:val="0"/>
              </w:rPr>
              <w:t>ingen av</w:t>
            </w:r>
            <w:r>
              <w:rPr>
                <w:bCs/>
                <w:snapToGrid w:val="0"/>
              </w:rPr>
              <w:t xml:space="preserve"> proposition 2022/23:1 utgiftsområde 15</w:t>
            </w:r>
            <w:r w:rsidR="004E23F7">
              <w:rPr>
                <w:bCs/>
                <w:snapToGrid w:val="0"/>
              </w:rPr>
              <w:t xml:space="preserve"> och motioner</w:t>
            </w:r>
            <w:r>
              <w:rPr>
                <w:bCs/>
                <w:snapToGrid w:val="0"/>
              </w:rPr>
              <w:t>.</w:t>
            </w:r>
            <w:r>
              <w:rPr>
                <w:bCs/>
                <w:snapToGrid w:val="0"/>
              </w:rPr>
              <w:br/>
            </w:r>
            <w:r>
              <w:rPr>
                <w:bCs/>
                <w:snapToGrid w:val="0"/>
              </w:rPr>
              <w:br/>
              <w:t>Ärendet bordlades.</w:t>
            </w:r>
            <w:r>
              <w:rPr>
                <w:bCs/>
                <w:snapToGrid w:val="0"/>
              </w:rPr>
              <w:br/>
            </w:r>
          </w:p>
        </w:tc>
      </w:tr>
      <w:tr w:rsidR="0094221B" w14:paraId="1CB66890" w14:textId="77777777" w:rsidTr="0094221B">
        <w:trPr>
          <w:gridBefore w:val="1"/>
          <w:wBefore w:w="1488" w:type="dxa"/>
        </w:trPr>
        <w:tc>
          <w:tcPr>
            <w:tcW w:w="567" w:type="dxa"/>
          </w:tcPr>
          <w:p w14:paraId="4E6F2E4F" w14:textId="77777777" w:rsidR="0094221B" w:rsidRPr="00656420" w:rsidRDefault="0094221B" w:rsidP="00062894">
            <w:pPr>
              <w:pStyle w:val="Liststycke"/>
              <w:numPr>
                <w:ilvl w:val="0"/>
                <w:numId w:val="14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0"/>
          </w:tcPr>
          <w:p w14:paraId="4380E671" w14:textId="77777777" w:rsidR="0094221B" w:rsidRDefault="0094221B" w:rsidP="00333CFC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Utskottssammanträde samtidigt som arbetsplenum</w:t>
            </w:r>
          </w:p>
          <w:p w14:paraId="26BE62F7" w14:textId="77777777" w:rsidR="0094221B" w:rsidRDefault="0094221B" w:rsidP="00333CFC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</w:p>
          <w:p w14:paraId="63DE78E3" w14:textId="77777777" w:rsidR="0094221B" w:rsidRPr="0094221B" w:rsidRDefault="0094221B" w:rsidP="00333CFC">
            <w:pPr>
              <w:widowControl/>
              <w:autoSpaceDE w:val="0"/>
              <w:autoSpaceDN w:val="0"/>
              <w:adjustRightInd w:val="0"/>
              <w:rPr>
                <w:szCs w:val="24"/>
              </w:rPr>
            </w:pPr>
            <w:r w:rsidRPr="0094221B">
              <w:rPr>
                <w:szCs w:val="24"/>
              </w:rPr>
              <w:t>Utskottet beslutade att sammanträda samtidigt som arbetsplenum i kammaren tisdagen den 13 december 2022.</w:t>
            </w:r>
          </w:p>
          <w:p w14:paraId="1A507C1F" w14:textId="5C813516" w:rsidR="0094221B" w:rsidRDefault="0094221B" w:rsidP="00333CFC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</w:p>
        </w:tc>
      </w:tr>
      <w:tr w:rsidR="00062894" w14:paraId="7162F6AE" w14:textId="77777777" w:rsidTr="0094221B">
        <w:trPr>
          <w:gridBefore w:val="1"/>
          <w:wBefore w:w="1488" w:type="dxa"/>
        </w:trPr>
        <w:tc>
          <w:tcPr>
            <w:tcW w:w="567" w:type="dxa"/>
          </w:tcPr>
          <w:p w14:paraId="758F0823" w14:textId="77777777" w:rsidR="00062894" w:rsidRPr="00656420" w:rsidRDefault="00062894" w:rsidP="00062894">
            <w:pPr>
              <w:pStyle w:val="Liststycke"/>
              <w:numPr>
                <w:ilvl w:val="0"/>
                <w:numId w:val="14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0"/>
          </w:tcPr>
          <w:p w14:paraId="0B380D72" w14:textId="77777777" w:rsidR="00062894" w:rsidRDefault="00062894" w:rsidP="00333CFC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14:paraId="00688318" w14:textId="77777777" w:rsidR="00062894" w:rsidRDefault="00062894" w:rsidP="00333CFC">
            <w:pPr>
              <w:tabs>
                <w:tab w:val="left" w:pos="1701"/>
              </w:tabs>
              <w:rPr>
                <w:szCs w:val="24"/>
              </w:rPr>
            </w:pPr>
          </w:p>
          <w:p w14:paraId="4479D76E" w14:textId="587979EB" w:rsidR="00062894" w:rsidRDefault="00062894" w:rsidP="00333CFC">
            <w:pPr>
              <w:tabs>
                <w:tab w:val="left" w:pos="1701"/>
              </w:tabs>
              <w:rPr>
                <w:szCs w:val="24"/>
              </w:rPr>
            </w:pPr>
            <w:r>
              <w:rPr>
                <w:szCs w:val="24"/>
              </w:rPr>
              <w:t xml:space="preserve">Nästa sammanträde äger rum tisdagen den </w:t>
            </w:r>
            <w:r w:rsidR="00033B37">
              <w:rPr>
                <w:szCs w:val="24"/>
              </w:rPr>
              <w:t xml:space="preserve">13 </w:t>
            </w:r>
            <w:r>
              <w:rPr>
                <w:szCs w:val="24"/>
              </w:rPr>
              <w:t>december 2022 kl. 1</w:t>
            </w:r>
            <w:r w:rsidR="00E9668F">
              <w:rPr>
                <w:szCs w:val="24"/>
              </w:rPr>
              <w:t>1</w:t>
            </w:r>
            <w:r>
              <w:rPr>
                <w:szCs w:val="24"/>
              </w:rPr>
              <w:t>.00.</w:t>
            </w:r>
          </w:p>
          <w:p w14:paraId="114A7B25" w14:textId="77777777" w:rsidR="00062894" w:rsidRDefault="00062894" w:rsidP="00333CFC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062894" w14:paraId="37A727E4" w14:textId="77777777" w:rsidTr="0094221B">
        <w:trPr>
          <w:gridBefore w:val="1"/>
          <w:gridAfter w:val="2"/>
          <w:wBefore w:w="1488" w:type="dxa"/>
          <w:wAfter w:w="357" w:type="dxa"/>
        </w:trPr>
        <w:tc>
          <w:tcPr>
            <w:tcW w:w="7156" w:type="dxa"/>
            <w:gridSpan w:val="19"/>
          </w:tcPr>
          <w:p w14:paraId="024A91E3" w14:textId="5BF1E1AC" w:rsidR="00435511" w:rsidRDefault="00435511" w:rsidP="00333CFC">
            <w:pPr>
              <w:tabs>
                <w:tab w:val="left" w:pos="1701"/>
              </w:tabs>
              <w:rPr>
                <w:b/>
              </w:rPr>
            </w:pPr>
          </w:p>
          <w:p w14:paraId="696B5DC5" w14:textId="77777777" w:rsidR="004E23F7" w:rsidRDefault="004E23F7" w:rsidP="00333CFC">
            <w:pPr>
              <w:tabs>
                <w:tab w:val="left" w:pos="1701"/>
              </w:tabs>
              <w:rPr>
                <w:b/>
              </w:rPr>
            </w:pPr>
          </w:p>
          <w:p w14:paraId="65AB3EAB" w14:textId="20EEC00E" w:rsidR="00062894" w:rsidRDefault="00062894" w:rsidP="00333CFC">
            <w:pPr>
              <w:tabs>
                <w:tab w:val="left" w:pos="1701"/>
              </w:tabs>
            </w:pPr>
            <w:r>
              <w:t>Vid protokollet</w:t>
            </w:r>
          </w:p>
          <w:p w14:paraId="759000DB" w14:textId="77777777" w:rsidR="00062894" w:rsidRDefault="00062894" w:rsidP="00333CFC">
            <w:pPr>
              <w:tabs>
                <w:tab w:val="left" w:pos="1701"/>
              </w:tabs>
            </w:pPr>
          </w:p>
          <w:p w14:paraId="307DD07D" w14:textId="77777777" w:rsidR="00062894" w:rsidRDefault="00062894" w:rsidP="00333CFC">
            <w:pPr>
              <w:tabs>
                <w:tab w:val="left" w:pos="1701"/>
              </w:tabs>
            </w:pPr>
          </w:p>
          <w:p w14:paraId="65B419DC" w14:textId="31B93BB2" w:rsidR="00062894" w:rsidRDefault="0094221B" w:rsidP="00333CFC">
            <w:pPr>
              <w:tabs>
                <w:tab w:val="left" w:pos="1701"/>
              </w:tabs>
            </w:pPr>
            <w:r>
              <w:t>Lotta Lann</w:t>
            </w:r>
          </w:p>
          <w:p w14:paraId="4950ED94" w14:textId="77777777" w:rsidR="00062894" w:rsidRDefault="00062894" w:rsidP="00333CFC">
            <w:pPr>
              <w:tabs>
                <w:tab w:val="left" w:pos="1701"/>
              </w:tabs>
            </w:pPr>
          </w:p>
          <w:p w14:paraId="40B72CBE" w14:textId="77777777" w:rsidR="00062894" w:rsidRDefault="00062894" w:rsidP="00333CFC">
            <w:pPr>
              <w:tabs>
                <w:tab w:val="left" w:pos="1701"/>
              </w:tabs>
            </w:pPr>
          </w:p>
          <w:p w14:paraId="4E3C5707" w14:textId="5FB759F4" w:rsidR="00062894" w:rsidRDefault="00062894" w:rsidP="00333CFC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033B37">
              <w:t>tisdagen den 13</w:t>
            </w:r>
            <w:r>
              <w:t xml:space="preserve"> december 2022</w:t>
            </w:r>
          </w:p>
          <w:p w14:paraId="7BE397DB" w14:textId="77777777" w:rsidR="00062894" w:rsidRDefault="00062894" w:rsidP="00333CFC">
            <w:pPr>
              <w:tabs>
                <w:tab w:val="left" w:pos="1701"/>
              </w:tabs>
            </w:pPr>
          </w:p>
          <w:p w14:paraId="6545B779" w14:textId="77777777" w:rsidR="00062894" w:rsidRDefault="00062894" w:rsidP="00333CFC">
            <w:pPr>
              <w:tabs>
                <w:tab w:val="left" w:pos="1701"/>
              </w:tabs>
            </w:pPr>
          </w:p>
          <w:p w14:paraId="5309BD11" w14:textId="18E7117D" w:rsidR="00062894" w:rsidRDefault="00062894" w:rsidP="004E23F7">
            <w:pPr>
              <w:tabs>
                <w:tab w:val="left" w:pos="1701"/>
              </w:tabs>
              <w:rPr>
                <w:b/>
              </w:rPr>
            </w:pPr>
            <w:r>
              <w:t>Fredrik Malm</w:t>
            </w:r>
          </w:p>
        </w:tc>
      </w:tr>
      <w:tr w:rsidR="00062894" w14:paraId="60638D63" w14:textId="77777777" w:rsidTr="0094221B">
        <w:tblPrEx>
          <w:tblLook w:val="0000" w:firstRow="0" w:lastRow="0" w:firstColumn="0" w:lastColumn="0" w:noHBand="0" w:noVBand="0"/>
        </w:tblPrEx>
        <w:trPr>
          <w:gridAfter w:val="1"/>
          <w:wAfter w:w="277" w:type="dxa"/>
        </w:trPr>
        <w:tc>
          <w:tcPr>
            <w:tcW w:w="3686" w:type="dxa"/>
            <w:gridSpan w:val="5"/>
          </w:tcPr>
          <w:p w14:paraId="2F6290A6" w14:textId="255C9CB5" w:rsidR="00062894" w:rsidRDefault="00062894" w:rsidP="00333CFC">
            <w:pPr>
              <w:tabs>
                <w:tab w:val="left" w:pos="1276"/>
              </w:tabs>
            </w:pPr>
            <w:r>
              <w:lastRenderedPageBreak/>
              <w:t>UTBILDNINGSUTSKOTTET</w:t>
            </w:r>
          </w:p>
        </w:tc>
        <w:tc>
          <w:tcPr>
            <w:tcW w:w="3483" w:type="dxa"/>
            <w:gridSpan w:val="10"/>
          </w:tcPr>
          <w:p w14:paraId="7353F2EA" w14:textId="77777777" w:rsidR="00062894" w:rsidRPr="0013107A" w:rsidRDefault="00062894" w:rsidP="00333CFC">
            <w:pPr>
              <w:tabs>
                <w:tab w:val="left" w:pos="1276"/>
              </w:tabs>
              <w:rPr>
                <w:b/>
              </w:rPr>
            </w:pPr>
            <w:r w:rsidRPr="0013107A">
              <w:rPr>
                <w:b/>
              </w:rPr>
              <w:t>NÄRVAROFÖRTECKNING</w:t>
            </w:r>
          </w:p>
        </w:tc>
        <w:tc>
          <w:tcPr>
            <w:tcW w:w="1555" w:type="dxa"/>
            <w:gridSpan w:val="6"/>
          </w:tcPr>
          <w:p w14:paraId="769AE734" w14:textId="77777777" w:rsidR="00062894" w:rsidRDefault="00062894" w:rsidP="00333CFC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14:paraId="2FA49AD2" w14:textId="77777777" w:rsidR="00062894" w:rsidRPr="00DB43E0" w:rsidRDefault="00062894" w:rsidP="00333CFC">
            <w:pPr>
              <w:tabs>
                <w:tab w:val="left" w:pos="1276"/>
              </w:tabs>
            </w:pPr>
            <w:r w:rsidRPr="00DB43E0">
              <w:t>till protokoll</w:t>
            </w:r>
          </w:p>
          <w:p w14:paraId="58D4378A" w14:textId="197D593E" w:rsidR="00062894" w:rsidRPr="00310016" w:rsidRDefault="00062894" w:rsidP="00333CFC">
            <w:pPr>
              <w:tabs>
                <w:tab w:val="left" w:pos="1276"/>
              </w:tabs>
              <w:rPr>
                <w:b/>
              </w:rPr>
            </w:pPr>
            <w:r w:rsidRPr="00DB43E0">
              <w:t>202</w:t>
            </w:r>
            <w:r>
              <w:t>2</w:t>
            </w:r>
            <w:r w:rsidRPr="00DB43E0">
              <w:t>/2</w:t>
            </w:r>
            <w:r>
              <w:t>3</w:t>
            </w:r>
            <w:r w:rsidRPr="00DB43E0">
              <w:t>:</w:t>
            </w:r>
            <w:r>
              <w:t>1</w:t>
            </w:r>
            <w:r w:rsidR="00033B37">
              <w:t>4</w:t>
            </w:r>
          </w:p>
        </w:tc>
      </w:tr>
      <w:tr w:rsidR="00062894" w14:paraId="28395B5A" w14:textId="77777777" w:rsidTr="0094221B">
        <w:tblPrEx>
          <w:tblLook w:val="0000" w:firstRow="0" w:lastRow="0" w:firstColumn="0" w:lastColumn="0" w:noHBand="0" w:noVBand="0"/>
        </w:tblPrEx>
        <w:trPr>
          <w:gridAfter w:val="1"/>
          <w:wAfter w:w="277" w:type="dxa"/>
        </w:trPr>
        <w:tc>
          <w:tcPr>
            <w:tcW w:w="3686" w:type="dxa"/>
            <w:gridSpan w:val="5"/>
          </w:tcPr>
          <w:p w14:paraId="6633EA27" w14:textId="77777777" w:rsidR="00062894" w:rsidRDefault="00062894" w:rsidP="00333CFC">
            <w:pPr>
              <w:tabs>
                <w:tab w:val="left" w:pos="1276"/>
              </w:tabs>
            </w:pPr>
          </w:p>
        </w:tc>
        <w:tc>
          <w:tcPr>
            <w:tcW w:w="3483" w:type="dxa"/>
            <w:gridSpan w:val="10"/>
          </w:tcPr>
          <w:p w14:paraId="70AAB62D" w14:textId="77777777" w:rsidR="00062894" w:rsidRPr="00310016" w:rsidRDefault="00062894" w:rsidP="00333CFC">
            <w:pPr>
              <w:tabs>
                <w:tab w:val="left" w:pos="1276"/>
              </w:tabs>
            </w:pPr>
          </w:p>
        </w:tc>
        <w:tc>
          <w:tcPr>
            <w:tcW w:w="1555" w:type="dxa"/>
            <w:gridSpan w:val="6"/>
          </w:tcPr>
          <w:p w14:paraId="601BDEA5" w14:textId="77777777" w:rsidR="00062894" w:rsidRDefault="00062894" w:rsidP="00333CFC">
            <w:pPr>
              <w:tabs>
                <w:tab w:val="left" w:pos="1276"/>
              </w:tabs>
              <w:rPr>
                <w:b/>
              </w:rPr>
            </w:pPr>
          </w:p>
        </w:tc>
      </w:tr>
      <w:tr w:rsidR="00062894" w14:paraId="1BD2475C" w14:textId="77777777" w:rsidTr="0094221B">
        <w:tblPrEx>
          <w:tblLook w:val="0000" w:firstRow="0" w:lastRow="0" w:firstColumn="0" w:lastColumn="0" w:noHBand="0" w:noVBand="0"/>
        </w:tblPrEx>
        <w:trPr>
          <w:gridAfter w:val="1"/>
          <w:wAfter w:w="277" w:type="dxa"/>
          <w:cantSplit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24564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CE1ED" w14:textId="3250D29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951089">
              <w:rPr>
                <w:sz w:val="22"/>
              </w:rPr>
              <w:t>1–</w:t>
            </w:r>
            <w:r w:rsidR="0094221B">
              <w:rPr>
                <w:sz w:val="22"/>
              </w:rPr>
              <w:t>5</w:t>
            </w:r>
          </w:p>
        </w:tc>
        <w:tc>
          <w:tcPr>
            <w:tcW w:w="7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3F759" w14:textId="7B465593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  <w:p w14:paraId="73C4D849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A693F" w14:textId="38533558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4721F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B001B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FD46A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4C0B8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62894" w14:paraId="5F68E4E0" w14:textId="77777777" w:rsidTr="0094221B">
        <w:tblPrEx>
          <w:tblLook w:val="0000" w:firstRow="0" w:lastRow="0" w:firstColumn="0" w:lastColumn="0" w:noHBand="0" w:noVBand="0"/>
        </w:tblPrEx>
        <w:trPr>
          <w:gridAfter w:val="1"/>
          <w:wAfter w:w="277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85947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5F638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3C53F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2C1F3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76CBB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319AD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CD039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CF466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8B0CB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31704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6C1EE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A9A41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CA4CE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B299C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8170B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</w:tr>
      <w:tr w:rsidR="00062894" w14:paraId="58C5FBCA" w14:textId="77777777" w:rsidTr="0094221B">
        <w:tblPrEx>
          <w:tblLook w:val="0000" w:firstRow="0" w:lastRow="0" w:firstColumn="0" w:lastColumn="0" w:noHBand="0" w:noVBand="0"/>
        </w:tblPrEx>
        <w:trPr>
          <w:gridAfter w:val="1"/>
          <w:wAfter w:w="277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14415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DCA3F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4ACF3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BCCDC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EBA96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8DBD8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6C5AA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9B638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0434F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2F3AE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B4D13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8BD34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F2B91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70B93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4058F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62894" w14:paraId="79AB6C03" w14:textId="77777777" w:rsidTr="0094221B">
        <w:tblPrEx>
          <w:tblLook w:val="0000" w:firstRow="0" w:lastRow="0" w:firstColumn="0" w:lastColumn="0" w:noHBand="0" w:noVBand="0"/>
        </w:tblPrEx>
        <w:trPr>
          <w:gridAfter w:val="1"/>
          <w:wAfter w:w="277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9611B" w14:textId="77777777" w:rsidR="00062894" w:rsidRPr="00C145F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Fredrik Malm (L),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F11CB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A4913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23DD0" w14:textId="4276FD49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A1B39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31833" w14:textId="6B32439D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422BD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567B5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84354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BA650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818C3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AD88B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20EF5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4AB43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B1683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62894" w14:paraId="1263C310" w14:textId="77777777" w:rsidTr="0094221B">
        <w:tblPrEx>
          <w:tblLook w:val="0000" w:firstRow="0" w:lastRow="0" w:firstColumn="0" w:lastColumn="0" w:noHBand="0" w:noVBand="0"/>
        </w:tblPrEx>
        <w:trPr>
          <w:gridAfter w:val="1"/>
          <w:wAfter w:w="277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BB9C8" w14:textId="77777777" w:rsidR="00062894" w:rsidRPr="00C145F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Åsa Westlund (S), </w:t>
            </w:r>
            <w:r w:rsidRPr="00C145F4">
              <w:rPr>
                <w:i/>
                <w:sz w:val="22"/>
                <w:szCs w:val="22"/>
              </w:rPr>
              <w:t>vice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30FE4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55654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D8657" w14:textId="69DFC138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AFCA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FBFB6" w14:textId="0258C54A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A6F19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504F3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BA336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12CA6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ADAF0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DDBC4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4B8FC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959AA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1987D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62894" w14:paraId="0F0CD7B5" w14:textId="77777777" w:rsidTr="0094221B">
        <w:tblPrEx>
          <w:tblLook w:val="0000" w:firstRow="0" w:lastRow="0" w:firstColumn="0" w:lastColumn="0" w:noHBand="0" w:noVBand="0"/>
        </w:tblPrEx>
        <w:trPr>
          <w:gridAfter w:val="1"/>
          <w:wAfter w:w="277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EF383" w14:textId="77777777" w:rsidR="00062894" w:rsidRPr="00C145F4" w:rsidRDefault="00062894" w:rsidP="00333CFC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Patrick Reslow (SD)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0B2FE" w14:textId="77777777" w:rsidR="00062894" w:rsidRDefault="00062894" w:rsidP="00333CFC">
            <w:r>
              <w:t>X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FA247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135C5" w14:textId="48046A2B" w:rsidR="00062894" w:rsidRDefault="00062894" w:rsidP="00333CFC"/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86DFA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FFE7D" w14:textId="2295670D" w:rsidR="00062894" w:rsidRDefault="00062894" w:rsidP="00333CFC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2E631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5A50A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95629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B4174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AE1D2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617AC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6E7EC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BF253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C065B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62894" w:rsidRPr="00001172" w14:paraId="680908AF" w14:textId="77777777" w:rsidTr="0094221B">
        <w:tblPrEx>
          <w:tblLook w:val="0000" w:firstRow="0" w:lastRow="0" w:firstColumn="0" w:lastColumn="0" w:noHBand="0" w:noVBand="0"/>
        </w:tblPrEx>
        <w:trPr>
          <w:gridAfter w:val="1"/>
          <w:wAfter w:w="277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BFDF6" w14:textId="77777777" w:rsidR="00062894" w:rsidRPr="00C145F4" w:rsidRDefault="00062894" w:rsidP="00333CFC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Josefin Malmqvist (M)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AC3F3" w14:textId="77777777" w:rsidR="00062894" w:rsidRDefault="00062894" w:rsidP="00333CFC">
            <w:r>
              <w:t>X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C053D" w14:textId="77777777" w:rsidR="00062894" w:rsidRPr="00001172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1C555" w14:textId="6C69D1E1" w:rsidR="00062894" w:rsidRDefault="00062894" w:rsidP="00333CFC"/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C355B" w14:textId="77777777" w:rsidR="00062894" w:rsidRPr="00001172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B7FA" w14:textId="589F15EC" w:rsidR="00062894" w:rsidRDefault="00062894" w:rsidP="00333CFC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9DC72" w14:textId="77777777" w:rsidR="00062894" w:rsidRPr="00001172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AC71A" w14:textId="77777777" w:rsidR="00062894" w:rsidRPr="00001172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4E113" w14:textId="77777777" w:rsidR="00062894" w:rsidRPr="00001172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B6B53" w14:textId="77777777" w:rsidR="00062894" w:rsidRPr="00001172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10553" w14:textId="77777777" w:rsidR="00062894" w:rsidRPr="00001172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62781" w14:textId="77777777" w:rsidR="00062894" w:rsidRPr="00001172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65E59" w14:textId="77777777" w:rsidR="00062894" w:rsidRPr="00001172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E580C" w14:textId="77777777" w:rsidR="00062894" w:rsidRPr="00001172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4846C" w14:textId="77777777" w:rsidR="00062894" w:rsidRPr="00001172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62894" w:rsidRPr="00EC27A5" w14:paraId="70922DC4" w14:textId="77777777" w:rsidTr="0094221B">
        <w:tblPrEx>
          <w:tblLook w:val="0000" w:firstRow="0" w:lastRow="0" w:firstColumn="0" w:lastColumn="0" w:noHBand="0" w:noVBand="0"/>
        </w:tblPrEx>
        <w:trPr>
          <w:gridAfter w:val="1"/>
          <w:wAfter w:w="277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F1F87" w14:textId="77777777" w:rsidR="00062894" w:rsidRPr="00C145F4" w:rsidRDefault="00062894" w:rsidP="00333CFC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Linus Sköld (S)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964D9" w14:textId="77777777" w:rsidR="00062894" w:rsidRDefault="00062894" w:rsidP="00333CFC">
            <w:r>
              <w:t>X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E9466" w14:textId="77777777" w:rsidR="00062894" w:rsidRPr="00EC27A5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FF668" w14:textId="32A591E9" w:rsidR="00062894" w:rsidRDefault="00062894" w:rsidP="00333CFC"/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CB617" w14:textId="77777777" w:rsidR="00062894" w:rsidRPr="00EC27A5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2870B" w14:textId="6A18D20D" w:rsidR="00062894" w:rsidRDefault="00062894" w:rsidP="00333CFC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3800C" w14:textId="77777777" w:rsidR="00062894" w:rsidRPr="00EC27A5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41809" w14:textId="77777777" w:rsidR="00062894" w:rsidRPr="00EC27A5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AFCA4" w14:textId="77777777" w:rsidR="00062894" w:rsidRPr="00EC27A5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B04A9" w14:textId="77777777" w:rsidR="00062894" w:rsidRPr="00EC27A5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E7C38" w14:textId="77777777" w:rsidR="00062894" w:rsidRPr="00EC27A5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04C5C" w14:textId="77777777" w:rsidR="00062894" w:rsidRPr="00EC27A5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E1B00" w14:textId="77777777" w:rsidR="00062894" w:rsidRPr="00EC27A5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E7D9C" w14:textId="77777777" w:rsidR="00062894" w:rsidRPr="00EC27A5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57C66" w14:textId="77777777" w:rsidR="00062894" w:rsidRPr="00EC27A5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62894" w:rsidRPr="00EC27A5" w14:paraId="1899F9DB" w14:textId="77777777" w:rsidTr="0094221B">
        <w:tblPrEx>
          <w:tblLook w:val="0000" w:firstRow="0" w:lastRow="0" w:firstColumn="0" w:lastColumn="0" w:noHBand="0" w:noVBand="0"/>
        </w:tblPrEx>
        <w:trPr>
          <w:gridAfter w:val="1"/>
          <w:wAfter w:w="277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2BACE" w14:textId="77777777" w:rsidR="00062894" w:rsidRPr="00C145F4" w:rsidRDefault="00062894" w:rsidP="00333CFC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Stenkvist (SD)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53B64" w14:textId="77777777" w:rsidR="00062894" w:rsidRDefault="00062894" w:rsidP="00333CFC">
            <w:r>
              <w:t>X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43AE6" w14:textId="77777777" w:rsidR="00062894" w:rsidRPr="00EC27A5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48603" w14:textId="14DB6426" w:rsidR="00062894" w:rsidRDefault="00062894" w:rsidP="00333CFC"/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5EFB1" w14:textId="77777777" w:rsidR="00062894" w:rsidRPr="00EC27A5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92189" w14:textId="553F3C53" w:rsidR="00062894" w:rsidRDefault="00062894" w:rsidP="00333CFC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83C25" w14:textId="77777777" w:rsidR="00062894" w:rsidRPr="00EC27A5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813D6" w14:textId="77777777" w:rsidR="00062894" w:rsidRPr="00EC27A5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DBBA7" w14:textId="77777777" w:rsidR="00062894" w:rsidRPr="00EC27A5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4D75F" w14:textId="77777777" w:rsidR="00062894" w:rsidRPr="00EC27A5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75253" w14:textId="77777777" w:rsidR="00062894" w:rsidRPr="00EC27A5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DE289" w14:textId="77777777" w:rsidR="00062894" w:rsidRPr="00EC27A5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89E4E" w14:textId="77777777" w:rsidR="00062894" w:rsidRPr="00EC27A5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DDC8A" w14:textId="77777777" w:rsidR="00062894" w:rsidRPr="00EC27A5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2A1E7" w14:textId="77777777" w:rsidR="00062894" w:rsidRPr="00EC27A5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62894" w:rsidRPr="00EC27A5" w14:paraId="486A1563" w14:textId="77777777" w:rsidTr="0094221B">
        <w:tblPrEx>
          <w:tblLook w:val="0000" w:firstRow="0" w:lastRow="0" w:firstColumn="0" w:lastColumn="0" w:noHBand="0" w:noVBand="0"/>
        </w:tblPrEx>
        <w:trPr>
          <w:gridAfter w:val="1"/>
          <w:wAfter w:w="277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2FF5A" w14:textId="77777777" w:rsidR="00062894" w:rsidRPr="00C145F4" w:rsidRDefault="00062894" w:rsidP="00333CFC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B13C3" w14:textId="77777777" w:rsidR="00062894" w:rsidRDefault="00062894" w:rsidP="00333CFC">
            <w:r>
              <w:t>X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1E12D" w14:textId="77777777" w:rsidR="00062894" w:rsidRPr="00EC27A5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8642D" w14:textId="3F9DCABD" w:rsidR="00062894" w:rsidRDefault="00062894" w:rsidP="00333CFC"/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7E140" w14:textId="77777777" w:rsidR="00062894" w:rsidRPr="00EC27A5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911FE" w14:textId="75FA22CD" w:rsidR="00062894" w:rsidRDefault="00062894" w:rsidP="00333CFC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40A87" w14:textId="77777777" w:rsidR="00062894" w:rsidRPr="00EC27A5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49AEF" w14:textId="77777777" w:rsidR="00062894" w:rsidRPr="00EC27A5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89E03" w14:textId="77777777" w:rsidR="00062894" w:rsidRPr="00EC27A5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2CC1B" w14:textId="77777777" w:rsidR="00062894" w:rsidRPr="00EC27A5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CFAAF" w14:textId="77777777" w:rsidR="00062894" w:rsidRPr="00EC27A5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9BB00" w14:textId="77777777" w:rsidR="00062894" w:rsidRPr="00EC27A5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7EE62" w14:textId="77777777" w:rsidR="00062894" w:rsidRPr="00EC27A5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0D0FD" w14:textId="77777777" w:rsidR="00062894" w:rsidRPr="00EC27A5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E33E7" w14:textId="77777777" w:rsidR="00062894" w:rsidRPr="00EC27A5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62894" w14:paraId="2F0F63B3" w14:textId="77777777" w:rsidTr="0094221B">
        <w:tblPrEx>
          <w:tblLook w:val="0000" w:firstRow="0" w:lastRow="0" w:firstColumn="0" w:lastColumn="0" w:noHBand="0" w:noVBand="0"/>
        </w:tblPrEx>
        <w:trPr>
          <w:gridAfter w:val="1"/>
          <w:wAfter w:w="277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3432B" w14:textId="77777777" w:rsidR="00062894" w:rsidRPr="00C145F4" w:rsidRDefault="00062894" w:rsidP="00333CFC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Noria Manouchi (M)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4980B" w14:textId="77777777" w:rsidR="00062894" w:rsidRDefault="00062894" w:rsidP="00333CFC">
            <w:r>
              <w:t>X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9CC83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7BAB9" w14:textId="237792B2" w:rsidR="00062894" w:rsidRDefault="00062894" w:rsidP="00333CFC"/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30BDF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B3A7C" w14:textId="18160CD5" w:rsidR="00062894" w:rsidRDefault="00062894" w:rsidP="00333CFC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F8408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910B5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2B584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A408E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B3285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DF53B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594E6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E2BCD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31A29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62894" w14:paraId="1ABDE128" w14:textId="77777777" w:rsidTr="0094221B">
        <w:tblPrEx>
          <w:tblLook w:val="0000" w:firstRow="0" w:lastRow="0" w:firstColumn="0" w:lastColumn="0" w:noHBand="0" w:noVBand="0"/>
        </w:tblPrEx>
        <w:trPr>
          <w:gridAfter w:val="1"/>
          <w:wAfter w:w="277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08478" w14:textId="77777777" w:rsidR="00062894" w:rsidRPr="00C145F4" w:rsidRDefault="00062894" w:rsidP="00333CFC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Mats Wiking (S) 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6E383" w14:textId="77777777" w:rsidR="00062894" w:rsidRDefault="00062894" w:rsidP="00333CFC">
            <w:r>
              <w:t>X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2CC11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B79D9" w14:textId="3D438EEE" w:rsidR="00062894" w:rsidRDefault="00062894" w:rsidP="00333CFC"/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E5338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B7FF0" w14:textId="20F712AF" w:rsidR="00062894" w:rsidRDefault="00062894" w:rsidP="00333CFC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7BF93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D5CBE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BC60F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9E98B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146E6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9B161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6CF8D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50AA0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54AA7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62894" w14:paraId="123AA543" w14:textId="77777777" w:rsidTr="0094221B">
        <w:tblPrEx>
          <w:tblLook w:val="0000" w:firstRow="0" w:lastRow="0" w:firstColumn="0" w:lastColumn="0" w:noHBand="0" w:noVBand="0"/>
        </w:tblPrEx>
        <w:trPr>
          <w:gridAfter w:val="1"/>
          <w:wAfter w:w="277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37FDF" w14:textId="77777777" w:rsidR="00062894" w:rsidRPr="00C145F4" w:rsidRDefault="00062894" w:rsidP="00333CFC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Jörgen Gr</w:t>
            </w:r>
            <w:r>
              <w:rPr>
                <w:sz w:val="22"/>
                <w:szCs w:val="22"/>
              </w:rPr>
              <w:t>u</w:t>
            </w:r>
            <w:r w:rsidRPr="00C145F4">
              <w:rPr>
                <w:sz w:val="22"/>
                <w:szCs w:val="22"/>
              </w:rPr>
              <w:t>bb (SD)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D344D" w14:textId="77777777" w:rsidR="00062894" w:rsidRDefault="00062894" w:rsidP="00333CFC">
            <w:r>
              <w:t>X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C40D7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07FBB" w14:textId="63CF1940" w:rsidR="00062894" w:rsidRDefault="00062894" w:rsidP="00333CFC"/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0D3B8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708D1" w14:textId="41948C1B" w:rsidR="00062894" w:rsidRDefault="00062894" w:rsidP="00333CFC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A24FF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A3A34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7C87D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336F4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01CC9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D2575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2DC90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438BC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15586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62894" w14:paraId="66C85203" w14:textId="77777777" w:rsidTr="0094221B">
        <w:tblPrEx>
          <w:tblLook w:val="0000" w:firstRow="0" w:lastRow="0" w:firstColumn="0" w:lastColumn="0" w:noHBand="0" w:noVBand="0"/>
        </w:tblPrEx>
        <w:trPr>
          <w:gridAfter w:val="1"/>
          <w:wAfter w:w="277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2BBED" w14:textId="77777777" w:rsidR="00062894" w:rsidRPr="00C145F4" w:rsidRDefault="00062894" w:rsidP="00333CFC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Aylin Fazelian (S)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062F8" w14:textId="77777777" w:rsidR="00062894" w:rsidRDefault="00062894" w:rsidP="00333CFC">
            <w:r>
              <w:t>X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17EEA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EA10A" w14:textId="1B088F75" w:rsidR="00062894" w:rsidRDefault="00062894" w:rsidP="00333CFC"/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4C1CB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B5552" w14:textId="7ACFBB0D" w:rsidR="00062894" w:rsidRDefault="00062894" w:rsidP="00333CFC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51D0E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87C00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9E4A4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53CD8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C1F6F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EAD8F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4FE51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D728C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027ED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62894" w14:paraId="71C679ED" w14:textId="77777777" w:rsidTr="0094221B">
        <w:tblPrEx>
          <w:tblLook w:val="0000" w:firstRow="0" w:lastRow="0" w:firstColumn="0" w:lastColumn="0" w:noHBand="0" w:noVBand="0"/>
        </w:tblPrEx>
        <w:trPr>
          <w:gridAfter w:val="1"/>
          <w:wAfter w:w="277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F2FA8" w14:textId="77777777" w:rsidR="00062894" w:rsidRPr="00C145F4" w:rsidRDefault="00062894" w:rsidP="00333CFC">
            <w:pPr>
              <w:rPr>
                <w:sz w:val="22"/>
                <w:szCs w:val="22"/>
              </w:rPr>
            </w:pPr>
            <w:r w:rsidRPr="0042750F"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41AEC" w14:textId="5D699DD0" w:rsidR="00062894" w:rsidRDefault="00062894" w:rsidP="00333CFC"/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98FE0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14A6F" w14:textId="327441DD" w:rsidR="00062894" w:rsidRDefault="00062894" w:rsidP="00333CFC"/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157CB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1EDED" w14:textId="0E47DA5C" w:rsidR="00062894" w:rsidRDefault="00062894" w:rsidP="00333CFC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15537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F210E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FC84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B130C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66497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DB54B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0E02E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507B3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52057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62894" w14:paraId="34843DC3" w14:textId="77777777" w:rsidTr="0094221B">
        <w:tblPrEx>
          <w:tblLook w:val="0000" w:firstRow="0" w:lastRow="0" w:firstColumn="0" w:lastColumn="0" w:noHBand="0" w:noVBand="0"/>
        </w:tblPrEx>
        <w:trPr>
          <w:gridAfter w:val="1"/>
          <w:wAfter w:w="277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06E82" w14:textId="77777777" w:rsidR="00062894" w:rsidRPr="00C145F4" w:rsidRDefault="00062894" w:rsidP="00333CFC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Daniel Riazat (V)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C6357" w14:textId="77777777" w:rsidR="00062894" w:rsidRDefault="00062894" w:rsidP="00333CFC">
            <w:r>
              <w:t>X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BF2F2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40ECB" w14:textId="310F8444" w:rsidR="00062894" w:rsidRDefault="00062894" w:rsidP="00333CFC"/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87CA1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20222" w14:textId="7590BFFA" w:rsidR="00062894" w:rsidRDefault="00062894" w:rsidP="00333CFC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89D6D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C5EF3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36FF6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B087C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147E7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02E00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1A1F9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F9D8D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C3119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62894" w14:paraId="5D78A55B" w14:textId="77777777" w:rsidTr="0094221B">
        <w:tblPrEx>
          <w:tblLook w:val="0000" w:firstRow="0" w:lastRow="0" w:firstColumn="0" w:lastColumn="0" w:noHBand="0" w:noVBand="0"/>
        </w:tblPrEx>
        <w:trPr>
          <w:gridAfter w:val="1"/>
          <w:wAfter w:w="277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225BA" w14:textId="77777777" w:rsidR="00062894" w:rsidRPr="00C145F4" w:rsidRDefault="00062894" w:rsidP="00333CFC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Mathias Bengtsson (KD)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E2548" w14:textId="77777777" w:rsidR="00062894" w:rsidRDefault="00062894" w:rsidP="00333CFC">
            <w:r>
              <w:t>X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8E8B6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478BD" w14:textId="3B51FB65" w:rsidR="00062894" w:rsidRDefault="00062894" w:rsidP="00333CFC"/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8D6C8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4949D" w14:textId="4D21E1BD" w:rsidR="00062894" w:rsidRDefault="00062894" w:rsidP="00333CFC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642B1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983A7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C612E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8EE6F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01887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9C4CB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F59BE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29822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2F61D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62894" w14:paraId="22390E5F" w14:textId="77777777" w:rsidTr="0094221B">
        <w:tblPrEx>
          <w:tblLook w:val="0000" w:firstRow="0" w:lastRow="0" w:firstColumn="0" w:lastColumn="0" w:noHBand="0" w:noVBand="0"/>
        </w:tblPrEx>
        <w:trPr>
          <w:gridAfter w:val="1"/>
          <w:wAfter w:w="277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C7756" w14:textId="77777777" w:rsidR="00062894" w:rsidRPr="00C145F4" w:rsidRDefault="00062894" w:rsidP="00333CFC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Muharrem Demirok (C)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B11EE" w14:textId="5AC41FC0" w:rsidR="00062894" w:rsidRDefault="007E66D4" w:rsidP="00333CFC">
            <w:r>
              <w:t>X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BC2AF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88AB7" w14:textId="53263199" w:rsidR="00062894" w:rsidRDefault="00062894" w:rsidP="00333CFC"/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E71D7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1F30A" w14:textId="27DDFCAF" w:rsidR="00062894" w:rsidRDefault="00062894" w:rsidP="00333CFC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5875E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71EF3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B4F94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8D1FB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C75B4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C6D54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B21C7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BCFA6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9CC8C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62894" w14:paraId="335C9F0F" w14:textId="77777777" w:rsidTr="0094221B">
        <w:tblPrEx>
          <w:tblLook w:val="0000" w:firstRow="0" w:lastRow="0" w:firstColumn="0" w:lastColumn="0" w:noHBand="0" w:noVBand="0"/>
        </w:tblPrEx>
        <w:trPr>
          <w:gridAfter w:val="1"/>
          <w:wAfter w:w="277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9217E" w14:textId="77777777" w:rsidR="00062894" w:rsidRPr="00C145F4" w:rsidRDefault="00062894" w:rsidP="00333CFC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Anders Alftberg (SD)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67D1E" w14:textId="77777777" w:rsidR="00062894" w:rsidRDefault="00062894" w:rsidP="00333CFC">
            <w:r>
              <w:t>X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AD764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612F5" w14:textId="7B49A799" w:rsidR="00062894" w:rsidRDefault="00062894" w:rsidP="00333CFC"/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235F7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D3367" w14:textId="0A338411" w:rsidR="00062894" w:rsidRDefault="00062894" w:rsidP="00333CFC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9B4D5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B34FB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C66B7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D32C1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0D966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0FC3E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9965D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A3E55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626D5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62894" w14:paraId="7B1E8E90" w14:textId="77777777" w:rsidTr="0094221B">
        <w:tblPrEx>
          <w:tblLook w:val="0000" w:firstRow="0" w:lastRow="0" w:firstColumn="0" w:lastColumn="0" w:noHBand="0" w:noVBand="0"/>
        </w:tblPrEx>
        <w:trPr>
          <w:gridAfter w:val="1"/>
          <w:wAfter w:w="277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EC8A9" w14:textId="77777777" w:rsidR="00062894" w:rsidRPr="00C145F4" w:rsidRDefault="00062894" w:rsidP="00333CFC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Camilla Hansén (MP)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4B671" w14:textId="77777777" w:rsidR="00062894" w:rsidRDefault="00062894" w:rsidP="00333CFC">
            <w:r>
              <w:t>X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7C5A0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55AEB" w14:textId="53AFA3CC" w:rsidR="00062894" w:rsidRDefault="00062894" w:rsidP="00333CFC"/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DC13E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B4BB3" w14:textId="755E4661" w:rsidR="00062894" w:rsidRDefault="00062894" w:rsidP="00333CFC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40C9B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49CCE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06678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80F6B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43F3C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A9F97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91F94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D1B53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E1F96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62894" w14:paraId="5A4D0A88" w14:textId="77777777" w:rsidTr="0094221B">
        <w:tblPrEx>
          <w:tblLook w:val="0000" w:firstRow="0" w:lastRow="0" w:firstColumn="0" w:lastColumn="0" w:noHBand="0" w:noVBand="0"/>
        </w:tblPrEx>
        <w:trPr>
          <w:gridAfter w:val="1"/>
          <w:wAfter w:w="277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018AE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</w:p>
          <w:p w14:paraId="41CFBA7B" w14:textId="77777777" w:rsidR="00062894" w:rsidRPr="003D41A2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1D068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509CF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636D9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2E4D8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20D49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462B0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AEA7B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243EE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4D3BB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B97B4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7CE73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7E77E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8C530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171F2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62894" w14:paraId="7A8890E1" w14:textId="77777777" w:rsidTr="0094221B">
        <w:tblPrEx>
          <w:tblLook w:val="0000" w:firstRow="0" w:lastRow="0" w:firstColumn="0" w:lastColumn="0" w:noHBand="0" w:noVBand="0"/>
        </w:tblPrEx>
        <w:trPr>
          <w:gridAfter w:val="1"/>
          <w:wAfter w:w="277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9F765" w14:textId="77777777" w:rsidR="00062894" w:rsidRPr="00C145F4" w:rsidRDefault="00062894" w:rsidP="00333CFC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Victoria Tiblom (SD)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4BE6D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A222F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E1C99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BE3EA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342AC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1C94E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482E4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E183B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45A24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2CE3A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E54EC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CB102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F7A4F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407B5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62894" w:rsidRPr="009E1FCA" w14:paraId="7B04BAB0" w14:textId="77777777" w:rsidTr="0094221B">
        <w:tblPrEx>
          <w:tblLook w:val="0000" w:firstRow="0" w:lastRow="0" w:firstColumn="0" w:lastColumn="0" w:noHBand="0" w:noVBand="0"/>
        </w:tblPrEx>
        <w:trPr>
          <w:gridAfter w:val="1"/>
          <w:wAfter w:w="277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AF7AE" w14:textId="77777777" w:rsidR="00062894" w:rsidRPr="00C145F4" w:rsidRDefault="00062894" w:rsidP="00333CFC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Rose-Marie Carlsson (S)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CB66F" w14:textId="77777777" w:rsidR="00062894" w:rsidRPr="009E1FCA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FB390" w14:textId="77777777" w:rsidR="00062894" w:rsidRPr="009E1FCA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88316" w14:textId="142BB5D5" w:rsidR="00062894" w:rsidRPr="009E1FCA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9D2C9" w14:textId="77777777" w:rsidR="00062894" w:rsidRPr="009E1FCA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84328" w14:textId="3CBEFF02" w:rsidR="00062894" w:rsidRPr="009E1FCA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54313" w14:textId="77777777" w:rsidR="00062894" w:rsidRPr="009E1FCA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B1F52" w14:textId="77777777" w:rsidR="00062894" w:rsidRPr="009E1FCA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D6A74" w14:textId="77777777" w:rsidR="00062894" w:rsidRPr="009E1FCA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99991" w14:textId="77777777" w:rsidR="00062894" w:rsidRPr="009E1FCA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516B5" w14:textId="77777777" w:rsidR="00062894" w:rsidRPr="009E1FCA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4FF16" w14:textId="77777777" w:rsidR="00062894" w:rsidRPr="009E1FCA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AC6F5" w14:textId="77777777" w:rsidR="00062894" w:rsidRPr="009E1FCA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F8848" w14:textId="77777777" w:rsidR="00062894" w:rsidRPr="009E1FCA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C25D9" w14:textId="77777777" w:rsidR="00062894" w:rsidRPr="009E1FCA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062894" w:rsidRPr="009E1FCA" w14:paraId="1CBD8D05" w14:textId="77777777" w:rsidTr="0094221B">
        <w:tblPrEx>
          <w:tblLook w:val="0000" w:firstRow="0" w:lastRow="0" w:firstColumn="0" w:lastColumn="0" w:noHBand="0" w:noVBand="0"/>
        </w:tblPrEx>
        <w:trPr>
          <w:gridAfter w:val="1"/>
          <w:wAfter w:w="277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AEF5D" w14:textId="77777777" w:rsidR="00062894" w:rsidRPr="00C145F4" w:rsidRDefault="00062894" w:rsidP="00333C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Oliver Rosengren (M)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DC5B0" w14:textId="77626EF0" w:rsidR="00062894" w:rsidRDefault="00033B37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5B101" w14:textId="77777777" w:rsidR="00062894" w:rsidRPr="009E1FCA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43275" w14:textId="6BEB755B" w:rsidR="00062894" w:rsidRPr="009E1FCA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063BB" w14:textId="77777777" w:rsidR="00062894" w:rsidRPr="009E1FCA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EE3BB" w14:textId="0649CEAA" w:rsidR="00062894" w:rsidRPr="009E1FCA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3853A" w14:textId="77777777" w:rsidR="00062894" w:rsidRPr="009E1FCA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AEB7E" w14:textId="77777777" w:rsidR="00062894" w:rsidRPr="009E1FCA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9306A" w14:textId="77777777" w:rsidR="00062894" w:rsidRPr="009E1FCA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34539" w14:textId="77777777" w:rsidR="00062894" w:rsidRPr="009E1FCA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37925" w14:textId="77777777" w:rsidR="00062894" w:rsidRPr="009E1FCA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B4752" w14:textId="77777777" w:rsidR="00062894" w:rsidRPr="009E1FCA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C0E8D" w14:textId="77777777" w:rsidR="00062894" w:rsidRPr="009E1FCA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6F125" w14:textId="77777777" w:rsidR="00062894" w:rsidRPr="009E1FCA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DDB94" w14:textId="77777777" w:rsidR="00062894" w:rsidRPr="009E1FCA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062894" w:rsidRPr="009E1FCA" w14:paraId="25A1BA7A" w14:textId="77777777" w:rsidTr="0094221B">
        <w:tblPrEx>
          <w:tblLook w:val="0000" w:firstRow="0" w:lastRow="0" w:firstColumn="0" w:lastColumn="0" w:noHBand="0" w:noVBand="0"/>
        </w:tblPrEx>
        <w:trPr>
          <w:gridAfter w:val="1"/>
          <w:wAfter w:w="277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7A82C" w14:textId="77777777" w:rsidR="00062894" w:rsidRPr="00C145F4" w:rsidRDefault="00062894" w:rsidP="00333CFC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Niklas Sigvardsson (S)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B7208" w14:textId="77777777" w:rsidR="00062894" w:rsidRPr="009E1FCA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272C7" w14:textId="77777777" w:rsidR="00062894" w:rsidRPr="009E1FCA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9F5EB" w14:textId="4302211D" w:rsidR="00062894" w:rsidRPr="009E1FCA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BDFA2" w14:textId="77777777" w:rsidR="00062894" w:rsidRPr="009E1FCA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F2A96" w14:textId="588A088D" w:rsidR="00062894" w:rsidRPr="009E1FCA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18326" w14:textId="77777777" w:rsidR="00062894" w:rsidRPr="009E1FCA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12DA8" w14:textId="77777777" w:rsidR="00062894" w:rsidRPr="009E1FCA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1729B" w14:textId="77777777" w:rsidR="00062894" w:rsidRPr="009E1FCA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65F5A" w14:textId="77777777" w:rsidR="00062894" w:rsidRPr="009E1FCA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4DEA1" w14:textId="77777777" w:rsidR="00062894" w:rsidRPr="009E1FCA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DA5A6" w14:textId="77777777" w:rsidR="00062894" w:rsidRPr="009E1FCA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89F02" w14:textId="77777777" w:rsidR="00062894" w:rsidRPr="009E1FCA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8D110" w14:textId="77777777" w:rsidR="00062894" w:rsidRPr="009E1FCA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93BA4" w14:textId="77777777" w:rsidR="00062894" w:rsidRPr="009E1FCA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062894" w:rsidRPr="00402D5D" w14:paraId="50DCAEF0" w14:textId="77777777" w:rsidTr="0094221B">
        <w:tblPrEx>
          <w:tblLook w:val="0000" w:firstRow="0" w:lastRow="0" w:firstColumn="0" w:lastColumn="0" w:noHBand="0" w:noVBand="0"/>
        </w:tblPrEx>
        <w:trPr>
          <w:gridAfter w:val="1"/>
          <w:wAfter w:w="277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BA121" w14:textId="77777777" w:rsidR="00062894" w:rsidRPr="00C145F4" w:rsidRDefault="00062894" w:rsidP="00333CFC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Lars Andersson (SD)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13B6A" w14:textId="77777777" w:rsidR="00062894" w:rsidRPr="00402D5D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135D6" w14:textId="77777777" w:rsidR="00062894" w:rsidRPr="00402D5D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B34E7" w14:textId="77777777" w:rsidR="00062894" w:rsidRPr="00402D5D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93371" w14:textId="77777777" w:rsidR="00062894" w:rsidRPr="00402D5D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778B9" w14:textId="77777777" w:rsidR="00062894" w:rsidRPr="00402D5D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F4904" w14:textId="77777777" w:rsidR="00062894" w:rsidRPr="00402D5D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1094E" w14:textId="77777777" w:rsidR="00062894" w:rsidRPr="00402D5D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EA98F" w14:textId="77777777" w:rsidR="00062894" w:rsidRPr="00402D5D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BC3F0" w14:textId="77777777" w:rsidR="00062894" w:rsidRPr="00402D5D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8CB17" w14:textId="77777777" w:rsidR="00062894" w:rsidRPr="00402D5D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429C3" w14:textId="77777777" w:rsidR="00062894" w:rsidRPr="00402D5D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31A11" w14:textId="77777777" w:rsidR="00062894" w:rsidRPr="00402D5D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C0485" w14:textId="77777777" w:rsidR="00062894" w:rsidRPr="00402D5D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65661" w14:textId="77777777" w:rsidR="00062894" w:rsidRPr="00402D5D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062894" w:rsidRPr="00402D5D" w14:paraId="5B542966" w14:textId="77777777" w:rsidTr="0094221B">
        <w:tblPrEx>
          <w:tblLook w:val="0000" w:firstRow="0" w:lastRow="0" w:firstColumn="0" w:lastColumn="0" w:noHBand="0" w:noVBand="0"/>
        </w:tblPrEx>
        <w:trPr>
          <w:gridAfter w:val="1"/>
          <w:wAfter w:w="277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01603" w14:textId="77777777" w:rsidR="00062894" w:rsidRPr="00C145F4" w:rsidRDefault="00062894" w:rsidP="00333CFC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Azadeh Rojhan (S)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94F59" w14:textId="77777777" w:rsidR="00062894" w:rsidRPr="00402D5D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5F680" w14:textId="77777777" w:rsidR="00062894" w:rsidRPr="00402D5D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E7F5E" w14:textId="77777777" w:rsidR="00062894" w:rsidRPr="00402D5D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8FE16" w14:textId="77777777" w:rsidR="00062894" w:rsidRPr="00402D5D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849AA" w14:textId="77777777" w:rsidR="00062894" w:rsidRPr="00402D5D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ED707" w14:textId="77777777" w:rsidR="00062894" w:rsidRPr="00402D5D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BD9F7" w14:textId="77777777" w:rsidR="00062894" w:rsidRPr="00402D5D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5E24D" w14:textId="77777777" w:rsidR="00062894" w:rsidRPr="00402D5D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76A55" w14:textId="77777777" w:rsidR="00062894" w:rsidRPr="00402D5D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707DC" w14:textId="77777777" w:rsidR="00062894" w:rsidRPr="00402D5D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5599D" w14:textId="77777777" w:rsidR="00062894" w:rsidRPr="00402D5D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BBBF1" w14:textId="77777777" w:rsidR="00062894" w:rsidRPr="00402D5D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5F993" w14:textId="77777777" w:rsidR="00062894" w:rsidRPr="00402D5D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43AE5" w14:textId="77777777" w:rsidR="00062894" w:rsidRPr="00402D5D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7E66D4" w14:paraId="395A961B" w14:textId="77777777" w:rsidTr="0094221B">
        <w:tblPrEx>
          <w:tblLook w:val="0000" w:firstRow="0" w:lastRow="0" w:firstColumn="0" w:lastColumn="0" w:noHBand="0" w:noVBand="0"/>
        </w:tblPrEx>
        <w:trPr>
          <w:gridAfter w:val="1"/>
          <w:wAfter w:w="277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36FFD" w14:textId="5A1749B7" w:rsidR="007E66D4" w:rsidRPr="00C145F4" w:rsidRDefault="007E66D4" w:rsidP="00333C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Johanna Rantsi (M)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C12C7" w14:textId="77777777" w:rsidR="007E66D4" w:rsidRDefault="007E66D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93C46" w14:textId="77777777" w:rsidR="007E66D4" w:rsidRDefault="007E66D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A3D6C" w14:textId="77777777" w:rsidR="007E66D4" w:rsidRDefault="007E66D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3129A" w14:textId="77777777" w:rsidR="007E66D4" w:rsidRDefault="007E66D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D8AE4" w14:textId="77777777" w:rsidR="007E66D4" w:rsidRDefault="007E66D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641B8" w14:textId="77777777" w:rsidR="007E66D4" w:rsidRDefault="007E66D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3F11B" w14:textId="77777777" w:rsidR="007E66D4" w:rsidRDefault="007E66D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57AAB" w14:textId="77777777" w:rsidR="007E66D4" w:rsidRDefault="007E66D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FAE4A" w14:textId="77777777" w:rsidR="007E66D4" w:rsidRDefault="007E66D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E2141" w14:textId="77777777" w:rsidR="007E66D4" w:rsidRDefault="007E66D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E8252" w14:textId="77777777" w:rsidR="007E66D4" w:rsidRDefault="007E66D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A571D" w14:textId="77777777" w:rsidR="007E66D4" w:rsidRDefault="007E66D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CA66A" w14:textId="77777777" w:rsidR="007E66D4" w:rsidRDefault="007E66D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8F0CC" w14:textId="77777777" w:rsidR="007E66D4" w:rsidRDefault="007E66D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62894" w14:paraId="5015CF5B" w14:textId="77777777" w:rsidTr="0094221B">
        <w:tblPrEx>
          <w:tblLook w:val="0000" w:firstRow="0" w:lastRow="0" w:firstColumn="0" w:lastColumn="0" w:noHBand="0" w:noVBand="0"/>
        </w:tblPrEx>
        <w:trPr>
          <w:gridAfter w:val="1"/>
          <w:wAfter w:w="277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50F76" w14:textId="77777777" w:rsidR="00062894" w:rsidRPr="00C145F4" w:rsidRDefault="00062894" w:rsidP="00333CFC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Kalle Olsson (S)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F00CE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E97A2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BEF8E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1DBED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ED590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3AD35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8B76D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19D06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1D383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C0462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0FB7E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CED17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03671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55188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62894" w14:paraId="05FEBB3F" w14:textId="77777777" w:rsidTr="0094221B">
        <w:tblPrEx>
          <w:tblLook w:val="0000" w:firstRow="0" w:lastRow="0" w:firstColumn="0" w:lastColumn="0" w:noHBand="0" w:noVBand="0"/>
        </w:tblPrEx>
        <w:trPr>
          <w:gridAfter w:val="1"/>
          <w:wAfter w:w="277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0C71F" w14:textId="77777777" w:rsidR="00062894" w:rsidRPr="00C145F4" w:rsidRDefault="00062894" w:rsidP="00333CFC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Lars Wistedt (SD)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3F422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9B091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779F3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E3FDC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4B9EE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DC596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1FB83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A9945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6CD40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CDA47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EC150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B0D13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18B22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39382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62894" w14:paraId="08336DC6" w14:textId="77777777" w:rsidTr="0094221B">
        <w:tblPrEx>
          <w:tblLook w:val="0000" w:firstRow="0" w:lastRow="0" w:firstColumn="0" w:lastColumn="0" w:noHBand="0" w:noVBand="0"/>
        </w:tblPrEx>
        <w:trPr>
          <w:gridAfter w:val="1"/>
          <w:wAfter w:w="277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20B46" w14:textId="77777777" w:rsidR="00062894" w:rsidRPr="00C145F4" w:rsidRDefault="00062894" w:rsidP="00333CFC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Anna Wallentheim (S)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7366E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FBDB4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D6E84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5ACC7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1F435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26BA5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88358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377BF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5BDBE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CF651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26888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0DA7B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A9FE9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5AEE5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62894" w14:paraId="214F5520" w14:textId="77777777" w:rsidTr="0094221B">
        <w:tblPrEx>
          <w:tblLook w:val="0000" w:firstRow="0" w:lastRow="0" w:firstColumn="0" w:lastColumn="0" w:noHBand="0" w:noVBand="0"/>
        </w:tblPrEx>
        <w:trPr>
          <w:gridAfter w:val="1"/>
          <w:wAfter w:w="277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6EBAB" w14:textId="5BAF25C9" w:rsidR="00062894" w:rsidRPr="00C145F4" w:rsidRDefault="007E66D4" w:rsidP="00333C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Katarina Tolgfors</w:t>
            </w:r>
            <w:r w:rsidR="00062894" w:rsidRPr="00C145F4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BD56F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80D1F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C133C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ACEBF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A4914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2805A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2A861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2671C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A56CA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07760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0583F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62F79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7EC7A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7F503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62894" w14:paraId="476A9EBD" w14:textId="77777777" w:rsidTr="0094221B">
        <w:tblPrEx>
          <w:tblLook w:val="0000" w:firstRow="0" w:lastRow="0" w:firstColumn="0" w:lastColumn="0" w:noHBand="0" w:noVBand="0"/>
        </w:tblPrEx>
        <w:trPr>
          <w:gridAfter w:val="1"/>
          <w:wAfter w:w="277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168B7" w14:textId="77777777" w:rsidR="00062894" w:rsidRPr="00C145F4" w:rsidRDefault="00062894" w:rsidP="00333CFC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Samuel Gonzalez Westling (V)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B283F" w14:textId="1646F5DC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3C4CB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1534C" w14:textId="43BD3585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5633F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D6385" w14:textId="4CBAFCF1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FB411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BC658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4F377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CD95F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BF3BE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29EE1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61C4B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83B24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1C25F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62894" w14:paraId="7B5A6306" w14:textId="77777777" w:rsidTr="0094221B">
        <w:tblPrEx>
          <w:tblLook w:val="0000" w:firstRow="0" w:lastRow="0" w:firstColumn="0" w:lastColumn="0" w:noHBand="0" w:noVBand="0"/>
        </w:tblPrEx>
        <w:trPr>
          <w:gridAfter w:val="1"/>
          <w:wAfter w:w="277" w:type="dxa"/>
          <w:trHeight w:val="50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88589" w14:textId="77777777" w:rsidR="00062894" w:rsidRPr="00C145F4" w:rsidRDefault="00062894" w:rsidP="00333CFC">
            <w:pPr>
              <w:rPr>
                <w:sz w:val="22"/>
                <w:szCs w:val="22"/>
              </w:rPr>
            </w:pPr>
            <w:r w:rsidRPr="003368B2">
              <w:rPr>
                <w:sz w:val="22"/>
                <w:szCs w:val="22"/>
              </w:rPr>
              <w:t xml:space="preserve">Dan Hovskär </w:t>
            </w:r>
            <w:r>
              <w:rPr>
                <w:sz w:val="22"/>
                <w:szCs w:val="22"/>
              </w:rPr>
              <w:t>(KD)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7C08C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2844A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9E505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3DE5E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65ED7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13BC4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EB573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408AB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D66C2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BE3C3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D8E06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E6261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11A27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507D6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62894" w14:paraId="12FC4ED3" w14:textId="77777777" w:rsidTr="0094221B">
        <w:tblPrEx>
          <w:tblLook w:val="0000" w:firstRow="0" w:lastRow="0" w:firstColumn="0" w:lastColumn="0" w:noHBand="0" w:noVBand="0"/>
        </w:tblPrEx>
        <w:trPr>
          <w:gridAfter w:val="1"/>
          <w:wAfter w:w="277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5C58E" w14:textId="77777777" w:rsidR="00062894" w:rsidRPr="00C145F4" w:rsidRDefault="00062894" w:rsidP="00333CFC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Anders Ådahl (C)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8B379" w14:textId="3B52B863" w:rsidR="00062894" w:rsidRDefault="00033B37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A0F75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FE7EC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14292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39C01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49859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55AD6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A88AE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A32E1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EE05E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24F16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0F022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92CD5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9B11D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62894" w14:paraId="2B1F0599" w14:textId="77777777" w:rsidTr="0094221B">
        <w:tblPrEx>
          <w:tblLook w:val="0000" w:firstRow="0" w:lastRow="0" w:firstColumn="0" w:lastColumn="0" w:noHBand="0" w:noVBand="0"/>
        </w:tblPrEx>
        <w:trPr>
          <w:gridAfter w:val="1"/>
          <w:wAfter w:w="277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8AB59" w14:textId="77777777" w:rsidR="00062894" w:rsidRPr="00C145F4" w:rsidRDefault="00062894" w:rsidP="00333CFC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Hannah (L)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26619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3B529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9A4EA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84F44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5CEA0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4B1C1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42CF3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D5F96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8DA55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CA461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AEB3D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F605E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0F4DA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E2F07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62894" w14:paraId="61DD5B3E" w14:textId="77777777" w:rsidTr="0094221B">
        <w:tblPrEx>
          <w:tblLook w:val="0000" w:firstRow="0" w:lastRow="0" w:firstColumn="0" w:lastColumn="0" w:noHBand="0" w:noVBand="0"/>
        </w:tblPrEx>
        <w:trPr>
          <w:gridAfter w:val="1"/>
          <w:wAfter w:w="277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68131" w14:textId="77777777" w:rsidR="00062894" w:rsidRPr="00C145F4" w:rsidRDefault="00062894" w:rsidP="00333CFC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Jan Riise (MP)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720FF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9BB91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D76DB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5667C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95BFF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AFAEA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89C1A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97B06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14609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88B3B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2269B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FEFC9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EC5F0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C72CF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62894" w14:paraId="24E75541" w14:textId="77777777" w:rsidTr="0094221B">
        <w:tblPrEx>
          <w:tblLook w:val="0000" w:firstRow="0" w:lastRow="0" w:firstColumn="0" w:lastColumn="0" w:noHBand="0" w:noVBand="0"/>
        </w:tblPrEx>
        <w:trPr>
          <w:gridAfter w:val="1"/>
          <w:wAfter w:w="277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25708" w14:textId="77777777" w:rsidR="00062894" w:rsidRPr="00C145F4" w:rsidRDefault="00062894" w:rsidP="00333CFC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Peter Ollén (M)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18AE5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A6DD9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504EE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B1C43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835A4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EC5CB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6E831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68BED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2BAC6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3EFD6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4972B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82FD4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F9E60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B91DB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62894" w14:paraId="4981C140" w14:textId="77777777" w:rsidTr="0094221B">
        <w:tblPrEx>
          <w:tblLook w:val="0000" w:firstRow="0" w:lastRow="0" w:firstColumn="0" w:lastColumn="0" w:noHBand="0" w:noVBand="0"/>
        </w:tblPrEx>
        <w:trPr>
          <w:gridAfter w:val="1"/>
          <w:wAfter w:w="277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BE5828" w14:textId="77777777" w:rsidR="00062894" w:rsidRPr="00C145F4" w:rsidRDefault="00062894" w:rsidP="00333C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Mats Arkhem (SD)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8E38D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E7D13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12EA0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6791C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0D781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8296A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967CC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00854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C44E1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B0E5A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28FC0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198BB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D31EC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10B77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62894" w14:paraId="079747EE" w14:textId="77777777" w:rsidTr="0094221B">
        <w:tblPrEx>
          <w:tblLook w:val="0000" w:firstRow="0" w:lastRow="0" w:firstColumn="0" w:lastColumn="0" w:noHBand="0" w:noVBand="0"/>
        </w:tblPrEx>
        <w:trPr>
          <w:gridAfter w:val="1"/>
          <w:wAfter w:w="277" w:type="dxa"/>
        </w:trPr>
        <w:tc>
          <w:tcPr>
            <w:tcW w:w="3659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F992E" w14:textId="77777777" w:rsidR="00062894" w:rsidRPr="00C145F4" w:rsidRDefault="00062894" w:rsidP="00333C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Sara-Lena Bjälkö (SD)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446E3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04FC1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0580E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F1315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C1286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F8F4C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930AC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D1D11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0BBD7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2F675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5BEB2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1847D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47060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7D8DC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62894" w14:paraId="763225E7" w14:textId="77777777" w:rsidTr="0094221B">
        <w:tblPrEx>
          <w:tblLook w:val="0000" w:firstRow="0" w:lastRow="0" w:firstColumn="0" w:lastColumn="0" w:noHBand="0" w:noVBand="0"/>
        </w:tblPrEx>
        <w:trPr>
          <w:gridAfter w:val="1"/>
          <w:wAfter w:w="277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F22B8" w14:textId="77777777" w:rsidR="00062894" w:rsidRPr="00C145F4" w:rsidRDefault="00062894" w:rsidP="00333CFC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Ciczie Weidby (V)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3BB98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08C63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68776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77702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D69F5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6BADE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B887A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F8223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08667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109D7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35093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6FE94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1522D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A5D18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62894" w14:paraId="6D706669" w14:textId="77777777" w:rsidTr="0094221B">
        <w:tblPrEx>
          <w:tblLook w:val="0000" w:firstRow="0" w:lastRow="0" w:firstColumn="0" w:lastColumn="0" w:noHBand="0" w:noVBand="0"/>
        </w:tblPrEx>
        <w:trPr>
          <w:gridAfter w:val="1"/>
          <w:wAfter w:w="277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4F3FE" w14:textId="77777777" w:rsidR="00062894" w:rsidRPr="00C145F4" w:rsidRDefault="00062894" w:rsidP="00333C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Niels Paarup-Petersen (C)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158D2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972BC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39FA3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02E78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38DE7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7CEBB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2A07D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3E354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4FA89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C3EA0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B467B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BCC08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EFF3C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280B4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62894" w14:paraId="28F85408" w14:textId="77777777" w:rsidTr="0094221B">
        <w:tblPrEx>
          <w:tblLook w:val="0000" w:firstRow="0" w:lastRow="0" w:firstColumn="0" w:lastColumn="0" w:noHBand="0" w:noVBand="0"/>
        </w:tblPrEx>
        <w:trPr>
          <w:gridAfter w:val="1"/>
          <w:wAfter w:w="277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5AF00" w14:textId="77777777" w:rsidR="00062894" w:rsidRPr="00C145F4" w:rsidRDefault="00062894" w:rsidP="00333CFC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Lili André (KD)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7595C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BE766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9311C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DDF15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3EF4A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FA860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B3115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6EB09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3B493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3525A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B3690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9136C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AD94C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F01E4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62894" w14:paraId="26CD9DFF" w14:textId="77777777" w:rsidTr="0094221B">
        <w:tblPrEx>
          <w:tblLook w:val="0000" w:firstRow="0" w:lastRow="0" w:firstColumn="0" w:lastColumn="0" w:noHBand="0" w:noVBand="0"/>
        </w:tblPrEx>
        <w:trPr>
          <w:gridAfter w:val="1"/>
          <w:wAfter w:w="277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C8654" w14:textId="77777777" w:rsidR="00062894" w:rsidRPr="00C145F4" w:rsidRDefault="00062894" w:rsidP="00333C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Magnus Jacobsson (KD)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A3309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4B709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EBB25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E6358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5E5D5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F056E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019EA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EEE64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C37A3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F42BA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FC399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F78E1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D47B2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47085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62894" w14:paraId="749E56FE" w14:textId="77777777" w:rsidTr="0094221B">
        <w:tblPrEx>
          <w:tblLook w:val="0000" w:firstRow="0" w:lastRow="0" w:firstColumn="0" w:lastColumn="0" w:noHBand="0" w:noVBand="0"/>
        </w:tblPrEx>
        <w:trPr>
          <w:gridAfter w:val="1"/>
          <w:wAfter w:w="277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306E5" w14:textId="77777777" w:rsidR="00062894" w:rsidRDefault="00062894" w:rsidP="00333C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 Elmi (MP)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C4F10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20AC8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458C5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E6DA9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1BC0A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7CF10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F3D00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41EF0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3CA48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417FB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8BA59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1AAB8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F2C24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D05A5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62894" w14:paraId="5DA400A2" w14:textId="77777777" w:rsidTr="0094221B">
        <w:tblPrEx>
          <w:tblLook w:val="0000" w:firstRow="0" w:lastRow="0" w:firstColumn="0" w:lastColumn="0" w:noHBand="0" w:noVBand="0"/>
        </w:tblPrEx>
        <w:trPr>
          <w:gridAfter w:val="1"/>
          <w:wAfter w:w="277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C4D20" w14:textId="77777777" w:rsidR="00062894" w:rsidRDefault="00062894" w:rsidP="00333C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Amanda Lind (MP)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7B265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3AA94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3BA18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70BC0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AA747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04987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187BF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1A412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01FC8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FFBF2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146E8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A23E0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F09EF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D138E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62894" w14:paraId="1B81D136" w14:textId="77777777" w:rsidTr="0094221B">
        <w:tblPrEx>
          <w:tblLook w:val="0000" w:firstRow="0" w:lastRow="0" w:firstColumn="0" w:lastColumn="0" w:noHBand="0" w:noVBand="0"/>
        </w:tblPrEx>
        <w:trPr>
          <w:gridAfter w:val="1"/>
          <w:wAfter w:w="277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91CB7" w14:textId="77777777" w:rsidR="00062894" w:rsidRDefault="00062894" w:rsidP="00333C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Louise Eklund (L)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F9ED4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CF8B8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E6C2E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90988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FAB07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118DD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3B0A6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CAC65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E5B3C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EDDA5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9DC68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956FA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A7C73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53A7E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62894" w14:paraId="29B18492" w14:textId="77777777" w:rsidTr="0094221B">
        <w:tblPrEx>
          <w:tblLook w:val="0000" w:firstRow="0" w:lastRow="0" w:firstColumn="0" w:lastColumn="0" w:noHBand="0" w:noVBand="0"/>
        </w:tblPrEx>
        <w:trPr>
          <w:gridAfter w:val="1"/>
          <w:wAfter w:w="277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3CB7F" w14:textId="77777777" w:rsidR="00062894" w:rsidRDefault="00062894" w:rsidP="00333C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2C0E5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EF166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FB896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926DC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4B3FE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9EA98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9A275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A4927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55788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BA145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6BBFD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6D6B8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8036C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81103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62894" w14:paraId="05640B53" w14:textId="77777777" w:rsidTr="0094221B">
        <w:tblPrEx>
          <w:tblLook w:val="0000" w:firstRow="0" w:lastRow="0" w:firstColumn="0" w:lastColumn="0" w:noHBand="0" w:noVBand="0"/>
        </w:tblPrEx>
        <w:trPr>
          <w:gridAfter w:val="1"/>
          <w:wAfter w:w="277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79EC5" w14:textId="77777777" w:rsidR="00062894" w:rsidRDefault="00062894" w:rsidP="00333C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Nicklas Attefjord (MP)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2BB37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50A0B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F1266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1BB0E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1E66C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18B03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EBA66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19964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69654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1D7E0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39188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2CA21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0FE8C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2214B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62894" w14:paraId="3976EC93" w14:textId="77777777" w:rsidTr="0094221B">
        <w:tblPrEx>
          <w:tblLook w:val="0000" w:firstRow="0" w:lastRow="0" w:firstColumn="0" w:lastColumn="0" w:noHBand="0" w:noVBand="0"/>
        </w:tblPrEx>
        <w:trPr>
          <w:gridAfter w:val="1"/>
          <w:wAfter w:w="277" w:type="dxa"/>
        </w:trPr>
        <w:tc>
          <w:tcPr>
            <w:tcW w:w="3659" w:type="dxa"/>
            <w:gridSpan w:val="4"/>
            <w:tcBorders>
              <w:top w:val="single" w:sz="6" w:space="0" w:color="auto"/>
            </w:tcBorders>
          </w:tcPr>
          <w:p w14:paraId="6A1310CB" w14:textId="77777777" w:rsidR="00062894" w:rsidRPr="00C145F4" w:rsidRDefault="00062894" w:rsidP="00333CFC">
            <w:pPr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</w:tcBorders>
          </w:tcPr>
          <w:p w14:paraId="78782AF0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</w:tcBorders>
          </w:tcPr>
          <w:p w14:paraId="3514284F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615B208F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</w:tcBorders>
          </w:tcPr>
          <w:p w14:paraId="7FFD012F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</w:tcBorders>
          </w:tcPr>
          <w:p w14:paraId="28237637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737AE57B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4CC2A727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62936C97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4CB9CC80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</w:tcBorders>
          </w:tcPr>
          <w:p w14:paraId="0EE716B5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525EC6D0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18FE0816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6488E465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</w:tcBorders>
          </w:tcPr>
          <w:p w14:paraId="72AEDD91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62894" w14:paraId="2D45A7F0" w14:textId="77777777" w:rsidTr="0094221B">
        <w:tblPrEx>
          <w:tblLook w:val="0000" w:firstRow="0" w:lastRow="0" w:firstColumn="0" w:lastColumn="0" w:noHBand="0" w:noVBand="0"/>
        </w:tblPrEx>
        <w:trPr>
          <w:gridAfter w:val="1"/>
          <w:wAfter w:w="277" w:type="dxa"/>
          <w:trHeight w:val="263"/>
        </w:trPr>
        <w:tc>
          <w:tcPr>
            <w:tcW w:w="3614" w:type="dxa"/>
            <w:gridSpan w:val="3"/>
          </w:tcPr>
          <w:p w14:paraId="225EA8A2" w14:textId="77777777" w:rsidR="00062894" w:rsidRPr="003D41A2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N = Närvarande</w:t>
            </w:r>
          </w:p>
        </w:tc>
        <w:tc>
          <w:tcPr>
            <w:tcW w:w="5110" w:type="dxa"/>
            <w:gridSpan w:val="18"/>
          </w:tcPr>
          <w:p w14:paraId="2478118A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062894" w14:paraId="4548C92F" w14:textId="77777777" w:rsidTr="0094221B">
        <w:tblPrEx>
          <w:tblLook w:val="0000" w:firstRow="0" w:lastRow="0" w:firstColumn="0" w:lastColumn="0" w:noHBand="0" w:noVBand="0"/>
        </w:tblPrEx>
        <w:trPr>
          <w:gridAfter w:val="1"/>
          <w:wAfter w:w="277" w:type="dxa"/>
          <w:trHeight w:val="262"/>
        </w:trPr>
        <w:tc>
          <w:tcPr>
            <w:tcW w:w="3614" w:type="dxa"/>
            <w:gridSpan w:val="3"/>
          </w:tcPr>
          <w:p w14:paraId="64485CA1" w14:textId="77777777" w:rsidR="00062894" w:rsidRPr="003D41A2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V = Votering</w:t>
            </w:r>
          </w:p>
        </w:tc>
        <w:tc>
          <w:tcPr>
            <w:tcW w:w="5110" w:type="dxa"/>
            <w:gridSpan w:val="18"/>
          </w:tcPr>
          <w:p w14:paraId="47168067" w14:textId="77777777" w:rsidR="00062894" w:rsidRDefault="00062894" w:rsidP="00333C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 = ledamöter som härutöver har varit närvarande</w:t>
            </w:r>
          </w:p>
        </w:tc>
      </w:tr>
    </w:tbl>
    <w:p w14:paraId="145ADAC8" w14:textId="77777777" w:rsidR="00062894" w:rsidRDefault="00062894" w:rsidP="00062894"/>
    <w:p w14:paraId="7C87E1CD" w14:textId="77777777" w:rsidR="00062894" w:rsidRPr="005D5DF5" w:rsidRDefault="00062894" w:rsidP="00062894">
      <w:pPr>
        <w:widowControl/>
        <w:spacing w:after="160" w:line="259" w:lineRule="auto"/>
      </w:pPr>
    </w:p>
    <w:sectPr w:rsidR="00062894" w:rsidRPr="005D5DF5" w:rsidSect="001C05C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2267" w:bottom="113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ABC47E" w14:textId="77777777" w:rsidR="00980AA8" w:rsidRDefault="007C6429">
      <w:r>
        <w:separator/>
      </w:r>
    </w:p>
  </w:endnote>
  <w:endnote w:type="continuationSeparator" w:id="0">
    <w:p w14:paraId="4A42C729" w14:textId="77777777" w:rsidR="00980AA8" w:rsidRDefault="007C64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63CC49" w14:textId="77777777" w:rsidR="005D5DF5" w:rsidRDefault="0094221B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DA92CA" w14:textId="77777777" w:rsidR="005D5DF5" w:rsidRDefault="0094221B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C01FA" w14:textId="77777777" w:rsidR="005D5DF5" w:rsidRDefault="0094221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65859B" w14:textId="77777777" w:rsidR="00980AA8" w:rsidRDefault="007C6429">
      <w:r>
        <w:separator/>
      </w:r>
    </w:p>
  </w:footnote>
  <w:footnote w:type="continuationSeparator" w:id="0">
    <w:p w14:paraId="30100278" w14:textId="77777777" w:rsidR="00980AA8" w:rsidRDefault="007C64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595449" w14:textId="77777777" w:rsidR="005D5DF5" w:rsidRDefault="0094221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EFF994" w14:textId="77777777" w:rsidR="005D5DF5" w:rsidRDefault="0094221B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21C57" w14:textId="77777777" w:rsidR="005D5DF5" w:rsidRDefault="0094221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95EC5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10E72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A0867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95613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1C618C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6E8D7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46DE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59CB4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632E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8AC2F9E"/>
    <w:multiLevelType w:val="hybridMultilevel"/>
    <w:tmpl w:val="157A6CAA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DE0192"/>
    <w:multiLevelType w:val="hybridMultilevel"/>
    <w:tmpl w:val="F900FB80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8C93AE9"/>
    <w:multiLevelType w:val="hybridMultilevel"/>
    <w:tmpl w:val="FA1CB91E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11"/>
  </w:num>
  <w:num w:numId="13">
    <w:abstractNumId w:val="10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894"/>
    <w:rsid w:val="00033B37"/>
    <w:rsid w:val="0006043F"/>
    <w:rsid w:val="00062894"/>
    <w:rsid w:val="00072835"/>
    <w:rsid w:val="0007614C"/>
    <w:rsid w:val="00094A50"/>
    <w:rsid w:val="000A4A03"/>
    <w:rsid w:val="00257B27"/>
    <w:rsid w:val="0028015F"/>
    <w:rsid w:val="00280BC7"/>
    <w:rsid w:val="002B7046"/>
    <w:rsid w:val="00386CC5"/>
    <w:rsid w:val="00435511"/>
    <w:rsid w:val="00460EEF"/>
    <w:rsid w:val="004E23F7"/>
    <w:rsid w:val="005315D0"/>
    <w:rsid w:val="00585C22"/>
    <w:rsid w:val="006D3AF9"/>
    <w:rsid w:val="00712851"/>
    <w:rsid w:val="007149F6"/>
    <w:rsid w:val="007B6A85"/>
    <w:rsid w:val="007C6429"/>
    <w:rsid w:val="007E66D4"/>
    <w:rsid w:val="00874A67"/>
    <w:rsid w:val="008D3BE8"/>
    <w:rsid w:val="008F5C48"/>
    <w:rsid w:val="00925EF5"/>
    <w:rsid w:val="0094221B"/>
    <w:rsid w:val="00951089"/>
    <w:rsid w:val="00980AA8"/>
    <w:rsid w:val="00980BA4"/>
    <w:rsid w:val="009855B9"/>
    <w:rsid w:val="00A37376"/>
    <w:rsid w:val="00A8228F"/>
    <w:rsid w:val="00AD3A14"/>
    <w:rsid w:val="00B026D0"/>
    <w:rsid w:val="00CB48B9"/>
    <w:rsid w:val="00D66118"/>
    <w:rsid w:val="00D8468E"/>
    <w:rsid w:val="00DE3D8E"/>
    <w:rsid w:val="00E9668F"/>
    <w:rsid w:val="00F063C4"/>
    <w:rsid w:val="00F66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09E75"/>
  <w15:chartTrackingRefBased/>
  <w15:docId w15:val="{39F437C3-757C-4937-B1E3-D81D49E62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289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Sidhuvud">
    <w:name w:val="header"/>
    <w:basedOn w:val="Normal"/>
    <w:link w:val="SidhuvudChar"/>
    <w:uiPriority w:val="99"/>
    <w:unhideWhenUsed/>
    <w:rsid w:val="00062894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062894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062894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062894"/>
    <w:rPr>
      <w:rFonts w:ascii="Times New Roman" w:eastAsia="Times New Roman" w:hAnsi="Times New Roman" w:cs="Times New Roman"/>
      <w:sz w:val="24"/>
      <w:szCs w:val="20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0217ac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11</TotalTime>
  <Pages>3</Pages>
  <Words>445</Words>
  <Characters>2361</Characters>
  <Application>Microsoft Office Word</Application>
  <DocSecurity>4</DocSecurity>
  <Lines>19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Mårtensson</dc:creator>
  <cp:keywords/>
  <dc:description/>
  <cp:lastModifiedBy>Charlotta Lann</cp:lastModifiedBy>
  <cp:revision>2</cp:revision>
  <dcterms:created xsi:type="dcterms:W3CDTF">2022-12-08T10:19:00Z</dcterms:created>
  <dcterms:modified xsi:type="dcterms:W3CDTF">2022-12-08T10:19:00Z</dcterms:modified>
</cp:coreProperties>
</file>