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3D66" w:rsidRPr="004E2144" w:rsidTr="008A3D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3D66" w:rsidRPr="004E2144" w:rsidRDefault="00F56040" w:rsidP="008A3D66">
            <w:pPr>
              <w:pStyle w:val="RSKRbeteckning"/>
              <w:spacing w:before="240"/>
            </w:pPr>
            <w:r w:rsidRPr="004E2144">
              <w:t>Riksdagsskrivelse</w:t>
            </w:r>
          </w:p>
          <w:p w:rsidR="008A3D66" w:rsidRPr="004E2144" w:rsidRDefault="00F56040" w:rsidP="008A3D66">
            <w:pPr>
              <w:pStyle w:val="RSKRbeteckning"/>
            </w:pPr>
            <w:r w:rsidRPr="004E2144">
              <w:t>2008/09</w:t>
            </w:r>
            <w:r w:rsidR="008A3D66" w:rsidRPr="004E2144">
              <w:t>:</w:t>
            </w:r>
            <w:r w:rsidRPr="004E2144">
              <w:t>229</w:t>
            </w:r>
          </w:p>
        </w:tc>
        <w:tc>
          <w:tcPr>
            <w:tcW w:w="1134" w:type="dxa"/>
          </w:tcPr>
          <w:p w:rsidR="008A3D66" w:rsidRPr="004E2144" w:rsidRDefault="004E2144" w:rsidP="008A3D66">
            <w:pPr>
              <w:jc w:val="right"/>
            </w:pPr>
            <w:r w:rsidRPr="004E214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D66" w:rsidRPr="004E2144" w:rsidTr="008A3D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3D66" w:rsidRPr="004E2144" w:rsidRDefault="008A3D66">
            <w:pPr>
              <w:rPr>
                <w:sz w:val="10"/>
              </w:rPr>
            </w:pPr>
          </w:p>
        </w:tc>
      </w:tr>
    </w:tbl>
    <w:p w:rsidR="008A3D66" w:rsidRPr="004E2144" w:rsidRDefault="008A3D66"/>
    <w:p w:rsidR="008A3D66" w:rsidRPr="004E2144" w:rsidRDefault="00F56040" w:rsidP="008A3D66">
      <w:pPr>
        <w:pStyle w:val="Mottagare1"/>
      </w:pPr>
      <w:r w:rsidRPr="004E2144">
        <w:t>Regeringen</w:t>
      </w:r>
    </w:p>
    <w:p w:rsidR="008A3D66" w:rsidRPr="004E2144" w:rsidRDefault="00F56040" w:rsidP="008A3D66">
      <w:pPr>
        <w:pStyle w:val="Mottagare2"/>
      </w:pPr>
      <w:r w:rsidRPr="004E2144">
        <w:t>Statsrådsberedningen</w:t>
      </w:r>
    </w:p>
    <w:p w:rsidR="008A3D66" w:rsidRPr="004E2144" w:rsidRDefault="008A3D66" w:rsidP="008A3D66">
      <w:r w:rsidRPr="004E2144">
        <w:t xml:space="preserve">Med överlämnande av </w:t>
      </w:r>
      <w:r w:rsidR="00F56040" w:rsidRPr="004E2144">
        <w:t>utrikesutskottet</w:t>
      </w:r>
      <w:r w:rsidRPr="004E2144">
        <w:t xml:space="preserve">s betänkande </w:t>
      </w:r>
      <w:r w:rsidR="00F56040" w:rsidRPr="004E2144">
        <w:t>2008/09</w:t>
      </w:r>
      <w:r w:rsidRPr="004E2144">
        <w:t>:</w:t>
      </w:r>
      <w:r w:rsidR="00F56040" w:rsidRPr="004E2144">
        <w:t>UU10</w:t>
      </w:r>
      <w:r w:rsidRPr="004E2144">
        <w:t xml:space="preserve"> </w:t>
      </w:r>
      <w:r w:rsidR="00F56040" w:rsidRPr="004E2144">
        <w:t>Berättelse om verksamheten i Europeiska unionen under 2008</w:t>
      </w:r>
      <w:r w:rsidRPr="004E2144">
        <w:t xml:space="preserve"> får jag anmäla att riksdagen denna dag bifallit utskottets förslag till riksdagsbeslut.</w:t>
      </w:r>
    </w:p>
    <w:p w:rsidR="008A3D66" w:rsidRPr="004E2144" w:rsidRDefault="008A3D66" w:rsidP="008A3D66">
      <w:pPr>
        <w:pStyle w:val="Stockholm"/>
      </w:pPr>
      <w:r w:rsidRPr="004E2144">
        <w:t xml:space="preserve">Stockholm </w:t>
      </w:r>
      <w:r w:rsidR="00F56040" w:rsidRPr="004E2144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3D66" w:rsidRPr="004E2144" w:rsidTr="008A3D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3D66" w:rsidRPr="004E2144" w:rsidRDefault="00F56040" w:rsidP="008A3D66">
            <w:pPr>
              <w:pStyle w:val="AvsTalman"/>
            </w:pPr>
            <w:r w:rsidRPr="004E2144">
              <w:t>Per Westerberg</w:t>
            </w:r>
          </w:p>
        </w:tc>
        <w:tc>
          <w:tcPr>
            <w:tcW w:w="3628" w:type="dxa"/>
          </w:tcPr>
          <w:p w:rsidR="008A3D66" w:rsidRPr="004E2144" w:rsidRDefault="00F56040" w:rsidP="008A3D66">
            <w:pPr>
              <w:pStyle w:val="AvsTjnsteman"/>
            </w:pPr>
            <w:r w:rsidRPr="004E2144">
              <w:t>Annalena Hanell</w:t>
            </w:r>
          </w:p>
        </w:tc>
      </w:tr>
    </w:tbl>
    <w:p w:rsidR="00D85057" w:rsidRPr="004E2144" w:rsidRDefault="00D85057" w:rsidP="008A3D66"/>
    <w:sectPr w:rsidR="00D85057" w:rsidRPr="004E214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66"/>
    <w:rsid w:val="0003162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E2144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3D66"/>
    <w:rsid w:val="008D022D"/>
    <w:rsid w:val="00926B5E"/>
    <w:rsid w:val="009417EF"/>
    <w:rsid w:val="009F0EC7"/>
    <w:rsid w:val="00A16D59"/>
    <w:rsid w:val="00AC3A6D"/>
    <w:rsid w:val="00BB222A"/>
    <w:rsid w:val="00BB66ED"/>
    <w:rsid w:val="00C1040E"/>
    <w:rsid w:val="00C72B82"/>
    <w:rsid w:val="00D06A8E"/>
    <w:rsid w:val="00D644E9"/>
    <w:rsid w:val="00D85057"/>
    <w:rsid w:val="00DC0766"/>
    <w:rsid w:val="00E570D1"/>
    <w:rsid w:val="00F520C1"/>
    <w:rsid w:val="00F5604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FDD18A-F1AF-409E-8F43-A8BE1FC3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A3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2009-05-06T08:22:00Z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229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Berättelse om verksamheten i Europeiska unionen under 2008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