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53800B" w14:textId="77777777" w:rsidR="0096348C" w:rsidRPr="00D6536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D65367" w14:paraId="4053800E" w14:textId="77777777" w:rsidTr="0096348C">
        <w:tc>
          <w:tcPr>
            <w:tcW w:w="9141" w:type="dxa"/>
          </w:tcPr>
          <w:p w14:paraId="4053800C" w14:textId="77777777" w:rsidR="0096348C" w:rsidRPr="00D65367" w:rsidRDefault="0096348C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D65367" w:rsidRDefault="00477C9F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KONSTITUTIONS</w:t>
            </w:r>
            <w:r w:rsidR="0096348C" w:rsidRPr="00D65367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D65367" w:rsidRDefault="0096348C" w:rsidP="00477C9F">
      <w:pPr>
        <w:rPr>
          <w:sz w:val="22"/>
          <w:szCs w:val="22"/>
        </w:rPr>
      </w:pPr>
    </w:p>
    <w:p w14:paraId="40538010" w14:textId="77777777" w:rsidR="0096348C" w:rsidRPr="00D65367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D6536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40538011" w14:textId="78475CE4" w:rsidR="0096348C" w:rsidRPr="00D65367" w:rsidRDefault="003B5212" w:rsidP="00477C9F">
            <w:pPr>
              <w:rPr>
                <w:b/>
                <w:sz w:val="22"/>
                <w:szCs w:val="22"/>
              </w:rPr>
            </w:pPr>
            <w:r w:rsidRPr="00D65367">
              <w:rPr>
                <w:b/>
                <w:sz w:val="22"/>
                <w:szCs w:val="22"/>
              </w:rPr>
              <w:t>SÄRSKILT PROTOKOLL</w:t>
            </w:r>
            <w:r w:rsidR="0096348C" w:rsidRPr="00D65367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6463" w:type="dxa"/>
          </w:tcPr>
          <w:p w14:paraId="40538012" w14:textId="4ACE6928" w:rsidR="0096348C" w:rsidRPr="00D65367" w:rsidRDefault="000B7C05" w:rsidP="00477C9F">
            <w:pPr>
              <w:rPr>
                <w:b/>
                <w:sz w:val="22"/>
                <w:szCs w:val="22"/>
              </w:rPr>
            </w:pPr>
            <w:r w:rsidRPr="00D65367">
              <w:rPr>
                <w:b/>
                <w:sz w:val="22"/>
                <w:szCs w:val="22"/>
              </w:rPr>
              <w:t>UTSKOTTSSAMMANTRÄDE 201</w:t>
            </w:r>
            <w:r w:rsidR="0085708B" w:rsidRPr="00D65367">
              <w:rPr>
                <w:b/>
                <w:sz w:val="22"/>
                <w:szCs w:val="22"/>
              </w:rPr>
              <w:t>9</w:t>
            </w:r>
            <w:r w:rsidRPr="00D65367">
              <w:rPr>
                <w:b/>
                <w:sz w:val="22"/>
                <w:szCs w:val="22"/>
              </w:rPr>
              <w:t>/</w:t>
            </w:r>
            <w:r w:rsidR="0085708B" w:rsidRPr="00D65367">
              <w:rPr>
                <w:b/>
                <w:sz w:val="22"/>
                <w:szCs w:val="22"/>
              </w:rPr>
              <w:t>20</w:t>
            </w:r>
            <w:r w:rsidR="0096348C" w:rsidRPr="00D65367">
              <w:rPr>
                <w:b/>
                <w:sz w:val="22"/>
                <w:szCs w:val="22"/>
              </w:rPr>
              <w:t>:</w:t>
            </w:r>
            <w:r w:rsidR="00B74779" w:rsidRPr="00D65367">
              <w:rPr>
                <w:b/>
                <w:sz w:val="22"/>
                <w:szCs w:val="22"/>
              </w:rPr>
              <w:t>16</w:t>
            </w:r>
          </w:p>
          <w:p w14:paraId="40538013" w14:textId="77777777" w:rsidR="0096348C" w:rsidRPr="00D6536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D65367" w14:paraId="40538017" w14:textId="77777777" w:rsidTr="00477C9F">
        <w:tc>
          <w:tcPr>
            <w:tcW w:w="1985" w:type="dxa"/>
          </w:tcPr>
          <w:p w14:paraId="40538015" w14:textId="77777777" w:rsidR="0096348C" w:rsidRPr="00D65367" w:rsidRDefault="0096348C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69392C0E" w:rsidR="0096348C" w:rsidRPr="00D65367" w:rsidRDefault="009D1BB5" w:rsidP="00EB29F3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201</w:t>
            </w:r>
            <w:r w:rsidR="00EB29F3" w:rsidRPr="00D65367">
              <w:rPr>
                <w:sz w:val="22"/>
                <w:szCs w:val="22"/>
              </w:rPr>
              <w:t>9</w:t>
            </w:r>
            <w:r w:rsidR="003358D3" w:rsidRPr="00D65367">
              <w:rPr>
                <w:sz w:val="22"/>
                <w:szCs w:val="22"/>
              </w:rPr>
              <w:t>–</w:t>
            </w:r>
            <w:r w:rsidR="00B74779" w:rsidRPr="00D65367">
              <w:rPr>
                <w:sz w:val="22"/>
                <w:szCs w:val="22"/>
              </w:rPr>
              <w:t>12–10</w:t>
            </w:r>
          </w:p>
        </w:tc>
      </w:tr>
      <w:tr w:rsidR="0096348C" w:rsidRPr="00D65367" w14:paraId="4053801A" w14:textId="77777777" w:rsidTr="00477C9F">
        <w:tc>
          <w:tcPr>
            <w:tcW w:w="1985" w:type="dxa"/>
          </w:tcPr>
          <w:p w14:paraId="40538018" w14:textId="77777777" w:rsidR="0096348C" w:rsidRPr="00D65367" w:rsidRDefault="0096348C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40538019" w14:textId="4F09FE0D" w:rsidR="0096348C" w:rsidRPr="00D65367" w:rsidRDefault="00B74779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11</w:t>
            </w:r>
            <w:r w:rsidR="00EC735D" w:rsidRPr="00D65367">
              <w:rPr>
                <w:sz w:val="22"/>
                <w:szCs w:val="22"/>
              </w:rPr>
              <w:t>.</w:t>
            </w:r>
            <w:r w:rsidR="00E03C15" w:rsidRPr="00D65367">
              <w:rPr>
                <w:sz w:val="22"/>
                <w:szCs w:val="22"/>
              </w:rPr>
              <w:t>33</w:t>
            </w:r>
            <w:r w:rsidR="00EC735D" w:rsidRPr="00D65367">
              <w:rPr>
                <w:sz w:val="22"/>
                <w:szCs w:val="22"/>
              </w:rPr>
              <w:t>–</w:t>
            </w:r>
            <w:r w:rsidR="00E03C15" w:rsidRPr="00D65367">
              <w:rPr>
                <w:sz w:val="22"/>
                <w:szCs w:val="22"/>
              </w:rPr>
              <w:t>12.16</w:t>
            </w:r>
          </w:p>
        </w:tc>
      </w:tr>
      <w:tr w:rsidR="0096348C" w:rsidRPr="00D65367" w14:paraId="4053801D" w14:textId="77777777" w:rsidTr="00477C9F">
        <w:tc>
          <w:tcPr>
            <w:tcW w:w="1985" w:type="dxa"/>
          </w:tcPr>
          <w:p w14:paraId="4053801B" w14:textId="77777777" w:rsidR="0096348C" w:rsidRPr="00D65367" w:rsidRDefault="0096348C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D65367" w:rsidRDefault="0096348C" w:rsidP="00477C9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D65367" w:rsidRDefault="0096348C" w:rsidP="00477C9F">
      <w:pPr>
        <w:rPr>
          <w:sz w:val="22"/>
          <w:szCs w:val="22"/>
        </w:rPr>
      </w:pPr>
    </w:p>
    <w:p w14:paraId="4053801F" w14:textId="77777777" w:rsidR="0096348C" w:rsidRPr="00D6536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D65367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96348C" w:rsidRPr="00D65367" w14:paraId="40538025" w14:textId="77777777" w:rsidTr="006009F3">
        <w:tc>
          <w:tcPr>
            <w:tcW w:w="567" w:type="dxa"/>
          </w:tcPr>
          <w:p w14:paraId="40538021" w14:textId="77777777" w:rsidR="0096348C" w:rsidRPr="00D65367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>§ 1</w:t>
            </w:r>
          </w:p>
        </w:tc>
        <w:tc>
          <w:tcPr>
            <w:tcW w:w="6946" w:type="dxa"/>
            <w:gridSpan w:val="2"/>
          </w:tcPr>
          <w:p w14:paraId="3241DB1F" w14:textId="77777777" w:rsidR="003C56B3" w:rsidRPr="00D65367" w:rsidRDefault="003C56B3" w:rsidP="003C56B3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23801260" w14:textId="77777777" w:rsidR="003C56B3" w:rsidRPr="00D65367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34DA5C0" w14:textId="58091865" w:rsidR="003C56B3" w:rsidRPr="00D65367" w:rsidRDefault="003C56B3" w:rsidP="003C56B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justerade </w:t>
            </w:r>
            <w:r w:rsidR="006009F3" w:rsidRPr="00D65367">
              <w:rPr>
                <w:snapToGrid w:val="0"/>
                <w:sz w:val="22"/>
                <w:szCs w:val="22"/>
              </w:rPr>
              <w:t xml:space="preserve">särskilt </w:t>
            </w:r>
            <w:r w:rsidRPr="00D65367">
              <w:rPr>
                <w:snapToGrid w:val="0"/>
                <w:sz w:val="22"/>
                <w:szCs w:val="22"/>
              </w:rPr>
              <w:t>protokoll 201</w:t>
            </w:r>
            <w:r w:rsidR="0010169A" w:rsidRPr="00D65367">
              <w:rPr>
                <w:snapToGrid w:val="0"/>
                <w:sz w:val="22"/>
                <w:szCs w:val="22"/>
              </w:rPr>
              <w:t>9</w:t>
            </w:r>
            <w:r w:rsidRPr="00D65367">
              <w:rPr>
                <w:snapToGrid w:val="0"/>
                <w:sz w:val="22"/>
                <w:szCs w:val="22"/>
              </w:rPr>
              <w:t>/</w:t>
            </w:r>
            <w:r w:rsidR="0010169A" w:rsidRPr="00D65367">
              <w:rPr>
                <w:snapToGrid w:val="0"/>
                <w:sz w:val="22"/>
                <w:szCs w:val="22"/>
              </w:rPr>
              <w:t>20</w:t>
            </w:r>
            <w:r w:rsidRPr="00D65367">
              <w:rPr>
                <w:snapToGrid w:val="0"/>
                <w:sz w:val="22"/>
                <w:szCs w:val="22"/>
              </w:rPr>
              <w:t>:</w:t>
            </w:r>
            <w:r w:rsidR="00B74779" w:rsidRPr="00D65367">
              <w:rPr>
                <w:snapToGrid w:val="0"/>
                <w:sz w:val="22"/>
                <w:szCs w:val="22"/>
              </w:rPr>
              <w:t>15</w:t>
            </w:r>
            <w:r w:rsidRPr="00D65367">
              <w:rPr>
                <w:snapToGrid w:val="0"/>
                <w:sz w:val="22"/>
                <w:szCs w:val="22"/>
              </w:rPr>
              <w:t>.</w:t>
            </w:r>
          </w:p>
          <w:p w14:paraId="40538024" w14:textId="77777777" w:rsidR="009C51B0" w:rsidRPr="00D65367" w:rsidRDefault="009C51B0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96348C" w:rsidRPr="00D65367" w14:paraId="4053802F" w14:textId="77777777" w:rsidTr="006009F3">
        <w:tc>
          <w:tcPr>
            <w:tcW w:w="567" w:type="dxa"/>
          </w:tcPr>
          <w:p w14:paraId="4053802B" w14:textId="12A4B5F0" w:rsidR="0096348C" w:rsidRPr="00D65367" w:rsidRDefault="0096348C" w:rsidP="00477C9F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3C15" w:rsidRPr="00D65367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946" w:type="dxa"/>
            <w:gridSpan w:val="2"/>
          </w:tcPr>
          <w:p w14:paraId="0A2CBFCC" w14:textId="77777777" w:rsidR="00B74779" w:rsidRPr="00D65367" w:rsidRDefault="00B74779" w:rsidP="00B747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>En övergångsregerings befogenheter</w:t>
            </w:r>
          </w:p>
          <w:p w14:paraId="71C6B060" w14:textId="77777777" w:rsidR="00B74779" w:rsidRPr="00D65367" w:rsidRDefault="00B74779" w:rsidP="00B747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6E6946B6" w14:textId="77777777" w:rsidR="00B74779" w:rsidRPr="00D65367" w:rsidRDefault="00B74779" w:rsidP="00B74779">
            <w:pPr>
              <w:spacing w:after="240"/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7CAAD6D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>Ärendet bordlades.</w:t>
            </w:r>
          </w:p>
          <w:p w14:paraId="4053802E" w14:textId="77777777" w:rsidR="003A729A" w:rsidRPr="00D65367" w:rsidRDefault="003A729A" w:rsidP="00477C9F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74779" w:rsidRPr="00D65367" w14:paraId="40538034" w14:textId="77777777" w:rsidTr="006009F3">
        <w:tc>
          <w:tcPr>
            <w:tcW w:w="567" w:type="dxa"/>
          </w:tcPr>
          <w:p w14:paraId="40538030" w14:textId="7C9BAF15" w:rsidR="00B74779" w:rsidRPr="00D65367" w:rsidRDefault="00B74779" w:rsidP="00B747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3C15" w:rsidRPr="00D65367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59AF4F9" w14:textId="77777777" w:rsidR="00B74779" w:rsidRPr="00D65367" w:rsidRDefault="00B74779" w:rsidP="00B747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>Extra ändringsbudget</w:t>
            </w:r>
          </w:p>
          <w:p w14:paraId="24B49BA6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FC3E2B5" w14:textId="77777777" w:rsidR="00B74779" w:rsidRPr="00D65367" w:rsidRDefault="00B74779" w:rsidP="00B74779">
            <w:pPr>
              <w:spacing w:after="240"/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8DD0475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>Ärendet bordlades.</w:t>
            </w:r>
          </w:p>
          <w:p w14:paraId="40538033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74779" w:rsidRPr="00D65367" w14:paraId="40538039" w14:textId="77777777" w:rsidTr="006009F3">
        <w:tc>
          <w:tcPr>
            <w:tcW w:w="567" w:type="dxa"/>
          </w:tcPr>
          <w:p w14:paraId="40538035" w14:textId="2C22DEB3" w:rsidR="00B74779" w:rsidRPr="00D65367" w:rsidRDefault="00B74779" w:rsidP="00B747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3C15" w:rsidRPr="00D65367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509EDB3" w14:textId="77777777" w:rsidR="00B74779" w:rsidRPr="00D65367" w:rsidRDefault="00B74779" w:rsidP="00B74779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D65367">
              <w:rPr>
                <w:b/>
                <w:snapToGrid w:val="0"/>
                <w:sz w:val="22"/>
                <w:szCs w:val="22"/>
              </w:rPr>
              <w:t>Myndigheter med styrelser</w:t>
            </w:r>
          </w:p>
          <w:p w14:paraId="28F0B2C3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506A84D" w14:textId="77777777" w:rsidR="00B74779" w:rsidRPr="00D65367" w:rsidRDefault="00B74779" w:rsidP="00B74779">
            <w:pPr>
              <w:spacing w:after="240"/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 xml:space="preserve">Utskottet behandlade granskningsärendet.  </w:t>
            </w:r>
          </w:p>
          <w:p w14:paraId="5B73540F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D65367">
              <w:rPr>
                <w:snapToGrid w:val="0"/>
                <w:sz w:val="22"/>
                <w:szCs w:val="22"/>
              </w:rPr>
              <w:t>Ärendet bordlades.</w:t>
            </w:r>
          </w:p>
          <w:p w14:paraId="40538038" w14:textId="77777777" w:rsidR="00B74779" w:rsidRPr="00D65367" w:rsidRDefault="00B74779" w:rsidP="00B7477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B74779" w:rsidRPr="00D65367" w14:paraId="40538057" w14:textId="77777777" w:rsidTr="006009F3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0538051" w14:textId="27A9D002" w:rsidR="00B74779" w:rsidRPr="00D65367" w:rsidRDefault="00B74779" w:rsidP="00B7477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Vid protokollet</w:t>
            </w:r>
          </w:p>
          <w:p w14:paraId="736874BA" w14:textId="4DB0DF79" w:rsidR="00B74779" w:rsidRPr="00D65367" w:rsidRDefault="00B74779" w:rsidP="00B74779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Justera</w:t>
            </w:r>
            <w:r w:rsidR="00D50FC0">
              <w:rPr>
                <w:sz w:val="22"/>
                <w:szCs w:val="22"/>
              </w:rPr>
              <w:t>t 2019-12-12</w:t>
            </w:r>
          </w:p>
          <w:p w14:paraId="40538056" w14:textId="157A0BB0" w:rsidR="00B74779" w:rsidRPr="00D65367" w:rsidRDefault="00B74779" w:rsidP="00D50FC0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Karin Enström</w:t>
            </w:r>
            <w:bookmarkStart w:id="0" w:name="_GoBack"/>
            <w:bookmarkEnd w:id="0"/>
          </w:p>
        </w:tc>
      </w:tr>
    </w:tbl>
    <w:p w14:paraId="688B09F8" w14:textId="77777777" w:rsidR="006009F3" w:rsidRPr="00D65367" w:rsidRDefault="006009F3">
      <w:pPr>
        <w:widowControl/>
        <w:rPr>
          <w:sz w:val="22"/>
          <w:szCs w:val="22"/>
        </w:rPr>
      </w:pPr>
      <w:r w:rsidRPr="00D65367">
        <w:rPr>
          <w:sz w:val="22"/>
          <w:szCs w:val="22"/>
        </w:rPr>
        <w:br w:type="page"/>
      </w:r>
    </w:p>
    <w:tbl>
      <w:tblPr>
        <w:tblW w:w="849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394"/>
        <w:gridCol w:w="8"/>
        <w:gridCol w:w="9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87"/>
        <w:gridCol w:w="69"/>
        <w:gridCol w:w="356"/>
        <w:gridCol w:w="356"/>
        <w:gridCol w:w="356"/>
        <w:gridCol w:w="348"/>
        <w:gridCol w:w="8"/>
      </w:tblGrid>
      <w:tr w:rsidR="00BF6D6B" w:rsidRPr="00D65367" w14:paraId="0EFFEA1B" w14:textId="77777777" w:rsidTr="00BF6D6B">
        <w:trPr>
          <w:gridAfter w:val="1"/>
          <w:wAfter w:w="8" w:type="dxa"/>
        </w:trPr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1D748A" w14:textId="77777777" w:rsidR="00BF6D6B" w:rsidRPr="00D6536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lastRenderedPageBreak/>
              <w:t>KONSTITUTIONSUTSKOTTET</w:t>
            </w:r>
          </w:p>
          <w:p w14:paraId="0C0C901A" w14:textId="77777777" w:rsidR="00BF6D6B" w:rsidRPr="00D65367" w:rsidRDefault="00BF6D6B" w:rsidP="00B643A5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</w:p>
          <w:p w14:paraId="5900F13D" w14:textId="39E4672D" w:rsidR="00BF6D6B" w:rsidRPr="00D65367" w:rsidRDefault="00EB29F3" w:rsidP="00A43D8E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(Kompletteringsval 2019</w:t>
            </w:r>
            <w:r w:rsidR="000F6BD9" w:rsidRPr="00D65367">
              <w:rPr>
                <w:sz w:val="22"/>
                <w:szCs w:val="22"/>
              </w:rPr>
              <w:t>-</w:t>
            </w:r>
            <w:r w:rsidR="003358D3" w:rsidRPr="00D65367">
              <w:rPr>
                <w:sz w:val="22"/>
                <w:szCs w:val="22"/>
              </w:rPr>
              <w:t>11-</w:t>
            </w:r>
            <w:r w:rsidR="003C5BC6" w:rsidRPr="00D65367">
              <w:rPr>
                <w:sz w:val="22"/>
                <w:szCs w:val="22"/>
              </w:rPr>
              <w:t>1</w:t>
            </w:r>
            <w:r w:rsidR="00724418" w:rsidRPr="00D65367">
              <w:rPr>
                <w:sz w:val="22"/>
                <w:szCs w:val="22"/>
              </w:rPr>
              <w:t>5</w:t>
            </w:r>
            <w:r w:rsidRPr="00D65367">
              <w:rPr>
                <w:sz w:val="22"/>
                <w:szCs w:val="22"/>
              </w:rPr>
              <w:t>)</w:t>
            </w:r>
          </w:p>
        </w:tc>
        <w:tc>
          <w:tcPr>
            <w:tcW w:w="3595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14:paraId="1433890E" w14:textId="77777777" w:rsidR="00BF6D6B" w:rsidRPr="00D65367" w:rsidRDefault="00BF6D6B" w:rsidP="00B643A5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D65367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81D9409" w14:textId="77777777" w:rsidR="00BF6D6B" w:rsidRPr="00D65367" w:rsidRDefault="00BF6D6B" w:rsidP="00B643A5">
            <w:pPr>
              <w:tabs>
                <w:tab w:val="left" w:pos="1701"/>
              </w:tabs>
              <w:ind w:left="-45"/>
              <w:rPr>
                <w:b/>
                <w:sz w:val="22"/>
                <w:szCs w:val="22"/>
              </w:rPr>
            </w:pPr>
            <w:r w:rsidRPr="00D65367">
              <w:rPr>
                <w:b/>
                <w:sz w:val="22"/>
                <w:szCs w:val="22"/>
              </w:rPr>
              <w:t>Bilaga 1</w:t>
            </w:r>
          </w:p>
          <w:p w14:paraId="41C4EEB8" w14:textId="5FFC64D8" w:rsidR="00BF6D6B" w:rsidRPr="00D65367" w:rsidRDefault="00BF6D6B" w:rsidP="00B643A5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till </w:t>
            </w:r>
            <w:r w:rsidR="006009F3" w:rsidRPr="00D65367">
              <w:rPr>
                <w:sz w:val="22"/>
                <w:szCs w:val="22"/>
              </w:rPr>
              <w:t xml:space="preserve">särskilt </w:t>
            </w:r>
            <w:r w:rsidRPr="00D65367">
              <w:rPr>
                <w:sz w:val="22"/>
                <w:szCs w:val="22"/>
              </w:rPr>
              <w:t>protokoll</w:t>
            </w:r>
          </w:p>
          <w:p w14:paraId="3B06CD54" w14:textId="438A04F4" w:rsidR="00BF6D6B" w:rsidRPr="00D65367" w:rsidRDefault="00BF6D6B" w:rsidP="00BF6D6B">
            <w:pPr>
              <w:tabs>
                <w:tab w:val="left" w:pos="1701"/>
              </w:tabs>
              <w:ind w:left="-45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201</w:t>
            </w:r>
            <w:r w:rsidR="0010169A" w:rsidRPr="00D65367">
              <w:rPr>
                <w:sz w:val="22"/>
                <w:szCs w:val="22"/>
              </w:rPr>
              <w:t>9</w:t>
            </w:r>
            <w:r w:rsidRPr="00D65367">
              <w:rPr>
                <w:sz w:val="22"/>
                <w:szCs w:val="22"/>
              </w:rPr>
              <w:t>/</w:t>
            </w:r>
            <w:r w:rsidR="0010169A" w:rsidRPr="00D65367">
              <w:rPr>
                <w:sz w:val="22"/>
                <w:szCs w:val="22"/>
              </w:rPr>
              <w:t>20</w:t>
            </w:r>
            <w:r w:rsidRPr="00D65367">
              <w:rPr>
                <w:sz w:val="22"/>
                <w:szCs w:val="22"/>
              </w:rPr>
              <w:t>:</w:t>
            </w:r>
            <w:r w:rsidR="0083594A" w:rsidRPr="00D65367">
              <w:rPr>
                <w:sz w:val="22"/>
                <w:szCs w:val="22"/>
              </w:rPr>
              <w:t>16</w:t>
            </w:r>
          </w:p>
        </w:tc>
      </w:tr>
      <w:tr w:rsidR="00BF6D6B" w:rsidRPr="00D65367" w14:paraId="6D49508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cantSplit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811A0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911F9" w14:textId="50C63126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§ 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35833" w14:textId="7E956060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§</w:t>
            </w:r>
            <w:r w:rsidR="00E03C15" w:rsidRPr="00D65367">
              <w:rPr>
                <w:sz w:val="22"/>
                <w:szCs w:val="22"/>
              </w:rPr>
              <w:t xml:space="preserve"> 2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1B4EBB" w14:textId="439F4EB1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§ </w:t>
            </w:r>
            <w:r w:rsidR="00E03C15" w:rsidRPr="00D65367">
              <w:rPr>
                <w:sz w:val="22"/>
                <w:szCs w:val="22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2A3C" w14:textId="36F9D85F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§</w:t>
            </w:r>
            <w:r w:rsidR="00E03C15" w:rsidRPr="00D65367">
              <w:rPr>
                <w:sz w:val="22"/>
                <w:szCs w:val="22"/>
              </w:rPr>
              <w:t xml:space="preserve"> 4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91284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402C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2B93D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§</w:t>
            </w:r>
          </w:p>
        </w:tc>
      </w:tr>
      <w:tr w:rsidR="00BF6D6B" w:rsidRPr="00D65367" w14:paraId="078EE95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E5CB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b/>
                <w:i/>
                <w:sz w:val="22"/>
                <w:szCs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5670BD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F441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A232D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44CB6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FDA61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9833F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3CD0B7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FEB99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E34D0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CB626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4BE8D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CEEC88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4F7EC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7DC64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</w:t>
            </w:r>
          </w:p>
        </w:tc>
      </w:tr>
      <w:tr w:rsidR="00BF6D6B" w:rsidRPr="00D65367" w14:paraId="429C2BE4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B19CF" w14:textId="3CE310AC" w:rsidR="00BF6D6B" w:rsidRPr="00D65367" w:rsidRDefault="00387D5E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Karin Enström (M) </w:t>
            </w:r>
            <w:r w:rsidR="00BF6D6B" w:rsidRPr="00D65367"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9D432" w14:textId="29EE8E3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4C4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BF32" w14:textId="2F64BD47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3A9A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0F050B" w14:textId="46BE121A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1270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2FB94" w14:textId="04C949F6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FA33E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62EA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7F78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F1D5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4F6F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2EDD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C47D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6528716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CAA2F" w14:textId="780DDF53" w:rsidR="00BF6D6B" w:rsidRPr="00D65367" w:rsidRDefault="00387D5E" w:rsidP="008E1F3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Hans Ekström (S)</w:t>
            </w:r>
            <w:r w:rsidRPr="00D65367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9BD8B" w14:textId="3FD224A0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949B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2774" w14:textId="3559C26B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F554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C81B5F" w14:textId="316826B0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F18E7" w14:textId="21F43A2A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B2678" w14:textId="03A10815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F872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1FBC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3E15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7E83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A51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18F3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10B3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146488F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38B9B" w14:textId="61037C3E" w:rsidR="00BF6D6B" w:rsidRPr="00D65367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</w:rPr>
              <w:t>Ida Karkiainen</w:t>
            </w:r>
            <w:r w:rsidR="00BF6D6B" w:rsidRPr="00D65367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5F9791" w14:textId="7BD3EFC1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4682D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168B43" w14:textId="39272607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9474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15D7F" w14:textId="2DEAB535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C82A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D9012" w14:textId="203683DA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CD3F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D556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1DE4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93AC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1079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BF14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44C6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470692C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7AC12" w14:textId="764582DC" w:rsidR="00BF6D6B" w:rsidRPr="00D65367" w:rsidRDefault="008E1F3B" w:rsidP="00387D5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Marta Obminska</w:t>
            </w:r>
            <w:r w:rsidR="00BF6D6B" w:rsidRPr="00D65367">
              <w:rPr>
                <w:sz w:val="22"/>
                <w:szCs w:val="22"/>
              </w:rPr>
              <w:t xml:space="preserve"> (M)</w:t>
            </w:r>
            <w:r w:rsidRPr="00D65367">
              <w:rPr>
                <w:i/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112CC" w14:textId="0CA1B2F5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AD11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33FC95" w14:textId="24B89AE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6D8D9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E7D55" w14:textId="73C48E3A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AE06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F7D93" w14:textId="56914B3E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1460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9057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273A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C937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1C0A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895A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19FA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241C82D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A80BC" w14:textId="44F06498" w:rsidR="00BF6D6B" w:rsidRPr="00D65367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Matheus Enholm</w:t>
            </w:r>
            <w:r w:rsidR="00E846A8" w:rsidRPr="00D6536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69AA53" w14:textId="325B0D96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B81FE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D7E9E" w14:textId="666D149D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F641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FA763" w14:textId="01BCC3C0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5636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3F3A3" w14:textId="41AE41C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76801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DD8D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137C3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0AC2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96F7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7235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04AAE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2290C8A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D4F4D4" w14:textId="2E353E6A" w:rsidR="00BF6D6B" w:rsidRPr="00D65367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17116" w14:textId="6A251040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C2D7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7F05C" w14:textId="551DCBB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CEEF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9133C" w14:textId="731C9E8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CEF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7E8C6" w14:textId="2BFA1DE6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499DE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B02E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A4B0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E1F5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542D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B2241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EAAF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1ED6E6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F689F" w14:textId="3B1C9C84" w:rsidR="00BF6D6B" w:rsidRPr="00D65367" w:rsidRDefault="000700C4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Linda Ylivainio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D5215" w14:textId="2AED6282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2E3E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E849E" w14:textId="591AD699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F2577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38285" w14:textId="1F007340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30AE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6DB12" w14:textId="6F521D0A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F2B7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42E1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9978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6E81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A2904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869A8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44FD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5A6000D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2BD8D" w14:textId="12C27C4F" w:rsidR="00BF6D6B" w:rsidRPr="00D65367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</w:rPr>
              <w:t>Mia Sydow Mölleby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A615" w14:textId="6FE8E758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667F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B0587C" w14:textId="53BFAE72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F656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166BA" w14:textId="7B943AAE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6EA64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E51FA" w14:textId="009C1B4D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BCFA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9AF0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815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2A289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30D3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F600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302D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5D2582B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C1331" w14:textId="0B30886C" w:rsidR="00BF6D6B" w:rsidRPr="00D65367" w:rsidRDefault="008E1F3B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Ida Drougge</w:t>
            </w:r>
            <w:r w:rsidR="000700C4" w:rsidRPr="00D65367">
              <w:rPr>
                <w:sz w:val="22"/>
                <w:szCs w:val="22"/>
                <w:lang w:val="en-US"/>
              </w:rPr>
              <w:t xml:space="preserve"> (M)</w:t>
            </w:r>
            <w:r w:rsidR="00BF6D6B" w:rsidRPr="00D653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8FA4B" w14:textId="55001E2B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6F1A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073EC" w14:textId="7FD016A3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BF4A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6B026" w14:textId="6D0157DC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5BD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7173" w14:textId="679486D5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A10F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8779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C2B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B7FD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10E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957C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D38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2CEBCD7E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5878C" w14:textId="47C34384" w:rsidR="00BF6D6B" w:rsidRPr="00D65367" w:rsidRDefault="00DF0602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</w:rPr>
              <w:t>Fredrik Lindahl</w:t>
            </w:r>
            <w:r w:rsidR="000700C4" w:rsidRPr="00D6536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DB523" w14:textId="00923390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AF12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27C99" w14:textId="48059995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2D72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56170" w14:textId="19E1BACE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7F73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66EC" w14:textId="03C823DE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04E3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47B3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745B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A76C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C002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FE605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2956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01A223D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73283" w14:textId="6D638BE6" w:rsidR="00BF6D6B" w:rsidRPr="00D65367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9C053" w14:textId="03D0C9EC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305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FE4CD" w14:textId="75A7872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9933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0AF6B" w14:textId="3C30EAB7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675E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3868" w14:textId="3BA93F7B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B947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3AA8C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286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F5F3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4A77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A061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90D5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37B2A40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5C965" w14:textId="2C97102D" w:rsidR="00BF6D6B" w:rsidRPr="00D65367" w:rsidRDefault="000700C4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</w:rPr>
              <w:t>Tuve Skånberg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4BFCD0" w14:textId="7BDF1575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2E83B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EE5C2" w14:textId="3014A383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10FC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63582" w14:textId="22D1A458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804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8617C" w14:textId="5F9A8FF2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0A60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5EBF3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DAD5A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27F3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7593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767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D8B55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BF6D6B" w:rsidRPr="00D65367" w14:paraId="7E6EA57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4B621B" w14:textId="70C58D58" w:rsidR="00BF6D6B" w:rsidRPr="00D65367" w:rsidRDefault="002567BC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Daniel Andersson</w:t>
            </w:r>
            <w:r w:rsidR="000700C4" w:rsidRPr="00D6536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FF7D2C" w14:textId="38473414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1F93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DE4" w14:textId="36F86EEF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2F30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1F5F0" w14:textId="66F512B8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4B9F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F71BB" w14:textId="62DC1028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AD87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F3CA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689F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7A48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F495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DBCA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B9DB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583E542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F79BC" w14:textId="38191661" w:rsidR="00BF6D6B" w:rsidRPr="00D65367" w:rsidRDefault="003358D3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Tina Acketoft</w:t>
            </w:r>
            <w:r w:rsidR="00733DA1" w:rsidRPr="00D65367">
              <w:rPr>
                <w:sz w:val="22"/>
                <w:szCs w:val="22"/>
              </w:rPr>
              <w:t xml:space="preserve"> </w:t>
            </w:r>
            <w:r w:rsidR="000700C4" w:rsidRPr="00D65367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E0C85" w14:textId="1EA5C68C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3217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1768DC" w14:textId="479117CC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E943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E916" w14:textId="244AC1A1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2A21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06568" w14:textId="62F31321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F0A9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62B7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DF0D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DFB1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6930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315B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4BA5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40199B0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E67BA" w14:textId="0B998F81" w:rsidR="00BF6D6B" w:rsidRPr="00D65367" w:rsidRDefault="00DF0602" w:rsidP="000700C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  <w:lang w:val="en-US"/>
              </w:rPr>
              <w:t>Mikael Strandman</w:t>
            </w:r>
            <w:r w:rsidR="000700C4" w:rsidRPr="00D65367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E4070" w14:textId="58BEB62F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AB1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65B6C" w14:textId="2EA62F9B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E257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10280" w14:textId="387D0B93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DD7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E689" w14:textId="3031DE12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5FA8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9B28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831E5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2FD10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23F0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8A85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EDF4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449C28E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9118" w14:textId="6875DAF8" w:rsidR="00BF6D6B" w:rsidRPr="00D65367" w:rsidRDefault="007340AC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Camilla Hansén </w:t>
            </w:r>
            <w:r w:rsidR="000700C4" w:rsidRPr="00D65367">
              <w:rPr>
                <w:sz w:val="22"/>
                <w:szCs w:val="22"/>
              </w:rPr>
              <w:t>(MP)</w:t>
            </w:r>
            <w:r w:rsidR="00BF6D6B" w:rsidRPr="00D65367">
              <w:rPr>
                <w:sz w:val="22"/>
                <w:szCs w:val="22"/>
              </w:rPr>
              <w:fldChar w:fldCharType="begin"/>
            </w:r>
            <w:r w:rsidR="00BF6D6B" w:rsidRPr="00D65367">
              <w:rPr>
                <w:sz w:val="22"/>
                <w:szCs w:val="22"/>
              </w:rPr>
              <w:instrText xml:space="preserve">  </w:instrText>
            </w:r>
            <w:r w:rsidR="00BF6D6B" w:rsidRPr="00D65367">
              <w:rPr>
                <w:sz w:val="22"/>
                <w:szCs w:val="22"/>
              </w:rPr>
              <w:fldChar w:fldCharType="end"/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23FA" w14:textId="2760144C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51AF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94EC6" w14:textId="2231CA6F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FED3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ACA81B" w14:textId="6B2FB7F3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9EC1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26DB0" w14:textId="20B0C4E3" w:rsidR="00BF6D6B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7028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7FB9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B727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362A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9C5A3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DB6A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4701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0700C4" w:rsidRPr="00D65367" w14:paraId="207166C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21286" w14:textId="784FB8BE" w:rsidR="000700C4" w:rsidRPr="00D65367" w:rsidRDefault="008E1F3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  <w:lang w:val="en-US"/>
              </w:rPr>
              <w:t>Erik Ottoson</w:t>
            </w:r>
            <w:r w:rsidR="000700C4" w:rsidRPr="00D6536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ED7A04" w14:textId="2BF77EAD" w:rsidR="000700C4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ED566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DA41C" w14:textId="387E099D" w:rsidR="000700C4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DC242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209A9" w14:textId="56439B02" w:rsidR="000700C4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96E43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7E054" w14:textId="7A9E86CC" w:rsidR="000700C4" w:rsidRPr="00D65367" w:rsidRDefault="00E03C1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59DC7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2BC07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441F20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6AEC83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027EB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84368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EA8DF" w14:textId="77777777" w:rsidR="000700C4" w:rsidRPr="00D65367" w:rsidRDefault="000700C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347CAE6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9C889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F067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7BCC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1E4F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9232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5958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7705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E31F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0BC7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9BC0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F19E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0C11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B6FB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F9D36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0DC3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721B32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B7478" w14:textId="27E989DA" w:rsidR="00BF6D6B" w:rsidRPr="00D65367" w:rsidRDefault="000700C4" w:rsidP="000700C4">
            <w:pPr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 xml:space="preserve">Thomas Hammarberg </w:t>
            </w:r>
            <w:r w:rsidR="00BF6D6B" w:rsidRPr="00D65367">
              <w:rPr>
                <w:sz w:val="22"/>
                <w:szCs w:val="22"/>
                <w:lang w:val="en-US"/>
              </w:rPr>
              <w:t xml:space="preserve">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FEB46" w14:textId="7C47DE13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1A17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3B2AB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19C7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B9A9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5FF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5B6E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863A0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DAF1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19DF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65D4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E473E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0723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9778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6F25EA9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07558" w14:textId="756FB9A4" w:rsidR="00BF6D6B" w:rsidRPr="00D65367" w:rsidRDefault="0010169A" w:rsidP="00B643A5">
            <w:pPr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Lars Beckman</w:t>
            </w:r>
            <w:r w:rsidR="00BF6D6B" w:rsidRPr="00D65367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26425" w14:textId="40749F23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8BB9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1ECD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7010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D04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99EE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276C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2E51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A88E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3DE7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94F9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E688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E0B9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6F914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435AD32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5CF31" w14:textId="6F928380" w:rsidR="00BF6D6B" w:rsidRPr="00D65367" w:rsidRDefault="002567BC" w:rsidP="000700C4">
            <w:pPr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</w:rPr>
              <w:t xml:space="preserve">Erik Ezelius </w:t>
            </w:r>
            <w:r w:rsidR="00BF6D6B" w:rsidRPr="00D65367">
              <w:rPr>
                <w:sz w:val="22"/>
                <w:szCs w:val="22"/>
                <w:lang w:val="en-US"/>
              </w:rPr>
              <w:t>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A5BF3" w14:textId="13C1788A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484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EAA52" w14:textId="003A0CDF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8FB4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DDC9" w14:textId="2DB6B881" w:rsidR="00BF6D6B" w:rsidRPr="00D65367" w:rsidRDefault="00157AB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53FA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90A57" w14:textId="55D0F59E" w:rsidR="00BF6D6B" w:rsidRPr="00D65367" w:rsidRDefault="00157AB4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EAFC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A4F0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319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9E96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B723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E1B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0C7B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2DC96C8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6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48240" w14:textId="0D9EB12C" w:rsidR="00BF6D6B" w:rsidRPr="00D65367" w:rsidRDefault="0010169A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Annicka Engblom</w:t>
            </w:r>
            <w:r w:rsidR="00BF6D6B" w:rsidRPr="00D6536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5925D" w14:textId="6C1F6C25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CDB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DC5D0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9282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59DB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FFE2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76BA8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E66A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58C9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BFF20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4903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E7FF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50718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16FC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01872C8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42A1E" w14:textId="30EEBEB8" w:rsidR="00BF6D6B" w:rsidRPr="00D65367" w:rsidRDefault="00DF0602" w:rsidP="00B643A5">
            <w:pPr>
              <w:rPr>
                <w:sz w:val="22"/>
                <w:szCs w:val="22"/>
                <w:lang w:val="en-US"/>
              </w:rPr>
            </w:pPr>
            <w:r w:rsidRPr="00D65367">
              <w:rPr>
                <w:sz w:val="22"/>
                <w:szCs w:val="22"/>
                <w:lang w:val="en-US"/>
              </w:rPr>
              <w:t>Per Söderlund</w:t>
            </w:r>
            <w:r w:rsidR="00BF6D6B" w:rsidRPr="00D65367">
              <w:rPr>
                <w:sz w:val="22"/>
                <w:szCs w:val="22"/>
                <w:lang w:val="en-US"/>
              </w:rPr>
              <w:t xml:space="preserve"> (S</w:t>
            </w:r>
            <w:r w:rsidR="000700C4" w:rsidRPr="00D65367">
              <w:rPr>
                <w:sz w:val="22"/>
                <w:szCs w:val="22"/>
                <w:lang w:val="en-US"/>
              </w:rPr>
              <w:t>D</w:t>
            </w:r>
            <w:r w:rsidR="00BF6D6B" w:rsidRPr="00D65367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E07C8A" w14:textId="47729639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6AA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95E268" w14:textId="11F9F0F0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1B877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80E2E" w14:textId="3C9CD92A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B4FEE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30DD3" w14:textId="68440004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63CC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78CE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95E44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F1A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B714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5C58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794E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6ED13B79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C31D5E" w14:textId="71B0D414" w:rsidR="00BF6D6B" w:rsidRPr="00D65367" w:rsidRDefault="000700C4" w:rsidP="00B643A5">
            <w:pPr>
              <w:rPr>
                <w:sz w:val="22"/>
                <w:szCs w:val="22"/>
                <w:lang w:val="en-US"/>
              </w:rPr>
            </w:pPr>
            <w:proofErr w:type="spellStart"/>
            <w:r w:rsidRPr="00D65367">
              <w:rPr>
                <w:sz w:val="22"/>
                <w:szCs w:val="22"/>
                <w:lang w:val="en-US"/>
              </w:rPr>
              <w:t>Ingela</w:t>
            </w:r>
            <w:proofErr w:type="spellEnd"/>
            <w:r w:rsidRPr="00D653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5367">
              <w:rPr>
                <w:sz w:val="22"/>
                <w:szCs w:val="22"/>
                <w:lang w:val="en-US"/>
              </w:rPr>
              <w:t>Nylund</w:t>
            </w:r>
            <w:proofErr w:type="spellEnd"/>
            <w:r w:rsidRPr="00D65367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D65367">
              <w:rPr>
                <w:sz w:val="22"/>
                <w:szCs w:val="22"/>
                <w:lang w:val="en-US"/>
              </w:rPr>
              <w:t>Watz</w:t>
            </w:r>
            <w:proofErr w:type="spellEnd"/>
            <w:r w:rsidRPr="00D65367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A641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E632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DB93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98215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F73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1F9A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A44AC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4669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17E1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DEC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5F28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6FF2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6BB7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3286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1F430DD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3852B" w14:textId="4D302D1F" w:rsidR="00BF6D6B" w:rsidRPr="00D65367" w:rsidRDefault="000700C4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Johan Hedin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78B85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47C8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942B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316F3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4CA8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986D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5AC2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974A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FC546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FB0D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F05E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41A5A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C45B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A6B4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0ED8AF5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21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A6979" w14:textId="56D64F33" w:rsidR="00BF6D6B" w:rsidRPr="00D65367" w:rsidRDefault="000A4BCF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Jessica Wetterling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D2764" w14:textId="5BFA618D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6CF86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4F6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2DD16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831B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821A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F09C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6435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9382E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2C23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0DAE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B52A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2E65B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1459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7512A20D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A8600" w14:textId="6E5CB5D3" w:rsidR="00BF6D6B" w:rsidRPr="00D65367" w:rsidRDefault="0010169A" w:rsidP="000A4BC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Lars </w:t>
            </w:r>
            <w:proofErr w:type="spellStart"/>
            <w:r w:rsidRPr="00D65367">
              <w:rPr>
                <w:sz w:val="22"/>
                <w:szCs w:val="22"/>
              </w:rPr>
              <w:t>Jilmstad</w:t>
            </w:r>
            <w:proofErr w:type="spellEnd"/>
            <w:r w:rsidR="00BF6D6B" w:rsidRPr="00D6536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38417" w14:textId="373E07EF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F5B3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C4126" w14:textId="61C31D62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2C30A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3A5C6" w14:textId="154B3656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B89B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AF7485" w14:textId="01702CC8" w:rsidR="00BF6D6B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5E4E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AB8C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E60F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A949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3027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1EC5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3A08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361D696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FB758" w14:textId="50702E8D" w:rsidR="00BF6D6B" w:rsidRPr="00D65367" w:rsidRDefault="000A4BCF" w:rsidP="000A4BC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9971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62B5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893B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7FD1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B64AB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5DB1D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7B6D3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A1CC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F5F9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93783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7340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4329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64F6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802BC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689C6BF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2A65F" w14:textId="66CAD1E6" w:rsidR="00BF6D6B" w:rsidRPr="00D65367" w:rsidRDefault="000A4BCF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Patrik Björck</w:t>
            </w:r>
            <w:r w:rsidR="00BF6D6B" w:rsidRPr="00D6536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9560F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6482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C2C7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42683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5969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E318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F2E1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67C94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06C2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0D33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3C7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E0D71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8146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369B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2AB60FC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61F85" w14:textId="246F4C62" w:rsidR="00BF6D6B" w:rsidRPr="00D65367" w:rsidRDefault="000A4BCF" w:rsidP="000A4BC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Lars Adaktusson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40DC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A16AA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6517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FAA7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F44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6DA3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EB0E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61D1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6962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C3D9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3FD2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3DAE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25F1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6902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40C763B7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706D4" w14:textId="1C442D8A" w:rsidR="00BF6D6B" w:rsidRPr="00D65367" w:rsidRDefault="000A4BCF" w:rsidP="000A4BC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Maria Strömkvist (S)</w:t>
            </w:r>
            <w:r w:rsidR="00BF6D6B" w:rsidRPr="00D65367">
              <w:rPr>
                <w:sz w:val="22"/>
                <w:szCs w:val="22"/>
              </w:rPr>
              <w:t xml:space="preserve">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DB0D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5AF9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FE60B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1280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A06A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D707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13A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B8F8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E588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62F9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DA9A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0D4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80C51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6DA7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7E3E4D38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93993" w14:textId="54661E7D" w:rsidR="00BF6D6B" w:rsidRPr="00D65367" w:rsidRDefault="00724418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Bengt Eliasson</w:t>
            </w:r>
            <w:r w:rsidR="00D75985" w:rsidRPr="00D65367">
              <w:rPr>
                <w:sz w:val="22"/>
                <w:szCs w:val="22"/>
              </w:rPr>
              <w:t xml:space="preserve"> </w:t>
            </w:r>
            <w:r w:rsidR="000A4BCF" w:rsidRPr="00D65367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28AE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88DB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31D40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14C3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4E0A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5BFD6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1526D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0F34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02DD7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6E7C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27D84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0F1B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A04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E80C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1807904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546C5" w14:textId="45BFFE61" w:rsidR="00BF6D6B" w:rsidRPr="00D65367" w:rsidRDefault="000A4BCF" w:rsidP="000A4BCF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Lars Andersson</w:t>
            </w:r>
            <w:r w:rsidR="00BF6D6B" w:rsidRPr="00D65367">
              <w:rPr>
                <w:sz w:val="22"/>
                <w:szCs w:val="22"/>
              </w:rPr>
              <w:t xml:space="preserve"> (</w:t>
            </w:r>
            <w:r w:rsidRPr="00D65367">
              <w:rPr>
                <w:sz w:val="22"/>
                <w:szCs w:val="22"/>
              </w:rPr>
              <w:t>S</w:t>
            </w:r>
            <w:r w:rsidR="00BF6D6B" w:rsidRPr="00D65367">
              <w:rPr>
                <w:sz w:val="22"/>
                <w:szCs w:val="22"/>
              </w:rPr>
              <w:t>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18BCE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47CE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089B9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45920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FC36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8FED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756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3D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6374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4A7F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BA50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A6437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75B9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7EA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0912DF50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5E175" w14:textId="6BA7B86A" w:rsidR="00BF6D6B" w:rsidRPr="00D65367" w:rsidRDefault="000A4BCF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Rasmus Ling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7292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2D3D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6106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F76A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8234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E84F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F71E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0E4D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8AC2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00508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1DD2A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871A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C9A5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9B5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1B86A74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DAE12" w14:textId="53BA8DA0" w:rsidR="00BF6D6B" w:rsidRPr="00D65367" w:rsidRDefault="000A4BCF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Ann-</w:t>
            </w:r>
            <w:r w:rsidR="0010169A" w:rsidRPr="00D65367">
              <w:rPr>
                <w:sz w:val="22"/>
                <w:szCs w:val="22"/>
              </w:rPr>
              <w:t>Sofie</w:t>
            </w:r>
            <w:r w:rsidRPr="00D65367">
              <w:rPr>
                <w:sz w:val="22"/>
                <w:szCs w:val="22"/>
              </w:rPr>
              <w:t xml:space="preserve"> </w:t>
            </w:r>
            <w:r w:rsidR="0010169A" w:rsidRPr="00D65367">
              <w:rPr>
                <w:sz w:val="22"/>
                <w:szCs w:val="22"/>
              </w:rPr>
              <w:t>A</w:t>
            </w:r>
            <w:r w:rsidRPr="00D65367">
              <w:rPr>
                <w:sz w:val="22"/>
                <w:szCs w:val="22"/>
              </w:rPr>
              <w:t>l</w:t>
            </w:r>
            <w:r w:rsidR="0010169A" w:rsidRPr="00D65367">
              <w:rPr>
                <w:sz w:val="22"/>
                <w:szCs w:val="22"/>
              </w:rPr>
              <w:t>m</w:t>
            </w:r>
            <w:r w:rsidRPr="00D65367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BB040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5343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0AE7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FE6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76F9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0E57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F2E5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196F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9A05B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98AF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5F42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83AF9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41BA1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4DF4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51CC4C02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CD5CB" w14:textId="0D9CD25F" w:rsidR="00BF6D6B" w:rsidRPr="00D65367" w:rsidRDefault="00D75985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295A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F76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9B5C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2DEB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687C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3450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B89F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97917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73A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A387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56CF8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25F5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FEF7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24275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1CC4595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CC9D6" w14:textId="4E7C4A92" w:rsidR="00BF6D6B" w:rsidRPr="00D65367" w:rsidRDefault="00D75985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7D9C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B7D1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BB419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918D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BEB2A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9A76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767F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D4BD2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9B3F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A7F33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EB406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D249E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2A474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BD4ED" w14:textId="77777777" w:rsidR="00BF6D6B" w:rsidRPr="00D65367" w:rsidRDefault="00BF6D6B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35426D5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A0C184" w14:textId="2860E173" w:rsidR="00D75985" w:rsidRPr="00D65367" w:rsidRDefault="00D75985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Allan Widman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CC6E2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6B57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FBE57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9E6377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5A9B47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03E4D6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EAAB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96CC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EDFC42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492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49C9C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E15F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D22DC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F1702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3BBDD6F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6CE1" w14:textId="01713551" w:rsidR="00D75985" w:rsidRPr="00D65367" w:rsidRDefault="00724418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Nina Lundström</w:t>
            </w:r>
            <w:r w:rsidR="00D75985" w:rsidRPr="00D65367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9BD8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9541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CB579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2AD419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7A790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4091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E9A8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A92E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225F9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77F9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5F42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38C00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EB910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E6537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7EF2B0CB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FB139" w14:textId="6F4B0AF2" w:rsidR="00D75985" w:rsidRPr="00D65367" w:rsidRDefault="00D75985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ECA1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CEF1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4DFC1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C959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35AF6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53D1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D4D41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9B26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D665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6C96D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276D0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4EDD2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4461D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A28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106D14C3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371CA" w14:textId="08CC366D" w:rsidR="00D75985" w:rsidRPr="00D65367" w:rsidRDefault="000F6BD9" w:rsidP="000F6BD9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Per Schöldberg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2375" w14:textId="62E17929" w:rsidR="00D75985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EA078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EF56C" w14:textId="7EF20916" w:rsidR="00D75985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F8F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1EA10" w14:textId="2653801D" w:rsidR="00D75985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D2DB9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FD7BD" w14:textId="6C669A65" w:rsidR="00D75985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45D1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A5E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E150E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DB7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397878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F6B90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E303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03FB853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F6C4" w14:textId="6F879C68" w:rsidR="00D75985" w:rsidRPr="00D65367" w:rsidRDefault="00D75985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Ali Esbati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69266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B1AA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B9E4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45A3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6E2CD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7A9FE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12EB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151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62E0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21792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F20F7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09758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EF39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838E6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16CFA091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BD30B" w14:textId="5B31C613" w:rsidR="00D75985" w:rsidRPr="00D65367" w:rsidRDefault="00D75985" w:rsidP="00996BF6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C57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3AC7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B7F4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DEBC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A30B9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9BD06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68C7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72F36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AE1C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3EA0D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6EA5D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9AC27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E411D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24D36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D75985" w:rsidRPr="00D65367" w14:paraId="58ACBCBF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188A71" w14:textId="27540441" w:rsidR="00D75985" w:rsidRPr="00D65367" w:rsidRDefault="00D75985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Mikael Oscarsson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3ED5C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35DA3C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1F448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548B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4920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279FF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EFD9B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41893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F7D24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0C1B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387A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0DA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34AD5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AA9B1" w14:textId="77777777" w:rsidR="00D75985" w:rsidRPr="00D65367" w:rsidRDefault="00D75985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D65367" w14:paraId="579F40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DF02" w14:textId="01E4DABB" w:rsidR="002567BC" w:rsidRPr="00D65367" w:rsidRDefault="002567BC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Björn </w:t>
            </w:r>
            <w:proofErr w:type="spellStart"/>
            <w:r w:rsidRPr="00D65367">
              <w:rPr>
                <w:sz w:val="22"/>
                <w:szCs w:val="22"/>
              </w:rPr>
              <w:t>Wiechel</w:t>
            </w:r>
            <w:proofErr w:type="spellEnd"/>
            <w:r w:rsidRPr="00D65367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A40B26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4C65DB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C4D1C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57211B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E0544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CD04E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100891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25806A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C1EE7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A46D4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C14B9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3D1A6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C259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2792C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67BC" w:rsidRPr="00D65367" w14:paraId="112F8695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7FDDF" w14:textId="371D1F41" w:rsidR="002567BC" w:rsidRPr="00D65367" w:rsidRDefault="002567BC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3350B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6C973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B34B0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14410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0B08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CF6FD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33E2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F3533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8C609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821F4F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F803F3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C4AA3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87FC06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C3D7B" w14:textId="77777777" w:rsidR="002567BC" w:rsidRPr="00D65367" w:rsidRDefault="002567B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C5BC6" w:rsidRPr="00D65367" w14:paraId="1D7E1626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</w:trPr>
        <w:tc>
          <w:tcPr>
            <w:tcW w:w="349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75108" w14:textId="11B5A7B6" w:rsidR="003C5BC6" w:rsidRPr="00D65367" w:rsidRDefault="003C5BC6" w:rsidP="00B643A5">
            <w:pPr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 xml:space="preserve">Nermina Mizimovic (S)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C78ED" w14:textId="10C4821F" w:rsidR="003C5BC6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7C77B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C9A0A" w14:textId="5DC089D2" w:rsidR="003C5BC6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E621A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64B92" w14:textId="3E741DB9" w:rsidR="003C5BC6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E0EDB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ACDA33" w14:textId="07A51349" w:rsidR="003C5BC6" w:rsidRPr="00D65367" w:rsidRDefault="00CB40CC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BAD11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B5D82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F397D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D5497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2F926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BD0DE7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CB54BA" w14:textId="77777777" w:rsidR="003C5BC6" w:rsidRPr="00D65367" w:rsidRDefault="003C5BC6" w:rsidP="00D65367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F6D6B" w:rsidRPr="00D65367" w14:paraId="657D113A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3"/>
        </w:trPr>
        <w:tc>
          <w:tcPr>
            <w:tcW w:w="3402" w:type="dxa"/>
            <w:gridSpan w:val="2"/>
          </w:tcPr>
          <w:p w14:paraId="68DA3651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N = Närvarande</w:t>
            </w:r>
          </w:p>
        </w:tc>
        <w:tc>
          <w:tcPr>
            <w:tcW w:w="5080" w:type="dxa"/>
            <w:gridSpan w:val="17"/>
          </w:tcPr>
          <w:p w14:paraId="1662C06F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x = ledamöter som deltagit i handläggningen</w:t>
            </w:r>
          </w:p>
        </w:tc>
      </w:tr>
      <w:tr w:rsidR="00BF6D6B" w:rsidRPr="00D65367" w14:paraId="556EB43C" w14:textId="77777777" w:rsidTr="00BF6D6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8" w:type="dxa"/>
          <w:trHeight w:val="262"/>
        </w:trPr>
        <w:tc>
          <w:tcPr>
            <w:tcW w:w="3402" w:type="dxa"/>
            <w:gridSpan w:val="2"/>
          </w:tcPr>
          <w:p w14:paraId="0A0AD309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V = Votering</w:t>
            </w:r>
          </w:p>
        </w:tc>
        <w:tc>
          <w:tcPr>
            <w:tcW w:w="5080" w:type="dxa"/>
            <w:gridSpan w:val="17"/>
          </w:tcPr>
          <w:p w14:paraId="5C4EC880" w14:textId="77777777" w:rsidR="00BF6D6B" w:rsidRPr="00D65367" w:rsidRDefault="00BF6D6B" w:rsidP="00B643A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D65367">
              <w:rPr>
                <w:sz w:val="22"/>
                <w:szCs w:val="22"/>
              </w:rPr>
              <w:t>o = ledamöter som härutöver har varit närvarande</w:t>
            </w:r>
          </w:p>
        </w:tc>
      </w:tr>
    </w:tbl>
    <w:p w14:paraId="40538328" w14:textId="77777777" w:rsidR="004F680C" w:rsidRPr="00D65367" w:rsidRDefault="004F680C" w:rsidP="00477C9F">
      <w:pPr>
        <w:rPr>
          <w:sz w:val="22"/>
          <w:szCs w:val="22"/>
        </w:rPr>
      </w:pPr>
    </w:p>
    <w:sectPr w:rsidR="004F680C" w:rsidRPr="00D65367" w:rsidSect="002567BC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272A"/>
    <w:rsid w:val="0000744F"/>
    <w:rsid w:val="00012D39"/>
    <w:rsid w:val="0003470E"/>
    <w:rsid w:val="00037EDF"/>
    <w:rsid w:val="000700C4"/>
    <w:rsid w:val="00085032"/>
    <w:rsid w:val="000A10F5"/>
    <w:rsid w:val="000A4BCF"/>
    <w:rsid w:val="000B7C05"/>
    <w:rsid w:val="000D4D83"/>
    <w:rsid w:val="000F6BD9"/>
    <w:rsid w:val="0010169A"/>
    <w:rsid w:val="00133B7E"/>
    <w:rsid w:val="00157AB4"/>
    <w:rsid w:val="00161AA6"/>
    <w:rsid w:val="001A1578"/>
    <w:rsid w:val="001E1FAC"/>
    <w:rsid w:val="002174A8"/>
    <w:rsid w:val="002373C0"/>
    <w:rsid w:val="002544E0"/>
    <w:rsid w:val="002567BC"/>
    <w:rsid w:val="002624FF"/>
    <w:rsid w:val="00272D4A"/>
    <w:rsid w:val="00275CD2"/>
    <w:rsid w:val="00290BB5"/>
    <w:rsid w:val="00296D10"/>
    <w:rsid w:val="002B51DB"/>
    <w:rsid w:val="002D2AB5"/>
    <w:rsid w:val="002F284C"/>
    <w:rsid w:val="002F431F"/>
    <w:rsid w:val="00311BCD"/>
    <w:rsid w:val="003358D3"/>
    <w:rsid w:val="00360479"/>
    <w:rsid w:val="00387D5E"/>
    <w:rsid w:val="00394192"/>
    <w:rsid w:val="003952A4"/>
    <w:rsid w:val="0039591D"/>
    <w:rsid w:val="003A48EB"/>
    <w:rsid w:val="003A729A"/>
    <w:rsid w:val="003B5212"/>
    <w:rsid w:val="003C56B3"/>
    <w:rsid w:val="003C5BC6"/>
    <w:rsid w:val="003E3027"/>
    <w:rsid w:val="00412359"/>
    <w:rsid w:val="0041580F"/>
    <w:rsid w:val="004206DB"/>
    <w:rsid w:val="00441D31"/>
    <w:rsid w:val="00446353"/>
    <w:rsid w:val="00477C9F"/>
    <w:rsid w:val="004975CD"/>
    <w:rsid w:val="004B6D8F"/>
    <w:rsid w:val="004C5D4F"/>
    <w:rsid w:val="004F1B55"/>
    <w:rsid w:val="004F680C"/>
    <w:rsid w:val="0050040F"/>
    <w:rsid w:val="00502075"/>
    <w:rsid w:val="005108E6"/>
    <w:rsid w:val="0056116B"/>
    <w:rsid w:val="00581568"/>
    <w:rsid w:val="005A11CA"/>
    <w:rsid w:val="005C1541"/>
    <w:rsid w:val="005C2F5F"/>
    <w:rsid w:val="005E28B9"/>
    <w:rsid w:val="005E439C"/>
    <w:rsid w:val="006009F3"/>
    <w:rsid w:val="006A511D"/>
    <w:rsid w:val="006B7B0C"/>
    <w:rsid w:val="006C21FA"/>
    <w:rsid w:val="006C7C96"/>
    <w:rsid w:val="006D3126"/>
    <w:rsid w:val="00714434"/>
    <w:rsid w:val="00723D66"/>
    <w:rsid w:val="00724418"/>
    <w:rsid w:val="00726EE5"/>
    <w:rsid w:val="00733DA1"/>
    <w:rsid w:val="007340AC"/>
    <w:rsid w:val="00750FF0"/>
    <w:rsid w:val="00767BDA"/>
    <w:rsid w:val="00786139"/>
    <w:rsid w:val="0078788A"/>
    <w:rsid w:val="007F6B0D"/>
    <w:rsid w:val="00806E36"/>
    <w:rsid w:val="00834B38"/>
    <w:rsid w:val="0083594A"/>
    <w:rsid w:val="00846DEA"/>
    <w:rsid w:val="008557FA"/>
    <w:rsid w:val="0085708B"/>
    <w:rsid w:val="008808A5"/>
    <w:rsid w:val="008E1F3B"/>
    <w:rsid w:val="008E7C65"/>
    <w:rsid w:val="008F4D68"/>
    <w:rsid w:val="00906C2D"/>
    <w:rsid w:val="00937BF3"/>
    <w:rsid w:val="00946978"/>
    <w:rsid w:val="00961365"/>
    <w:rsid w:val="0096348C"/>
    <w:rsid w:val="00973D8B"/>
    <w:rsid w:val="009815DB"/>
    <w:rsid w:val="00996BF6"/>
    <w:rsid w:val="009A68FE"/>
    <w:rsid w:val="009B0A01"/>
    <w:rsid w:val="009C3BE7"/>
    <w:rsid w:val="009C51B0"/>
    <w:rsid w:val="009D1BB5"/>
    <w:rsid w:val="009F61A0"/>
    <w:rsid w:val="009F6E99"/>
    <w:rsid w:val="00A258F2"/>
    <w:rsid w:val="00A37318"/>
    <w:rsid w:val="00A401A5"/>
    <w:rsid w:val="00A43D8E"/>
    <w:rsid w:val="00A744C3"/>
    <w:rsid w:val="00A84DE6"/>
    <w:rsid w:val="00A9262A"/>
    <w:rsid w:val="00AA5BE7"/>
    <w:rsid w:val="00AF7C8D"/>
    <w:rsid w:val="00B15788"/>
    <w:rsid w:val="00B270F4"/>
    <w:rsid w:val="00B377A9"/>
    <w:rsid w:val="00B54D41"/>
    <w:rsid w:val="00B6400E"/>
    <w:rsid w:val="00B64A91"/>
    <w:rsid w:val="00B7357B"/>
    <w:rsid w:val="00B74779"/>
    <w:rsid w:val="00B80DFD"/>
    <w:rsid w:val="00B9203B"/>
    <w:rsid w:val="00BF6D6B"/>
    <w:rsid w:val="00C35889"/>
    <w:rsid w:val="00C85269"/>
    <w:rsid w:val="00C919F3"/>
    <w:rsid w:val="00C92589"/>
    <w:rsid w:val="00C93236"/>
    <w:rsid w:val="00CA39FE"/>
    <w:rsid w:val="00CB40CC"/>
    <w:rsid w:val="00CB6A34"/>
    <w:rsid w:val="00D42132"/>
    <w:rsid w:val="00D44270"/>
    <w:rsid w:val="00D50FC0"/>
    <w:rsid w:val="00D52626"/>
    <w:rsid w:val="00D65367"/>
    <w:rsid w:val="00D67826"/>
    <w:rsid w:val="00D75985"/>
    <w:rsid w:val="00D93637"/>
    <w:rsid w:val="00D96F98"/>
    <w:rsid w:val="00DC58D9"/>
    <w:rsid w:val="00DD2E3A"/>
    <w:rsid w:val="00DD7DC3"/>
    <w:rsid w:val="00DF0602"/>
    <w:rsid w:val="00E03C15"/>
    <w:rsid w:val="00E10451"/>
    <w:rsid w:val="00E33857"/>
    <w:rsid w:val="00E45D77"/>
    <w:rsid w:val="00E67EBA"/>
    <w:rsid w:val="00E846A8"/>
    <w:rsid w:val="00E916EA"/>
    <w:rsid w:val="00E92A77"/>
    <w:rsid w:val="00EA7B53"/>
    <w:rsid w:val="00EB29F3"/>
    <w:rsid w:val="00EC56CB"/>
    <w:rsid w:val="00EC735D"/>
    <w:rsid w:val="00F064EF"/>
    <w:rsid w:val="00F21CA4"/>
    <w:rsid w:val="00F70370"/>
    <w:rsid w:val="00F97E87"/>
    <w:rsid w:val="00FA384F"/>
    <w:rsid w:val="00FB24C2"/>
    <w:rsid w:val="00FD13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CC4DEB-9C1E-47B2-B17D-65E849EE826A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purl.org/dc/elements/1.1/"/>
    <ds:schemaRef ds:uri="http://purl.org/dc/dcmitype/"/>
    <ds:schemaRef ds:uri="http://schemas.openxmlformats.org/package/2006/metadata/core-properties"/>
    <ds:schemaRef ds:uri="60e4b847-d454-401e-b238-4117b4f1204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</Template>
  <TotalTime>1</TotalTime>
  <Pages>2</Pages>
  <Words>333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Marilena Cottone</cp:lastModifiedBy>
  <cp:revision>3</cp:revision>
  <cp:lastPrinted>2019-12-10T12:40:00Z</cp:lastPrinted>
  <dcterms:created xsi:type="dcterms:W3CDTF">2019-12-13T09:51:00Z</dcterms:created>
  <dcterms:modified xsi:type="dcterms:W3CDTF">2019-12-13T09:52:00Z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