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9C330D" w14:paraId="480308CE" w14:textId="77777777">
      <w:pPr>
        <w:pStyle w:val="RubrikFrslagTIllRiksdagsbeslut"/>
      </w:pPr>
      <w:sdt>
        <w:sdtPr>
          <w:alias w:val="CC_Boilerplate_4"/>
          <w:tag w:val="CC_Boilerplate_4"/>
          <w:id w:val="-1644581176"/>
          <w:lock w:val="sdtContentLocked"/>
          <w:placeholder>
            <w:docPart w:val="6426AFBE43664185AF8CF29113D9AA2F"/>
          </w:placeholder>
          <w:text/>
        </w:sdtPr>
        <w:sdtContent>
          <w:r w:rsidRPr="009B062B">
            <w:t>Förslag till riksdagsbeslut</w:t>
          </w:r>
        </w:sdtContent>
      </w:sdt>
      <w:bookmarkEnd w:id="0"/>
      <w:bookmarkEnd w:id="1"/>
    </w:p>
    <w:sdt>
      <w:sdtPr>
        <w:alias w:val="Yrkande 1"/>
        <w:tag w:val="40ded6f7-18ee-4d14-b1d0-073df5e14aad"/>
        <w:id w:val="1706746437"/>
        <w:lock w:val="sdtLocked"/>
        <w:richText/>
      </w:sdtPr>
      <w:sdtContent>
        <w:p w:rsidR="00FC19CE" w14:paraId="24880735" w14:textId="77777777">
          <w:pPr>
            <w:pStyle w:val="Frslagstext"/>
            <w:numPr>
              <w:ilvl w:val="0"/>
              <w:numId w:val="0"/>
            </w:numPr>
          </w:pPr>
          <w:r>
            <w:t>Riksdagen ställer sig bakom det som anförs i motionen om att utreda om ansvaret för att granska kommunsektorn ska ligga under Riksrevisionen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9E50A140E814B088B0F53E577E678DA"/>
        </w:placeholder>
        <w:text/>
      </w:sdtPr>
      <w:sdtContent>
        <w:p w:rsidR="006D79C9" w:rsidRPr="009B062B" w:rsidP="00333E95" w14:paraId="358DEAF0" w14:textId="77777777">
          <w:pPr>
            <w:pStyle w:val="Heading1"/>
          </w:pPr>
          <w:r>
            <w:t>Motivering</w:t>
          </w:r>
        </w:p>
      </w:sdtContent>
    </w:sdt>
    <w:bookmarkEnd w:id="3" w:displacedByCustomXml="prev"/>
    <w:bookmarkEnd w:id="4" w:displacedByCustomXml="prev"/>
    <w:p w:rsidR="005736DA" w:rsidRPr="005736DA" w:rsidP="007726B2" w14:paraId="2A519080" w14:textId="77777777">
      <w:pPr>
        <w:pStyle w:val="Normalutanindragellerluft"/>
      </w:pPr>
      <w:r w:rsidRPr="005736DA">
        <w:t>Medborgarna har rätt att kräva att deras skattepengar används effektivt och ändamåls</w:t>
      </w:r>
      <w:r w:rsidRPr="005736DA">
        <w:softHyphen/>
        <w:t>enligt samt att lagar och regler efterlevs i den offentliga sektorn. För att kontrollera att lagar efterlevs och att verksamheter sköts effektivt finns det revisionsorgan på olika nivåer i den offentliga sektorn. Deras roll är viktig för trovärdigheten i det svenska skattesystemet och den offentliga förvaltningen.</w:t>
      </w:r>
    </w:p>
    <w:p w:rsidR="005736DA" w:rsidRPr="005736DA" w:rsidP="007726B2" w14:paraId="1621392C" w14:textId="249530B2">
      <w:r w:rsidRPr="005736DA">
        <w:t>På nationell nivå är det Riksrevisionen – en oberoende myndighet underställd riksdagen – som har till uppgift att granska den statliga förvaltningen. En myndighet som besitter stor expertis inom granskning av offentlig verksamhet och som publicerar relevanta och viktiga granskningsrapporter.</w:t>
      </w:r>
    </w:p>
    <w:p w:rsidR="005736DA" w:rsidRPr="005736DA" w:rsidP="007726B2" w14:paraId="139B0914" w14:textId="0836A140">
      <w:r w:rsidRPr="005736DA">
        <w:t>När det gäller granskning av de offentliga tjänster som tillhandahålls på kommunal och regional nivå, har Riksrevisionen inte mandat att granska. I stället finns en kommunal/regional revision, som utses av fullmäktige. I praktiken innebär detta ofta att kommunpolitiker granskar den verksamhet som de själva leder. Det kan uppstå en intressekonflikt när kopplingen till de politiska partierna blir för stark. Det gäller särskilt när de styrande partierna har ordförandeskapet i revisionsorganet. En sådan organisation riskerar att urholka förtroendet för revisionens funktion. Det kan också vara svårt för kommunerna att hitta personer med relevant kompetens till kommunrevisionen</w:t>
      </w:r>
      <w:r w:rsidR="006379E2">
        <w:t>,</w:t>
      </w:r>
      <w:r w:rsidRPr="005736DA">
        <w:t xml:space="preserve"> vilket riskerar att även leda till sämre revisionsarbete och bristande granskning.</w:t>
      </w:r>
    </w:p>
    <w:p w:rsidR="005736DA" w:rsidRPr="005736DA" w:rsidP="007726B2" w14:paraId="3DB811AB" w14:textId="13D3229C">
      <w:r w:rsidRPr="005736DA">
        <w:t xml:space="preserve">Ansvaret för att granska all offentlig verksamhet bör därför ligga under samma myndighet, Riksrevisionen, som är en oberoende myndighet och direkt underställd </w:t>
      </w:r>
      <w:r w:rsidRPr="005736DA">
        <w:t>riksdagen. På detta sätt säkerställer man att granskningen sker på ett oberoende, professionellt sätt och på ett likartat sätt för all skattefinansierad verksamhet. Det är viktigt att varje skattekrona används effektivt och ändamålsenligt.</w:t>
      </w:r>
    </w:p>
    <w:sdt>
      <w:sdtPr>
        <w:rPr>
          <w:i/>
          <w:noProof/>
        </w:rPr>
        <w:alias w:val="CC_Underskrifter"/>
        <w:tag w:val="CC_Underskrifter"/>
        <w:id w:val="583496634"/>
        <w:lock w:val="sdtContentLocked"/>
        <w:placeholder>
          <w:docPart w:val="B8CE440588344E32A17553EC2BE1711D"/>
        </w:placeholder>
        <w:richText/>
      </w:sdtPr>
      <w:sdtContent>
        <w:p w:rsidR="009C330D" w:rsidP="00EA2338" w14:paraId="0A2AD9D2" w14:textId="5133377C"/>
        <w:p w:rsidR="009C330D" w:rsidP="00EA2338" w14:paraId="1D322480" w14:textId="24766203"/>
      </w:sdtContent>
    </w:sdt>
    <w:tbl>
      <w:tblPr>
        <w:tblCaption w:val="underskrifter"/>
        <w:tblW w:w="5000" w:type="pct"/>
        <w:tblLook w:val="04A0"/>
      </w:tblPr>
      <w:tblGrid>
        <w:gridCol w:w="4252"/>
        <w:gridCol w:w="4252"/>
      </w:tblGrid>
      <w:tr w14:paraId="297FB268" w14:textId="77777777">
        <w:tblPrEx>
          <w:tblW w:w="5000" w:type="pct"/>
          <w:tblLook w:val="04A0"/>
        </w:tblPrEx>
        <w:trPr>
          <w:cantSplit/>
        </w:trPr>
        <w:tc>
          <w:tcPr>
            <w:tcW w:w="50" w:type="pct"/>
            <w:vAlign w:val="bottom"/>
          </w:tcPr>
          <w:p w:rsidR="00FC19CE" w14:paraId="74B22B72" w14:textId="77777777">
            <w:pPr>
              <w:pStyle w:val="Underskrifter"/>
              <w:spacing w:after="0"/>
            </w:pPr>
            <w:r>
              <w:t>Yusuf Aydin (KD)</w:t>
            </w:r>
          </w:p>
        </w:tc>
        <w:tc>
          <w:tcPr>
            <w:tcW w:w="50" w:type="pct"/>
            <w:vAlign w:val="bottom"/>
          </w:tcPr>
          <w:p w:rsidR="00FC19CE" w14:paraId="7239ABC6" w14:textId="77777777">
            <w:pPr>
              <w:pStyle w:val="Underskrifter"/>
              <w:spacing w:after="0"/>
            </w:pPr>
          </w:p>
        </w:tc>
      </w:tr>
    </w:tbl>
    <w:p w:rsidR="004801AC" w:rsidRPr="008E0FE2" w:rsidP="00DF3554" w14:paraId="137DAA2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35491C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9F7C5B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EA2338" w:rsidP="00EA2338" w14:paraId="5C8A7218" w14:textId="2DCFC46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552239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2AACB0E">
                          <w:pPr>
                            <w:jc w:val="right"/>
                          </w:pPr>
                          <w:sdt>
                            <w:sdtPr>
                              <w:alias w:val="CC_Noformat_Partikod"/>
                              <w:tag w:val="CC_Noformat_Partikod"/>
                              <w:id w:val="-53464382"/>
                              <w:placeholder>
                                <w:docPart w:val="97C201ADC8DD424C8FEB55912BB6FEB2"/>
                              </w:placeholder>
                              <w:text/>
                            </w:sdtPr>
                            <w:sdtContent>
                              <w:r w:rsidR="00A13D1E">
                                <w:t>KD</w:t>
                              </w:r>
                            </w:sdtContent>
                          </w:sdt>
                          <w:sdt>
                            <w:sdtPr>
                              <w:alias w:val="CC_Noformat_Partinummer"/>
                              <w:tag w:val="CC_Noformat_Partinummer"/>
                              <w:id w:val="-1709555926"/>
                              <w:placeholder>
                                <w:docPart w:val="D0AAFB9487C448C89F5AD88A263082E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53405C4" w14:textId="62AACB0E">
                    <w:pPr>
                      <w:jc w:val="right"/>
                    </w:pPr>
                    <w:sdt>
                      <w:sdtPr>
                        <w:alias w:val="CC_Noformat_Partikod"/>
                        <w:tag w:val="CC_Noformat_Partikod"/>
                        <w:id w:val="414625443"/>
                        <w:placeholder>
                          <w:docPart w:val="97C201ADC8DD424C8FEB55912BB6FEB2"/>
                        </w:placeholder>
                        <w:text/>
                      </w:sdtPr>
                      <w:sdtContent>
                        <w:r w:rsidR="00A13D1E">
                          <w:t>KD</w:t>
                        </w:r>
                      </w:sdtContent>
                    </w:sdt>
                    <w:sdt>
                      <w:sdtPr>
                        <w:alias w:val="CC_Noformat_Partinummer"/>
                        <w:tag w:val="CC_Noformat_Partinummer"/>
                        <w:id w:val="1678115629"/>
                        <w:placeholder>
                          <w:docPart w:val="D0AAFB9487C448C89F5AD88A263082E1"/>
                        </w:placeholder>
                        <w:showingPlcHdr/>
                        <w:text/>
                      </w:sdtPr>
                      <w:sdtContent>
                        <w:r>
                          <w:t xml:space="preserve"> </w:t>
                        </w:r>
                      </w:sdtContent>
                    </w:sdt>
                  </w:p>
                </w:txbxContent>
              </v:textbox>
            </v:shape>
          </w:pict>
        </mc:Fallback>
      </mc:AlternateContent>
    </w:r>
  </w:p>
  <w:p w:rsidR="00262EA3" w:rsidRPr="00293C4F" w:rsidP="00776B74" w14:paraId="6B2C0EE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68EE4F" w14:textId="77777777">
    <w:pPr>
      <w:jc w:val="right"/>
    </w:pPr>
  </w:p>
  <w:p w:rsidR="00262EA3" w:rsidP="00776B74" w14:paraId="368B2FC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69FE7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053D60D" w14:textId="2DAAB573">
    <w:pPr>
      <w:pStyle w:val="FSHNormal"/>
      <w:spacing w:before="40"/>
    </w:pPr>
    <w:sdt>
      <w:sdtPr>
        <w:alias w:val="CC_Noformat_Motionstyp"/>
        <w:tag w:val="CC_Noformat_Motionstyp"/>
        <w:id w:val="1162973129"/>
        <w:lock w:val="sdtContentLocked"/>
        <w:text/>
        <w15:appearance w15:val="hidden"/>
      </w:sdtPr>
      <w:sdtContent>
        <w:r w:rsidR="00773BF1">
          <w:t>Enskild motion</w:t>
        </w:r>
      </w:sdtContent>
    </w:sdt>
    <w:r w:rsidR="00821B36">
      <w:t xml:space="preserve"> </w:t>
    </w:r>
    <w:sdt>
      <w:sdtPr>
        <w:alias w:val="CC_Noformat_Partikod"/>
        <w:tag w:val="CC_Noformat_Partikod"/>
        <w:id w:val="1471015553"/>
        <w:text/>
      </w:sdtPr>
      <w:sdtContent>
        <w:r w:rsidR="00A13D1E">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B477AC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03D0347" w14:textId="7948B1F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773BF1">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773BF1">
          <w:t>:276</w:t>
        </w:r>
      </w:sdtContent>
    </w:sdt>
  </w:p>
  <w:p w:rsidR="00262EA3" w:rsidP="00E03A3D" w14:paraId="3FB36115" w14:textId="4F9194E4">
    <w:pPr>
      <w:pStyle w:val="Motionr"/>
    </w:pPr>
    <w:sdt>
      <w:sdtPr>
        <w:alias w:val="CC_Noformat_Avtext"/>
        <w:tag w:val="CC_Noformat_Avtext"/>
        <w:id w:val="-2020768203"/>
        <w:lock w:val="sdtContentLocked"/>
        <w:placeholder>
          <w:docPart w:val="97C201ADC8DD424C8FEB55912BB6FEB2"/>
        </w:placeholder>
        <w:text/>
        <w15:appearance w15:val="hidden"/>
      </w:sdtPr>
      <w:sdtContent>
        <w:r w:rsidR="00773BF1">
          <w:t>av Yusuf Aydin (KD)</w:t>
        </w:r>
      </w:sdtContent>
    </w:sdt>
  </w:p>
  <w:sdt>
    <w:sdtPr>
      <w:alias w:val="CC_Noformat_Rubtext"/>
      <w:tag w:val="CC_Noformat_Rubtext"/>
      <w:id w:val="-218060500"/>
      <w:lock w:val="sdtLocked"/>
      <w:placeholder>
        <w:docPart w:val="D0AAFB9487C448C89F5AD88A263082E1"/>
      </w:placeholder>
      <w:text/>
    </w:sdtPr>
    <w:sdtContent>
      <w:p w:rsidR="00262EA3" w:rsidP="00283E0F" w14:paraId="5FA03580" w14:textId="3B32D863">
        <w:pPr>
          <w:pStyle w:val="FSHRub2"/>
        </w:pPr>
        <w:r>
          <w:t>Ansvar för granskning av kommunsektorn under Riksrevisionen</w:t>
        </w:r>
      </w:p>
    </w:sdtContent>
  </w:sdt>
  <w:sdt>
    <w:sdtPr>
      <w:alias w:val="CC_Boilerplate_3"/>
      <w:tag w:val="CC_Boilerplate_3"/>
      <w:id w:val="1606463544"/>
      <w:lock w:val="sdtContentLocked"/>
      <w:text w:multiLine="1"/>
      <w15:appearance w15:val="hidden"/>
    </w:sdtPr>
    <w:sdtContent>
      <w:p w:rsidR="00262EA3" w:rsidP="00283E0F" w14:paraId="203153A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DC3DD1"/>
    <w:multiLevelType w:val="hybridMultilevel"/>
    <w:tmpl w:val="BEC084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532963583">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D1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89D"/>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09C5"/>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972"/>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86F"/>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4E7A"/>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5852"/>
    <w:rsid w:val="002662C5"/>
    <w:rsid w:val="0026644A"/>
    <w:rsid w:val="00266609"/>
    <w:rsid w:val="00267FAA"/>
    <w:rsid w:val="002700E9"/>
    <w:rsid w:val="00270A2E"/>
    <w:rsid w:val="00270B86"/>
    <w:rsid w:val="002720E5"/>
    <w:rsid w:val="00274466"/>
    <w:rsid w:val="002751ED"/>
    <w:rsid w:val="002755AF"/>
    <w:rsid w:val="002756BD"/>
    <w:rsid w:val="002758EC"/>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14F"/>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BA0"/>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C82"/>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8F2"/>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2E8"/>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12D"/>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580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0CFC"/>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6DA"/>
    <w:rsid w:val="0057383B"/>
    <w:rsid w:val="00573A9E"/>
    <w:rsid w:val="00573E8D"/>
    <w:rsid w:val="0057436E"/>
    <w:rsid w:val="00574AFD"/>
    <w:rsid w:val="0057526A"/>
    <w:rsid w:val="00575613"/>
    <w:rsid w:val="00575963"/>
    <w:rsid w:val="00575F0F"/>
    <w:rsid w:val="00576057"/>
    <w:rsid w:val="0057621F"/>
    <w:rsid w:val="00576313"/>
    <w:rsid w:val="00576694"/>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379E2"/>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9BF"/>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26B2"/>
    <w:rsid w:val="0077318D"/>
    <w:rsid w:val="00773694"/>
    <w:rsid w:val="00773854"/>
    <w:rsid w:val="00773BF1"/>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4E04"/>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17B"/>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61C"/>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3D5"/>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30D"/>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3D1E"/>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6759"/>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1FEB"/>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750"/>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DDF"/>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06AA"/>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2E4B"/>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90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38"/>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22B"/>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53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17E53"/>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09"/>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9CE"/>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044C40D"/>
  <w15:chartTrackingRefBased/>
  <w15:docId w15:val="{DE70C59D-25B7-4487-81ED-61BF22D42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426AFBE43664185AF8CF29113D9AA2F"/>
        <w:category>
          <w:name w:val="Allmänt"/>
          <w:gallery w:val="placeholder"/>
        </w:category>
        <w:types>
          <w:type w:val="bbPlcHdr"/>
        </w:types>
        <w:behaviors>
          <w:behavior w:val="content"/>
        </w:behaviors>
        <w:guid w:val="{4CDC2333-A93C-4A3E-A2FE-E45847703715}"/>
      </w:docPartPr>
      <w:docPartBody>
        <w:p w:rsidR="00C17DDF">
          <w:pPr>
            <w:pStyle w:val="6426AFBE43664185AF8CF29113D9AA2F"/>
          </w:pPr>
          <w:r w:rsidRPr="005A0A93">
            <w:rPr>
              <w:rStyle w:val="PlaceholderText"/>
            </w:rPr>
            <w:t>Förslag till riksdagsbeslut</w:t>
          </w:r>
        </w:p>
      </w:docPartBody>
    </w:docPart>
    <w:docPart>
      <w:docPartPr>
        <w:name w:val="49E50A140E814B088B0F53E577E678DA"/>
        <w:category>
          <w:name w:val="Allmänt"/>
          <w:gallery w:val="placeholder"/>
        </w:category>
        <w:types>
          <w:type w:val="bbPlcHdr"/>
        </w:types>
        <w:behaviors>
          <w:behavior w:val="content"/>
        </w:behaviors>
        <w:guid w:val="{03875B03-70DE-4985-99E8-36EF0888217A}"/>
      </w:docPartPr>
      <w:docPartBody>
        <w:p w:rsidR="00C17DDF">
          <w:pPr>
            <w:pStyle w:val="49E50A140E814B088B0F53E577E678DA"/>
          </w:pPr>
          <w:r w:rsidRPr="005A0A93">
            <w:rPr>
              <w:rStyle w:val="PlaceholderText"/>
            </w:rPr>
            <w:t>Motivering</w:t>
          </w:r>
        </w:p>
      </w:docPartBody>
    </w:docPart>
    <w:docPart>
      <w:docPartPr>
        <w:name w:val="97C201ADC8DD424C8FEB55912BB6FEB2"/>
        <w:category>
          <w:name w:val="Allmänt"/>
          <w:gallery w:val="placeholder"/>
        </w:category>
        <w:types>
          <w:type w:val="bbPlcHdr"/>
        </w:types>
        <w:behaviors>
          <w:behavior w:val="content"/>
        </w:behaviors>
        <w:guid w:val="{164CD9B0-D749-40E8-940F-8D71CB0AD5A0}"/>
      </w:docPartPr>
      <w:docPartBody>
        <w:p w:rsidR="00C17DDF">
          <w:pPr>
            <w:pStyle w:val="97C201ADC8DD424C8FEB55912BB6FEB2"/>
          </w:pPr>
          <w:r>
            <w:rPr>
              <w:rStyle w:val="PlaceholderText"/>
            </w:rPr>
            <w:t xml:space="preserve"> </w:t>
          </w:r>
        </w:p>
      </w:docPartBody>
    </w:docPart>
    <w:docPart>
      <w:docPartPr>
        <w:name w:val="D0AAFB9487C448C89F5AD88A263082E1"/>
        <w:category>
          <w:name w:val="Allmänt"/>
          <w:gallery w:val="placeholder"/>
        </w:category>
        <w:types>
          <w:type w:val="bbPlcHdr"/>
        </w:types>
        <w:behaviors>
          <w:behavior w:val="content"/>
        </w:behaviors>
        <w:guid w:val="{E7A46816-C255-4F10-82FF-40776B4EE413}"/>
      </w:docPartPr>
      <w:docPartBody>
        <w:p w:rsidR="00C17DDF">
          <w:pPr>
            <w:pStyle w:val="D0AAFB9487C448C89F5AD88A263082E1"/>
          </w:pPr>
          <w:r>
            <w:t xml:space="preserve"> </w:t>
          </w:r>
        </w:p>
      </w:docPartBody>
    </w:docPart>
    <w:docPart>
      <w:docPartPr>
        <w:name w:val="B8CE440588344E32A17553EC2BE1711D"/>
        <w:category>
          <w:name w:val="Allmänt"/>
          <w:gallery w:val="placeholder"/>
        </w:category>
        <w:types>
          <w:type w:val="bbPlcHdr"/>
        </w:types>
        <w:behaviors>
          <w:behavior w:val="content"/>
        </w:behaviors>
        <w:guid w:val="{CDCBE0F2-991E-42F5-812D-215B9C03FBC8}"/>
      </w:docPartPr>
      <w:docPartBody>
        <w:p w:rsidR="0088261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DDF"/>
    <w:rsid w:val="00265852"/>
    <w:rsid w:val="002B162F"/>
    <w:rsid w:val="00317C82"/>
    <w:rsid w:val="00372A2A"/>
    <w:rsid w:val="00432FF0"/>
    <w:rsid w:val="0043609D"/>
    <w:rsid w:val="004B62E8"/>
    <w:rsid w:val="0050580E"/>
    <w:rsid w:val="00560CFC"/>
    <w:rsid w:val="00576694"/>
    <w:rsid w:val="0088261C"/>
    <w:rsid w:val="00A71FEB"/>
    <w:rsid w:val="00B41585"/>
    <w:rsid w:val="00BB269A"/>
    <w:rsid w:val="00C17DDF"/>
    <w:rsid w:val="00D76D49"/>
    <w:rsid w:val="00E5590B"/>
    <w:rsid w:val="00EE222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6426AFBE43664185AF8CF29113D9AA2F">
    <w:name w:val="6426AFBE43664185AF8CF29113D9AA2F"/>
  </w:style>
  <w:style w:type="paragraph" w:customStyle="1" w:styleId="49E50A140E814B088B0F53E577E678DA">
    <w:name w:val="49E50A140E814B088B0F53E577E678DA"/>
  </w:style>
  <w:style w:type="paragraph" w:customStyle="1" w:styleId="97C201ADC8DD424C8FEB55912BB6FEB2">
    <w:name w:val="97C201ADC8DD424C8FEB55912BB6FEB2"/>
  </w:style>
  <w:style w:type="paragraph" w:customStyle="1" w:styleId="D0AAFB9487C448C89F5AD88A263082E1">
    <w:name w:val="D0AAFB9487C448C89F5AD88A263082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007298-B0B4-404A-B750-39C72FC6CE07}"/>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2</Pages>
  <Words>292</Words>
  <Characters>1815</Characters>
  <Application>Microsoft Office Word</Application>
  <DocSecurity>0</DocSecurity>
  <Lines>32</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