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1E2D" w:rsidRPr="00C46566" w:rsidTr="00CA1E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A1E2D" w:rsidRPr="00C46566" w:rsidRDefault="00CA1E2D" w:rsidP="00CA1E2D">
            <w:pPr>
              <w:pStyle w:val="RSKRbeteckning"/>
              <w:spacing w:before="240"/>
            </w:pPr>
            <w:r w:rsidRPr="00C46566">
              <w:t>Riksdagsskrivelse</w:t>
            </w:r>
          </w:p>
          <w:p w:rsidR="00CA1E2D" w:rsidRPr="00C46566" w:rsidRDefault="00CA1E2D" w:rsidP="00CA1E2D">
            <w:pPr>
              <w:pStyle w:val="RSKRbeteckning"/>
            </w:pPr>
            <w:r w:rsidRPr="00C46566">
              <w:t>2011/12:248</w:t>
            </w:r>
          </w:p>
        </w:tc>
        <w:tc>
          <w:tcPr>
            <w:tcW w:w="1134" w:type="dxa"/>
          </w:tcPr>
          <w:p w:rsidR="00CA1E2D" w:rsidRPr="00C46566" w:rsidRDefault="00C46566" w:rsidP="00CA1E2D">
            <w:pPr>
              <w:jc w:val="right"/>
            </w:pPr>
            <w:r w:rsidRPr="00C4656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E2D" w:rsidRPr="00C46566" w:rsidTr="00CA1E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1E2D" w:rsidRPr="00C46566" w:rsidRDefault="00CA1E2D" w:rsidP="00CA1E2D">
            <w:pPr>
              <w:rPr>
                <w:sz w:val="10"/>
              </w:rPr>
            </w:pPr>
          </w:p>
        </w:tc>
      </w:tr>
    </w:tbl>
    <w:p w:rsidR="00CA1E2D" w:rsidRPr="00C46566" w:rsidRDefault="00CA1E2D" w:rsidP="00CA1E2D"/>
    <w:p w:rsidR="00CA1E2D" w:rsidRPr="00C46566" w:rsidRDefault="00CA1E2D" w:rsidP="00CA1E2D">
      <w:pPr>
        <w:pStyle w:val="Mottagare1"/>
      </w:pPr>
      <w:r w:rsidRPr="00C46566">
        <w:t>Regeringen</w:t>
      </w:r>
    </w:p>
    <w:p w:rsidR="00CA1E2D" w:rsidRPr="00C46566" w:rsidRDefault="00CA1E2D" w:rsidP="00CA1E2D">
      <w:pPr>
        <w:pStyle w:val="Mottagare2"/>
      </w:pPr>
      <w:r w:rsidRPr="00C46566">
        <w:t>Näringsdepartementet</w:t>
      </w:r>
    </w:p>
    <w:p w:rsidR="00CA1E2D" w:rsidRPr="00C46566" w:rsidRDefault="00CA1E2D" w:rsidP="00CA1E2D">
      <w:r w:rsidRPr="00C46566">
        <w:t>Med överlämnande av trafikutskottets betänkande 2011/12:TU15 Luftfart får jag anmäla att riksdagen denna dag bifallit utskottets förslag till riksdagsbeslut.</w:t>
      </w:r>
    </w:p>
    <w:p w:rsidR="00CA1E2D" w:rsidRPr="00C46566" w:rsidRDefault="00CA1E2D" w:rsidP="00CA1E2D">
      <w:pPr>
        <w:pStyle w:val="Stockholm"/>
      </w:pPr>
      <w:r w:rsidRPr="00C46566">
        <w:t>Stockholm den 7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1E2D" w:rsidRPr="00C46566" w:rsidTr="00CA1E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A1E2D" w:rsidRPr="00C46566" w:rsidRDefault="00CA1E2D" w:rsidP="00CA1E2D">
            <w:pPr>
              <w:pStyle w:val="AvsTalman"/>
            </w:pPr>
            <w:r w:rsidRPr="00C46566">
              <w:t>Susanne Eberstein</w:t>
            </w:r>
          </w:p>
        </w:tc>
        <w:tc>
          <w:tcPr>
            <w:tcW w:w="3628" w:type="dxa"/>
          </w:tcPr>
          <w:p w:rsidR="00CA1E2D" w:rsidRPr="00C46566" w:rsidRDefault="00CA1E2D" w:rsidP="00CA1E2D">
            <w:pPr>
              <w:pStyle w:val="AvsTjnsteman"/>
            </w:pPr>
            <w:r w:rsidRPr="00C46566">
              <w:t>Claes Mårtensson</w:t>
            </w:r>
          </w:p>
        </w:tc>
      </w:tr>
    </w:tbl>
    <w:p w:rsidR="00CE5B19" w:rsidRPr="00C46566" w:rsidRDefault="00CE5B19" w:rsidP="00CA1E2D"/>
    <w:sectPr w:rsidR="00CE5B19" w:rsidRPr="00C4656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EE"/>
    <w:rsid w:val="00062659"/>
    <w:rsid w:val="00077E4D"/>
    <w:rsid w:val="00137E7C"/>
    <w:rsid w:val="0028165D"/>
    <w:rsid w:val="002E72EA"/>
    <w:rsid w:val="00333AF6"/>
    <w:rsid w:val="004771EE"/>
    <w:rsid w:val="0055519C"/>
    <w:rsid w:val="00583F49"/>
    <w:rsid w:val="005C2A62"/>
    <w:rsid w:val="0065744A"/>
    <w:rsid w:val="0067566D"/>
    <w:rsid w:val="0068755D"/>
    <w:rsid w:val="007D1F51"/>
    <w:rsid w:val="00BC4C5F"/>
    <w:rsid w:val="00C46566"/>
    <w:rsid w:val="00CA1E2D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C3820-0B35-43AD-B370-BCCF8516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C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257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2012-06-07T12:18:00Z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2012-06-07</vt:lpwstr>
  </property>
  <property fmtid="{D5CDD505-2E9C-101B-9397-08002B2CF9AE}" pid="5" name="DatumIText">
    <vt:lpwstr>den 7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248</vt:lpwstr>
  </property>
  <property fmtid="{D5CDD505-2E9C-101B-9397-08002B2CF9AE}" pid="9" name="Talman">
    <vt:lpwstr>Susanne Eberstein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15</vt:lpwstr>
  </property>
  <property fmtid="{D5CDD505-2E9C-101B-9397-08002B2CF9AE}" pid="17" name="RefRubrik">
    <vt:lpwstr>Luftfart</vt:lpwstr>
  </property>
</Properties>
</file>