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22 januari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Granskning av statsrådens tjänsteutövning och regeringsärendenas handläggning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Westmont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Uppföljning av riksdagens tillämpning av subsidiaritetsprincipen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kapacitetsmekanism för elmarknaden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Stegrud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 Jansson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2024 års redogörelse för företag med statligt ägande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 Jansson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Marianne Fundahn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Johnny Svedin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Thand Ringqvist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Offentlighet, sekretess och integritet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Lindahl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Hedberg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Susanne Nordström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Allmänna helgdagar m.m.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Susanne Nordström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Allmänna arvsfonden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Bladelius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Leonid Yurkovskiy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Ragnarsson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statens insatser för att stärka efterlevnaden av barnkonventionen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Carita Boulwén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Naturvårdshänsyn vid fiske i havet för att skydda Natura 2000-områden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Petersson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46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22 januari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2025-01-22</SAFIR_Sammantradesdatum_Doc>
    <SAFIR_SammantradeID xmlns="C07A1A6C-0B19-41D9-BDF8-F523BA3921EB">fb613c86-e7fd-4db1-85ca-27782425fa84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BF4C376F-A6A0-4DE2-AD63-0222FFC5963B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22 januari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