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24890" w:rsidRPr="00176F36" w:rsidTr="0062489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24890" w:rsidRPr="00176F36" w:rsidRDefault="00624890" w:rsidP="00624890">
            <w:pPr>
              <w:pStyle w:val="RSKRbeteckning"/>
              <w:spacing w:before="240"/>
            </w:pPr>
            <w:r w:rsidRPr="00176F36">
              <w:t>Riksdagsskrivelse</w:t>
            </w:r>
          </w:p>
          <w:p w:rsidR="00624890" w:rsidRPr="00176F36" w:rsidRDefault="00624890" w:rsidP="00624890">
            <w:pPr>
              <w:pStyle w:val="RSKRbeteckning"/>
            </w:pPr>
            <w:r w:rsidRPr="00176F36">
              <w:t>2010/11:219</w:t>
            </w:r>
          </w:p>
        </w:tc>
        <w:tc>
          <w:tcPr>
            <w:tcW w:w="1134" w:type="dxa"/>
          </w:tcPr>
          <w:p w:rsidR="00624890" w:rsidRPr="00176F36" w:rsidRDefault="00176F36" w:rsidP="00624890">
            <w:pPr>
              <w:jc w:val="right"/>
            </w:pPr>
            <w:r w:rsidRPr="00176F3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4890" w:rsidRPr="00176F36" w:rsidTr="0062489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24890" w:rsidRPr="00176F36" w:rsidRDefault="00624890">
            <w:pPr>
              <w:rPr>
                <w:sz w:val="10"/>
              </w:rPr>
            </w:pPr>
          </w:p>
        </w:tc>
      </w:tr>
    </w:tbl>
    <w:p w:rsidR="00624890" w:rsidRPr="00176F36" w:rsidRDefault="00624890"/>
    <w:p w:rsidR="00624890" w:rsidRPr="00176F36" w:rsidRDefault="00624890" w:rsidP="00624890">
      <w:pPr>
        <w:pStyle w:val="Mottagare1"/>
      </w:pPr>
      <w:r w:rsidRPr="00176F36">
        <w:t>Regeringen</w:t>
      </w:r>
    </w:p>
    <w:p w:rsidR="00624890" w:rsidRPr="00176F36" w:rsidRDefault="00624890" w:rsidP="00624890">
      <w:pPr>
        <w:pStyle w:val="Mottagare2"/>
      </w:pPr>
      <w:r w:rsidRPr="00176F36">
        <w:t>Justitiedepartementet</w:t>
      </w:r>
    </w:p>
    <w:p w:rsidR="00624890" w:rsidRPr="00176F36" w:rsidRDefault="00624890" w:rsidP="00624890">
      <w:r w:rsidRPr="00176F36">
        <w:t>Med överlämnande av justitieutskottets betänkande 2010/11:JuU29 Ändring i brottsbalken får jag anmäla att riksdagen denna dag bifallit utskottets förslag till riksdagsbeslut.</w:t>
      </w:r>
    </w:p>
    <w:p w:rsidR="00624890" w:rsidRPr="00176F36" w:rsidRDefault="00624890" w:rsidP="00624890">
      <w:pPr>
        <w:pStyle w:val="Stockholm"/>
      </w:pPr>
      <w:r w:rsidRPr="00176F36">
        <w:t>Stockholm den 13 april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24890" w:rsidRPr="00176F36" w:rsidTr="0062489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24890" w:rsidRPr="00176F36" w:rsidRDefault="00624890" w:rsidP="00624890">
            <w:pPr>
              <w:pStyle w:val="AvsTalman"/>
            </w:pPr>
            <w:r w:rsidRPr="00176F36">
              <w:t>Per Westerberg</w:t>
            </w:r>
          </w:p>
        </w:tc>
        <w:tc>
          <w:tcPr>
            <w:tcW w:w="3628" w:type="dxa"/>
          </w:tcPr>
          <w:p w:rsidR="00624890" w:rsidRPr="00176F36" w:rsidRDefault="00624890" w:rsidP="00624890">
            <w:pPr>
              <w:pStyle w:val="AvsTjnsteman"/>
            </w:pPr>
            <w:r w:rsidRPr="00176F36">
              <w:t>Ulf Christoffersson</w:t>
            </w:r>
          </w:p>
        </w:tc>
      </w:tr>
    </w:tbl>
    <w:p w:rsidR="00D85057" w:rsidRPr="00176F36" w:rsidRDefault="00D85057" w:rsidP="00624890"/>
    <w:sectPr w:rsidR="00D85057" w:rsidRPr="00176F3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890"/>
    <w:rsid w:val="0009098F"/>
    <w:rsid w:val="000C2D8D"/>
    <w:rsid w:val="001667BD"/>
    <w:rsid w:val="00176F36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24890"/>
    <w:rsid w:val="00662397"/>
    <w:rsid w:val="006668C5"/>
    <w:rsid w:val="007D2903"/>
    <w:rsid w:val="0082249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C87607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B909AA5-5D84-4D40-86CB-182019E3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2025-12-18T03:41:00Z</dcterms:created>
  <dcterms:modified xsi:type="dcterms:W3CDTF">2025-12-18T03:41:00Z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219</vt:lpwstr>
  </property>
  <property fmtid="{D5CDD505-2E9C-101B-9397-08002B2CF9AE}" pid="6" name="Datum">
    <vt:lpwstr>2011-04-13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2010/11</vt:lpwstr>
  </property>
  <property fmtid="{D5CDD505-2E9C-101B-9397-08002B2CF9AE}" pid="16" name="RefNr">
    <vt:lpwstr>29</vt:lpwstr>
  </property>
  <property fmtid="{D5CDD505-2E9C-101B-9397-08002B2CF9AE}" pid="17" name="RefRubrik">
    <vt:lpwstr>Ändring i brottsbalken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13 april 2011</vt:lpwstr>
  </property>
</Properties>
</file>