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CC111" w14:textId="77777777" w:rsidR="000B7DD3" w:rsidRDefault="000B7DD3" w:rsidP="000B7DD3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0B7DD3" w14:paraId="54A20B42" w14:textId="77777777" w:rsidTr="002F3121">
        <w:tc>
          <w:tcPr>
            <w:tcW w:w="9141" w:type="dxa"/>
          </w:tcPr>
          <w:p w14:paraId="18077AA0" w14:textId="77777777" w:rsidR="000B7DD3" w:rsidRDefault="000B7DD3" w:rsidP="002F3121">
            <w:r>
              <w:t>RIKSDAGEN</w:t>
            </w:r>
          </w:p>
          <w:p w14:paraId="71F8109B" w14:textId="77777777" w:rsidR="000B7DD3" w:rsidRDefault="000B7DD3" w:rsidP="002F3121">
            <w:r>
              <w:t>JUSTITIEUTSKOTTET</w:t>
            </w:r>
          </w:p>
        </w:tc>
      </w:tr>
    </w:tbl>
    <w:p w14:paraId="6796D40B" w14:textId="77777777" w:rsidR="000B7DD3" w:rsidRDefault="000B7DD3" w:rsidP="000B7DD3"/>
    <w:p w14:paraId="20518782" w14:textId="77777777" w:rsidR="000B7DD3" w:rsidRDefault="000B7DD3" w:rsidP="000B7DD3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0B7DD3" w14:paraId="097B033C" w14:textId="77777777" w:rsidTr="002F3121">
        <w:trPr>
          <w:cantSplit/>
          <w:trHeight w:val="742"/>
        </w:trPr>
        <w:tc>
          <w:tcPr>
            <w:tcW w:w="1985" w:type="dxa"/>
          </w:tcPr>
          <w:p w14:paraId="72C85413" w14:textId="77777777" w:rsidR="000B7DD3" w:rsidRDefault="000B7DD3" w:rsidP="002F3121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0A4E528B" w14:textId="680A388C" w:rsidR="000B7DD3" w:rsidRDefault="000B7DD3" w:rsidP="002F3121">
            <w:pPr>
              <w:rPr>
                <w:b/>
              </w:rPr>
            </w:pPr>
            <w:r>
              <w:rPr>
                <w:b/>
              </w:rPr>
              <w:t>UTSKOTTSSAMMANTRÄDE 2024/25:</w:t>
            </w:r>
            <w:r w:rsidR="007C39E8">
              <w:rPr>
                <w:b/>
              </w:rPr>
              <w:t>3</w:t>
            </w:r>
            <w:r w:rsidR="0023763A">
              <w:rPr>
                <w:b/>
              </w:rPr>
              <w:t>8</w:t>
            </w:r>
          </w:p>
          <w:p w14:paraId="79C158DD" w14:textId="77777777" w:rsidR="000B7DD3" w:rsidRDefault="000B7DD3" w:rsidP="002F3121">
            <w:pPr>
              <w:rPr>
                <w:b/>
              </w:rPr>
            </w:pPr>
          </w:p>
        </w:tc>
      </w:tr>
      <w:tr w:rsidR="000B7DD3" w14:paraId="211DA3B7" w14:textId="77777777" w:rsidTr="002F3121">
        <w:tc>
          <w:tcPr>
            <w:tcW w:w="1985" w:type="dxa"/>
          </w:tcPr>
          <w:p w14:paraId="4F37CC78" w14:textId="77777777" w:rsidR="000B7DD3" w:rsidRDefault="000B7DD3" w:rsidP="002F3121">
            <w:r>
              <w:t>DATUM</w:t>
            </w:r>
          </w:p>
        </w:tc>
        <w:tc>
          <w:tcPr>
            <w:tcW w:w="6463" w:type="dxa"/>
          </w:tcPr>
          <w:p w14:paraId="2AABEFDC" w14:textId="55A84A38" w:rsidR="000B7DD3" w:rsidRDefault="000B7DD3" w:rsidP="002F3121">
            <w:r>
              <w:t>2025-0</w:t>
            </w:r>
            <w:r w:rsidR="00F925D5">
              <w:t>6</w:t>
            </w:r>
            <w:r>
              <w:t>-</w:t>
            </w:r>
            <w:r w:rsidR="0023763A">
              <w:t>10</w:t>
            </w:r>
          </w:p>
        </w:tc>
      </w:tr>
      <w:tr w:rsidR="000B7DD3" w14:paraId="67066891" w14:textId="77777777" w:rsidTr="002F3121">
        <w:tc>
          <w:tcPr>
            <w:tcW w:w="1985" w:type="dxa"/>
          </w:tcPr>
          <w:p w14:paraId="091E6053" w14:textId="77777777" w:rsidR="000B7DD3" w:rsidRDefault="000B7DD3" w:rsidP="002F3121">
            <w:r>
              <w:t>TID</w:t>
            </w:r>
          </w:p>
        </w:tc>
        <w:tc>
          <w:tcPr>
            <w:tcW w:w="6463" w:type="dxa"/>
          </w:tcPr>
          <w:p w14:paraId="6D621682" w14:textId="71F2604B" w:rsidR="000B7DD3" w:rsidRDefault="006B21D1" w:rsidP="002F3121">
            <w:r>
              <w:t>1</w:t>
            </w:r>
            <w:r w:rsidR="00F925D5">
              <w:t>1</w:t>
            </w:r>
            <w:r w:rsidR="000B7DD3">
              <w:t>.</w:t>
            </w:r>
            <w:r w:rsidR="00E15CFC">
              <w:t>00</w:t>
            </w:r>
            <w:r w:rsidR="000B7DD3" w:rsidRPr="005874BB">
              <w:rPr>
                <w:szCs w:val="24"/>
              </w:rPr>
              <w:t>–</w:t>
            </w:r>
            <w:r w:rsidR="009C29BB" w:rsidRPr="00BC1BCA">
              <w:rPr>
                <w:szCs w:val="24"/>
              </w:rPr>
              <w:t>1</w:t>
            </w:r>
            <w:r w:rsidR="00E15CFC">
              <w:rPr>
                <w:szCs w:val="24"/>
              </w:rPr>
              <w:t>1</w:t>
            </w:r>
            <w:r w:rsidR="00FE5E08" w:rsidRPr="00BC1BCA">
              <w:rPr>
                <w:szCs w:val="24"/>
              </w:rPr>
              <w:t>.</w:t>
            </w:r>
            <w:r w:rsidR="00A97DBF" w:rsidRPr="00A97DBF">
              <w:rPr>
                <w:szCs w:val="24"/>
              </w:rPr>
              <w:t>55</w:t>
            </w:r>
          </w:p>
        </w:tc>
      </w:tr>
      <w:tr w:rsidR="000B7DD3" w14:paraId="3E38DC69" w14:textId="77777777" w:rsidTr="002F3121">
        <w:tc>
          <w:tcPr>
            <w:tcW w:w="1985" w:type="dxa"/>
          </w:tcPr>
          <w:p w14:paraId="7BE67FE1" w14:textId="77777777" w:rsidR="000B7DD3" w:rsidRDefault="000B7DD3" w:rsidP="002F3121">
            <w:r>
              <w:t>NÄRVARANDE</w:t>
            </w:r>
          </w:p>
          <w:p w14:paraId="54C4C895" w14:textId="77777777" w:rsidR="000B7DD3" w:rsidRDefault="000B7DD3" w:rsidP="002F3121"/>
        </w:tc>
        <w:tc>
          <w:tcPr>
            <w:tcW w:w="6463" w:type="dxa"/>
          </w:tcPr>
          <w:p w14:paraId="1C4FE10F" w14:textId="29E44BDE" w:rsidR="000B7DD3" w:rsidRDefault="000B7DD3" w:rsidP="002F3121">
            <w:r>
              <w:t>Se bilaga</w:t>
            </w:r>
          </w:p>
          <w:p w14:paraId="3F79C9A0" w14:textId="77777777" w:rsidR="000B7DD3" w:rsidRDefault="000B7DD3" w:rsidP="002F3121"/>
        </w:tc>
      </w:tr>
    </w:tbl>
    <w:p w14:paraId="266C8775" w14:textId="77777777" w:rsidR="000B7DD3" w:rsidRPr="007C7EB8" w:rsidRDefault="000B7DD3" w:rsidP="000B7DD3">
      <w:pPr>
        <w:tabs>
          <w:tab w:val="left" w:pos="1701"/>
        </w:tabs>
        <w:rPr>
          <w:snapToGrid w:val="0"/>
          <w:color w:val="000000"/>
        </w:rPr>
      </w:pPr>
    </w:p>
    <w:p w14:paraId="63D87329" w14:textId="01C6CC7B" w:rsidR="003E3940" w:rsidRDefault="003E3940" w:rsidP="000B7DD3">
      <w:pPr>
        <w:tabs>
          <w:tab w:val="left" w:pos="1701"/>
        </w:tabs>
        <w:rPr>
          <w:snapToGrid w:val="0"/>
          <w:color w:val="000000"/>
        </w:rPr>
      </w:pPr>
    </w:p>
    <w:p w14:paraId="429F4354" w14:textId="77777777" w:rsidR="003E3940" w:rsidRPr="007C7EB8" w:rsidRDefault="003E3940" w:rsidP="000B7DD3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6"/>
      </w:tblGrid>
      <w:tr w:rsidR="008B5393" w14:paraId="637F6E36" w14:textId="77777777" w:rsidTr="002F3121">
        <w:tc>
          <w:tcPr>
            <w:tcW w:w="567" w:type="dxa"/>
            <w:shd w:val="clear" w:color="auto" w:fill="auto"/>
          </w:tcPr>
          <w:p w14:paraId="6F1A001B" w14:textId="4F2545C3" w:rsidR="008B5393" w:rsidRDefault="008B5393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shd w:val="clear" w:color="auto" w:fill="auto"/>
          </w:tcPr>
          <w:p w14:paraId="1E9586EA" w14:textId="77777777" w:rsidR="001936CF" w:rsidRPr="001936CF" w:rsidRDefault="001936CF" w:rsidP="001936CF">
            <w:pPr>
              <w:spacing w:line="276" w:lineRule="auto"/>
              <w:rPr>
                <w:b/>
                <w:bCs/>
                <w:szCs w:val="23"/>
              </w:rPr>
            </w:pPr>
            <w:r w:rsidRPr="001936CF">
              <w:rPr>
                <w:b/>
                <w:bCs/>
                <w:szCs w:val="23"/>
              </w:rPr>
              <w:t>Sammanträdestid</w:t>
            </w:r>
          </w:p>
          <w:p w14:paraId="1FF00ECF" w14:textId="77777777" w:rsidR="002D0716" w:rsidRPr="00BC1BCA" w:rsidRDefault="002D0716" w:rsidP="002D0716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5774D1AC" w14:textId="05075542" w:rsidR="002D0716" w:rsidRDefault="002D0716" w:rsidP="002D0716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 w:rsidRPr="001021E0">
              <w:rPr>
                <w:bCs/>
                <w:snapToGrid w:val="0"/>
              </w:rPr>
              <w:t xml:space="preserve">Utskottet </w:t>
            </w:r>
            <w:r w:rsidR="001936CF">
              <w:rPr>
                <w:bCs/>
                <w:snapToGrid w:val="0"/>
              </w:rPr>
              <w:t xml:space="preserve">beslutade att dagens sammanträde får pågå efter kl. 12.00 när kammaren inleder </w:t>
            </w:r>
            <w:r w:rsidR="008752A1">
              <w:rPr>
                <w:bCs/>
                <w:snapToGrid w:val="0"/>
              </w:rPr>
              <w:t xml:space="preserve">val och </w:t>
            </w:r>
            <w:r w:rsidR="001936CF">
              <w:rPr>
                <w:bCs/>
                <w:snapToGrid w:val="0"/>
              </w:rPr>
              <w:t>arbetsplenum</w:t>
            </w:r>
            <w:r>
              <w:rPr>
                <w:bCs/>
                <w:snapToGrid w:val="0"/>
              </w:rPr>
              <w:t xml:space="preserve">. </w:t>
            </w:r>
          </w:p>
          <w:p w14:paraId="055E8635" w14:textId="164F4416" w:rsidR="007D15F6" w:rsidRDefault="007D15F6" w:rsidP="002D0716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79F3AAE3" w14:textId="640256B2" w:rsidR="007D15F6" w:rsidRDefault="007D15F6" w:rsidP="002D0716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 xml:space="preserve">Utskottet beslutade att sammanträdet tisdagen den 17 juni 2025 får pågå under arbetsplenum i kammaren. </w:t>
            </w:r>
          </w:p>
          <w:p w14:paraId="5382FF0D" w14:textId="26F2968E" w:rsidR="00C26E3A" w:rsidRDefault="00C26E3A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</w:tr>
      <w:tr w:rsidR="000B7DD3" w14:paraId="3E6E222C" w14:textId="77777777" w:rsidTr="002F3121">
        <w:tc>
          <w:tcPr>
            <w:tcW w:w="567" w:type="dxa"/>
            <w:shd w:val="clear" w:color="auto" w:fill="auto"/>
          </w:tcPr>
          <w:p w14:paraId="00DB7889" w14:textId="5CF34900" w:rsidR="000B7DD3" w:rsidRDefault="000B7DD3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8B5393">
              <w:rPr>
                <w:b/>
                <w:snapToGrid w:val="0"/>
              </w:rPr>
              <w:t>2</w:t>
            </w:r>
          </w:p>
          <w:p w14:paraId="24AAD146" w14:textId="77777777" w:rsidR="000B7DD3" w:rsidRDefault="000B7DD3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  <w:tc>
          <w:tcPr>
            <w:tcW w:w="6946" w:type="dxa"/>
            <w:shd w:val="clear" w:color="auto" w:fill="auto"/>
          </w:tcPr>
          <w:p w14:paraId="76AC0A18" w14:textId="77777777" w:rsidR="001936CF" w:rsidRDefault="001936CF" w:rsidP="001936CF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14:paraId="410C1FA6" w14:textId="77777777" w:rsidR="001936CF" w:rsidRPr="00BC1BCA" w:rsidRDefault="001936CF" w:rsidP="001936CF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0926F08F" w14:textId="07BB224C" w:rsidR="001936CF" w:rsidRDefault="001936CF" w:rsidP="001936CF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 w:rsidRPr="001021E0">
              <w:rPr>
                <w:bCs/>
                <w:snapToGrid w:val="0"/>
              </w:rPr>
              <w:t xml:space="preserve">Utskottet </w:t>
            </w:r>
            <w:r>
              <w:rPr>
                <w:bCs/>
                <w:snapToGrid w:val="0"/>
              </w:rPr>
              <w:t xml:space="preserve">justerade </w:t>
            </w:r>
            <w:r w:rsidRPr="002C27CC">
              <w:rPr>
                <w:bCs/>
                <w:snapToGrid w:val="0"/>
              </w:rPr>
              <w:t>protokoll 202</w:t>
            </w:r>
            <w:r>
              <w:rPr>
                <w:bCs/>
                <w:snapToGrid w:val="0"/>
              </w:rPr>
              <w:t>4</w:t>
            </w:r>
            <w:r w:rsidRPr="002C27CC">
              <w:rPr>
                <w:bCs/>
                <w:snapToGrid w:val="0"/>
              </w:rPr>
              <w:t>/2</w:t>
            </w:r>
            <w:r>
              <w:rPr>
                <w:bCs/>
                <w:snapToGrid w:val="0"/>
              </w:rPr>
              <w:t>5</w:t>
            </w:r>
            <w:r w:rsidRPr="002C27CC">
              <w:rPr>
                <w:bCs/>
                <w:snapToGrid w:val="0"/>
              </w:rPr>
              <w:t>:</w:t>
            </w:r>
            <w:r>
              <w:rPr>
                <w:bCs/>
                <w:snapToGrid w:val="0"/>
              </w:rPr>
              <w:t xml:space="preserve">37. </w:t>
            </w:r>
          </w:p>
          <w:p w14:paraId="482B411F" w14:textId="41B174FF" w:rsidR="0021031B" w:rsidRDefault="0021031B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</w:tr>
      <w:tr w:rsidR="007B66A4" w14:paraId="70411170" w14:textId="77777777" w:rsidTr="002F3121">
        <w:tc>
          <w:tcPr>
            <w:tcW w:w="567" w:type="dxa"/>
            <w:shd w:val="clear" w:color="auto" w:fill="auto"/>
          </w:tcPr>
          <w:p w14:paraId="2F18D796" w14:textId="33B35675" w:rsidR="007B66A4" w:rsidRDefault="007B66A4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8B5393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14:paraId="17677B66" w14:textId="77777777" w:rsidR="001936CF" w:rsidRPr="00DE5D3D" w:rsidRDefault="001936CF" w:rsidP="001936CF">
            <w:pPr>
              <w:widowControl/>
              <w:spacing w:line="276" w:lineRule="auto"/>
              <w:rPr>
                <w:szCs w:val="23"/>
              </w:rPr>
            </w:pPr>
            <w:r w:rsidRPr="007671B4">
              <w:rPr>
                <w:b/>
              </w:rPr>
              <w:t>Inform</w:t>
            </w:r>
            <w:r>
              <w:rPr>
                <w:b/>
              </w:rPr>
              <w:t>ation från Ekobrottsmyndigheten</w:t>
            </w:r>
          </w:p>
          <w:p w14:paraId="01532685" w14:textId="6DF96B98" w:rsidR="002D0716" w:rsidRDefault="002D0716" w:rsidP="002D0716">
            <w:pPr>
              <w:spacing w:line="276" w:lineRule="auto"/>
              <w:rPr>
                <w:b/>
              </w:rPr>
            </w:pPr>
          </w:p>
          <w:p w14:paraId="14A197AA" w14:textId="5B467E0A" w:rsidR="002D0716" w:rsidRPr="009B4C2D" w:rsidRDefault="009B4C2D" w:rsidP="002D0716">
            <w:pPr>
              <w:spacing w:line="276" w:lineRule="auto"/>
              <w:rPr>
                <w:bCs/>
                <w:szCs w:val="23"/>
              </w:rPr>
            </w:pPr>
            <w:r>
              <w:rPr>
                <w:bCs/>
              </w:rPr>
              <w:t xml:space="preserve">Generaldirektör Rikard </w:t>
            </w:r>
            <w:proofErr w:type="spellStart"/>
            <w:r>
              <w:rPr>
                <w:bCs/>
              </w:rPr>
              <w:t>Jermsten</w:t>
            </w:r>
            <w:proofErr w:type="spellEnd"/>
            <w:r>
              <w:rPr>
                <w:bCs/>
              </w:rPr>
              <w:t xml:space="preserve"> med medarbetare lämnade </w:t>
            </w:r>
            <w:r w:rsidR="00FF07E5">
              <w:rPr>
                <w:bCs/>
              </w:rPr>
              <w:t>inform</w:t>
            </w:r>
            <w:r>
              <w:rPr>
                <w:bCs/>
              </w:rPr>
              <w:t>ation</w:t>
            </w:r>
            <w:r w:rsidR="00FF07E5">
              <w:rPr>
                <w:bCs/>
              </w:rPr>
              <w:t xml:space="preserve"> om</w:t>
            </w:r>
            <w:r>
              <w:rPr>
                <w:bCs/>
              </w:rPr>
              <w:t xml:space="preserve"> rapporten Ekonomisk brottslighet – Ekobrottsmyndighetens lägesbild 2025</w:t>
            </w:r>
            <w:r w:rsidR="00FF07E5">
              <w:rPr>
                <w:bCs/>
              </w:rPr>
              <w:t>.</w:t>
            </w:r>
          </w:p>
          <w:p w14:paraId="67137374" w14:textId="54349C0B" w:rsidR="002D0716" w:rsidRPr="002D0716" w:rsidRDefault="002D0716" w:rsidP="002D0716">
            <w:pPr>
              <w:spacing w:line="276" w:lineRule="auto"/>
              <w:rPr>
                <w:b/>
              </w:rPr>
            </w:pPr>
          </w:p>
        </w:tc>
      </w:tr>
      <w:tr w:rsidR="0003128F" w14:paraId="2B573255" w14:textId="77777777" w:rsidTr="002F3121">
        <w:tc>
          <w:tcPr>
            <w:tcW w:w="567" w:type="dxa"/>
            <w:shd w:val="clear" w:color="auto" w:fill="auto"/>
          </w:tcPr>
          <w:p w14:paraId="717A8E28" w14:textId="6C41532E" w:rsidR="0003128F" w:rsidRDefault="0003128F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8B5393">
              <w:rPr>
                <w:b/>
                <w:snapToGrid w:val="0"/>
              </w:rPr>
              <w:t>4</w:t>
            </w:r>
          </w:p>
          <w:p w14:paraId="3338C82C" w14:textId="77777777" w:rsidR="0003128F" w:rsidRDefault="0003128F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  <w:tc>
          <w:tcPr>
            <w:tcW w:w="6946" w:type="dxa"/>
            <w:shd w:val="clear" w:color="auto" w:fill="auto"/>
          </w:tcPr>
          <w:p w14:paraId="61BEE3E1" w14:textId="77777777" w:rsidR="001936CF" w:rsidRPr="001936CF" w:rsidRDefault="001936CF" w:rsidP="001936CF">
            <w:pPr>
              <w:spacing w:line="276" w:lineRule="auto"/>
              <w:rPr>
                <w:b/>
              </w:rPr>
            </w:pPr>
            <w:r w:rsidRPr="001936CF">
              <w:rPr>
                <w:b/>
              </w:rPr>
              <w:t>Uppföljning och utvärdering</w:t>
            </w:r>
          </w:p>
          <w:p w14:paraId="07A97118" w14:textId="77777777" w:rsidR="002D0716" w:rsidRDefault="002D0716" w:rsidP="002D0716">
            <w:pPr>
              <w:spacing w:line="276" w:lineRule="auto"/>
              <w:rPr>
                <w:b/>
                <w:bCs/>
                <w:szCs w:val="23"/>
              </w:rPr>
            </w:pPr>
          </w:p>
          <w:p w14:paraId="3B4D6E6E" w14:textId="0C31FA60" w:rsidR="002D0716" w:rsidRDefault="000D1C7D" w:rsidP="002D0716"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Arbetsgruppen för uppföljning och utvärdering </w:t>
            </w:r>
            <w:r w:rsidR="00682E94">
              <w:rPr>
                <w:bCs/>
              </w:rPr>
              <w:t xml:space="preserve">presenterade sin förstudie om Polismyndighetens och Åklagarmyndighetens arbete mot människohandel. </w:t>
            </w:r>
          </w:p>
          <w:p w14:paraId="415522A8" w14:textId="7A1F6A9C" w:rsidR="00682E94" w:rsidRDefault="00682E94" w:rsidP="002D0716">
            <w:pPr>
              <w:spacing w:line="276" w:lineRule="auto"/>
              <w:rPr>
                <w:bCs/>
              </w:rPr>
            </w:pPr>
          </w:p>
          <w:p w14:paraId="2249CBE0" w14:textId="56DAF9A9" w:rsidR="00682E94" w:rsidRDefault="00682E94" w:rsidP="002D0716"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På förslag av arbetsgruppen godkände utskottet att det ska inledas ett arbete med att ta fram en huvudstudie </w:t>
            </w:r>
            <w:r w:rsidR="00A97DBF">
              <w:rPr>
                <w:bCs/>
              </w:rPr>
              <w:t>rörande</w:t>
            </w:r>
            <w:r>
              <w:rPr>
                <w:bCs/>
              </w:rPr>
              <w:t xml:space="preserve"> människohandel </w:t>
            </w:r>
            <w:r w:rsidR="00A97DBF">
              <w:t>med den övergripande frågeställningen ”Bedriver polis och åklagare ett effektivt arbete för att förebygga, utreda och lagföra människohandels- och människoexploateringsbrotten vid olika exploaterings former?”</w:t>
            </w:r>
            <w:r w:rsidR="003116F2">
              <w:t>,</w:t>
            </w:r>
            <w:r w:rsidR="00A97DBF">
              <w:t xml:space="preserve"> </w:t>
            </w:r>
            <w:r>
              <w:rPr>
                <w:bCs/>
              </w:rPr>
              <w:t>i enlighet med gruppens förstudie.</w:t>
            </w:r>
          </w:p>
          <w:p w14:paraId="5319D493" w14:textId="77777777" w:rsidR="008F3668" w:rsidRDefault="008F3668" w:rsidP="002D0716">
            <w:pPr>
              <w:tabs>
                <w:tab w:val="left" w:pos="1240"/>
              </w:tabs>
              <w:spacing w:line="276" w:lineRule="auto"/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ab/>
            </w:r>
          </w:p>
          <w:p w14:paraId="2463FFC0" w14:textId="5A1E2FBA" w:rsidR="00BC59F5" w:rsidRPr="004B47AA" w:rsidRDefault="00BC59F5" w:rsidP="002D0716">
            <w:pPr>
              <w:tabs>
                <w:tab w:val="left" w:pos="1240"/>
              </w:tabs>
              <w:spacing w:line="276" w:lineRule="auto"/>
              <w:rPr>
                <w:bCs/>
                <w:snapToGrid w:val="0"/>
                <w:szCs w:val="24"/>
              </w:rPr>
            </w:pPr>
          </w:p>
        </w:tc>
      </w:tr>
      <w:tr w:rsidR="0003128F" w14:paraId="147F5BB6" w14:textId="77777777" w:rsidTr="002F3121">
        <w:tc>
          <w:tcPr>
            <w:tcW w:w="567" w:type="dxa"/>
            <w:shd w:val="clear" w:color="auto" w:fill="auto"/>
          </w:tcPr>
          <w:p w14:paraId="31E10D2B" w14:textId="0985B346" w:rsidR="0003128F" w:rsidRDefault="0003128F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8B5393">
              <w:rPr>
                <w:b/>
                <w:snapToGrid w:val="0"/>
              </w:rPr>
              <w:t>5</w:t>
            </w:r>
          </w:p>
          <w:p w14:paraId="1E183FFF" w14:textId="77777777" w:rsidR="0003128F" w:rsidRDefault="0003128F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  <w:tc>
          <w:tcPr>
            <w:tcW w:w="6946" w:type="dxa"/>
            <w:shd w:val="clear" w:color="auto" w:fill="auto"/>
          </w:tcPr>
          <w:p w14:paraId="6978B0D2" w14:textId="77777777" w:rsidR="001936CF" w:rsidRPr="001936CF" w:rsidRDefault="001936CF" w:rsidP="001936CF">
            <w:pPr>
              <w:spacing w:line="276" w:lineRule="auto"/>
              <w:rPr>
                <w:b/>
              </w:rPr>
            </w:pPr>
            <w:r w:rsidRPr="001936CF">
              <w:rPr>
                <w:b/>
              </w:rPr>
              <w:t>Utrikes resa</w:t>
            </w:r>
          </w:p>
          <w:p w14:paraId="3CE5E834" w14:textId="77777777" w:rsidR="002D0716" w:rsidRDefault="002D0716" w:rsidP="002D0716">
            <w:pPr>
              <w:spacing w:line="276" w:lineRule="auto"/>
              <w:rPr>
                <w:bCs/>
              </w:rPr>
            </w:pPr>
          </w:p>
          <w:p w14:paraId="1263B972" w14:textId="77777777" w:rsidR="00BC1BCA" w:rsidRDefault="002D0716" w:rsidP="002B112C">
            <w:pPr>
              <w:spacing w:line="276" w:lineRule="auto"/>
              <w:rPr>
                <w:bCs/>
              </w:rPr>
            </w:pPr>
            <w:r w:rsidRPr="005744C4">
              <w:rPr>
                <w:bCs/>
              </w:rPr>
              <w:t xml:space="preserve">Utskottet </w:t>
            </w:r>
            <w:r w:rsidR="002B112C">
              <w:rPr>
                <w:bCs/>
              </w:rPr>
              <w:t xml:space="preserve">beslutade att genomföra en utrikes resa till Italien hösten 2025. </w:t>
            </w:r>
          </w:p>
          <w:p w14:paraId="7A5AC56D" w14:textId="77777777" w:rsidR="002B112C" w:rsidRDefault="002B112C" w:rsidP="002B112C">
            <w:pPr>
              <w:spacing w:line="276" w:lineRule="auto"/>
              <w:rPr>
                <w:bCs/>
              </w:rPr>
            </w:pPr>
          </w:p>
          <w:p w14:paraId="235BD176" w14:textId="30E7F842" w:rsidR="002B112C" w:rsidRPr="002D0716" w:rsidRDefault="002B112C" w:rsidP="002B112C"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Syftet med resan </w:t>
            </w:r>
            <w:r w:rsidR="00DB439F">
              <w:t xml:space="preserve">är att fördjupa sig i olika frågor inom utskottets beredningsområde, främst frågor som </w:t>
            </w:r>
            <w:proofErr w:type="gramStart"/>
            <w:r w:rsidR="00DB439F">
              <w:t>rör arbetet</w:t>
            </w:r>
            <w:proofErr w:type="gramEnd"/>
            <w:r w:rsidR="00DB439F">
              <w:t xml:space="preserve"> mot organiserad brottslighet. Huvudfokus är Italiens arbete med att förebygga och bekämpa maffian/den organiserade brottsligheten (t.ex. arbete och åtgärder som vidtagits för att motverka infiltration av statliga myndigheter och företag, arbete för att motverka rekrytering till maffian m.m.).</w:t>
            </w:r>
          </w:p>
        </w:tc>
      </w:tr>
      <w:tr w:rsidR="006849F1" w14:paraId="33360B1C" w14:textId="77777777" w:rsidTr="002F3121">
        <w:tc>
          <w:tcPr>
            <w:tcW w:w="567" w:type="dxa"/>
            <w:shd w:val="clear" w:color="auto" w:fill="auto"/>
          </w:tcPr>
          <w:p w14:paraId="5AEF9581" w14:textId="3ACC8023" w:rsidR="006849F1" w:rsidRDefault="006849F1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  <w:tc>
          <w:tcPr>
            <w:tcW w:w="6946" w:type="dxa"/>
            <w:shd w:val="clear" w:color="auto" w:fill="auto"/>
          </w:tcPr>
          <w:p w14:paraId="34476D3A" w14:textId="63C4A033" w:rsidR="00A32C67" w:rsidRPr="006849F1" w:rsidRDefault="00A32C67" w:rsidP="00272112">
            <w:pPr>
              <w:widowControl/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272112" w14:paraId="15967061" w14:textId="77777777" w:rsidTr="002F3121">
        <w:tc>
          <w:tcPr>
            <w:tcW w:w="567" w:type="dxa"/>
            <w:shd w:val="clear" w:color="auto" w:fill="auto"/>
          </w:tcPr>
          <w:p w14:paraId="0595DFAC" w14:textId="32468333" w:rsidR="00272112" w:rsidRDefault="00272112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2D0716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shd w:val="clear" w:color="auto" w:fill="auto"/>
          </w:tcPr>
          <w:p w14:paraId="1B825EF7" w14:textId="77777777" w:rsidR="00272112" w:rsidRDefault="00272112" w:rsidP="00272112">
            <w:pPr>
              <w:widowControl/>
              <w:spacing w:line="276" w:lineRule="auto"/>
              <w:rPr>
                <w:b/>
              </w:rPr>
            </w:pPr>
            <w:r w:rsidRPr="007113D9">
              <w:rPr>
                <w:b/>
              </w:rPr>
              <w:t>Övriga frågor</w:t>
            </w:r>
          </w:p>
          <w:p w14:paraId="4A372A52" w14:textId="77777777" w:rsidR="007A3D9F" w:rsidRPr="00BC1BCA" w:rsidRDefault="007A3D9F" w:rsidP="00272112">
            <w:pPr>
              <w:widowControl/>
              <w:spacing w:line="276" w:lineRule="auto"/>
              <w:rPr>
                <w:bCs/>
              </w:rPr>
            </w:pPr>
          </w:p>
          <w:p w14:paraId="7DAA8945" w14:textId="30642D63" w:rsidR="00D5749C" w:rsidRDefault="00272112" w:rsidP="00272112">
            <w:pPr>
              <w:widowControl/>
              <w:spacing w:line="276" w:lineRule="auto"/>
              <w:rPr>
                <w:bCs/>
                <w:snapToGrid w:val="0"/>
              </w:rPr>
            </w:pPr>
            <w:r w:rsidRPr="0012215E">
              <w:rPr>
                <w:bCs/>
                <w:snapToGrid w:val="0"/>
              </w:rPr>
              <w:t>Kanslichefen anmälde ärendeplan och sammanträdesplan</w:t>
            </w:r>
            <w:r w:rsidR="00832FC4">
              <w:rPr>
                <w:bCs/>
                <w:snapToGrid w:val="0"/>
              </w:rPr>
              <w:t>er</w:t>
            </w:r>
            <w:r w:rsidRPr="0012215E">
              <w:rPr>
                <w:bCs/>
                <w:snapToGrid w:val="0"/>
              </w:rPr>
              <w:t xml:space="preserve"> för våren </w:t>
            </w:r>
            <w:r w:rsidR="00832FC4">
              <w:rPr>
                <w:bCs/>
                <w:snapToGrid w:val="0"/>
              </w:rPr>
              <w:t>och</w:t>
            </w:r>
            <w:r w:rsidR="00120C12">
              <w:rPr>
                <w:bCs/>
                <w:snapToGrid w:val="0"/>
              </w:rPr>
              <w:t xml:space="preserve"> hösten 2025.</w:t>
            </w:r>
          </w:p>
          <w:p w14:paraId="61B27098" w14:textId="63E4855A" w:rsidR="00A14C12" w:rsidRPr="007113D9" w:rsidRDefault="00A14C12" w:rsidP="002D0716">
            <w:pPr>
              <w:widowControl/>
              <w:spacing w:line="276" w:lineRule="auto"/>
              <w:rPr>
                <w:b/>
              </w:rPr>
            </w:pPr>
          </w:p>
        </w:tc>
      </w:tr>
      <w:tr w:rsidR="00AA3272" w14:paraId="5A6D39AD" w14:textId="77777777" w:rsidTr="002F3121">
        <w:tc>
          <w:tcPr>
            <w:tcW w:w="567" w:type="dxa"/>
          </w:tcPr>
          <w:p w14:paraId="6F290B1E" w14:textId="0DE0FB5F" w:rsidR="00AA3272" w:rsidRDefault="00AA3272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E69FC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</w:tcPr>
          <w:p w14:paraId="149C5FAF" w14:textId="77777777" w:rsidR="00AA3272" w:rsidRDefault="00AA3272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 sammanträde</w:t>
            </w:r>
          </w:p>
          <w:p w14:paraId="4E0F71B3" w14:textId="548F1EAE" w:rsidR="00AA3272" w:rsidRDefault="00AA3272" w:rsidP="00BC1BCA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br/>
            </w:r>
            <w:r>
              <w:rPr>
                <w:snapToGrid w:val="0"/>
              </w:rPr>
              <w:t>Nästa sammanträde äger rum t</w:t>
            </w:r>
            <w:r w:rsidR="001936CF">
              <w:rPr>
                <w:snapToGrid w:val="0"/>
              </w:rPr>
              <w:t>ors</w:t>
            </w:r>
            <w:r>
              <w:rPr>
                <w:snapToGrid w:val="0"/>
              </w:rPr>
              <w:t xml:space="preserve">dagen den </w:t>
            </w:r>
            <w:r w:rsidR="002D0716">
              <w:rPr>
                <w:snapToGrid w:val="0"/>
              </w:rPr>
              <w:t>1</w:t>
            </w:r>
            <w:r w:rsidR="001936CF">
              <w:rPr>
                <w:snapToGrid w:val="0"/>
              </w:rPr>
              <w:t>2</w:t>
            </w:r>
            <w:r w:rsidR="0046391A">
              <w:rPr>
                <w:snapToGrid w:val="0"/>
              </w:rPr>
              <w:t xml:space="preserve"> </w:t>
            </w:r>
            <w:r w:rsidR="005744C4">
              <w:rPr>
                <w:snapToGrid w:val="0"/>
              </w:rPr>
              <w:t>juni</w:t>
            </w:r>
            <w:r>
              <w:rPr>
                <w:snapToGrid w:val="0"/>
              </w:rPr>
              <w:t xml:space="preserve"> 2025 </w:t>
            </w:r>
            <w:r w:rsidRPr="006C1674">
              <w:rPr>
                <w:snapToGrid w:val="0"/>
              </w:rPr>
              <w:t xml:space="preserve">kl. </w:t>
            </w:r>
            <w:r w:rsidR="001936CF">
              <w:rPr>
                <w:snapToGrid w:val="0"/>
              </w:rPr>
              <w:t>09</w:t>
            </w:r>
            <w:r w:rsidRPr="006C1674">
              <w:rPr>
                <w:snapToGrid w:val="0"/>
              </w:rPr>
              <w:t>.</w:t>
            </w:r>
            <w:r w:rsidR="001936CF">
              <w:rPr>
                <w:snapToGrid w:val="0"/>
              </w:rPr>
              <w:t>30</w:t>
            </w:r>
            <w:r>
              <w:rPr>
                <w:snapToGrid w:val="0"/>
              </w:rPr>
              <w:t>.</w:t>
            </w:r>
          </w:p>
          <w:p w14:paraId="4189B18D" w14:textId="3FB55A1A" w:rsidR="00AA3272" w:rsidRPr="00662A01" w:rsidRDefault="00AA3272" w:rsidP="00BC1BCA">
            <w:pPr>
              <w:spacing w:line="276" w:lineRule="auto"/>
              <w:rPr>
                <w:snapToGrid w:val="0"/>
              </w:rPr>
            </w:pPr>
          </w:p>
        </w:tc>
      </w:tr>
    </w:tbl>
    <w:p w14:paraId="1C71B6B6" w14:textId="30146DEF" w:rsidR="005C5D73" w:rsidRDefault="005C5D73" w:rsidP="000B7DD3"/>
    <w:p w14:paraId="4DCC99F4" w14:textId="77777777" w:rsidR="00BB5652" w:rsidRDefault="00BB5652" w:rsidP="000B7DD3"/>
    <w:p w14:paraId="5EB369BE" w14:textId="77777777" w:rsidR="00181D8B" w:rsidRDefault="00181D8B" w:rsidP="000B7DD3"/>
    <w:tbl>
      <w:tblPr>
        <w:tblW w:w="7156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0B7DD3" w14:paraId="5C2D9E56" w14:textId="77777777" w:rsidTr="002F3121">
        <w:tc>
          <w:tcPr>
            <w:tcW w:w="7156" w:type="dxa"/>
          </w:tcPr>
          <w:p w14:paraId="15594129" w14:textId="77777777" w:rsidR="005208F2" w:rsidRDefault="005208F2" w:rsidP="002F3121">
            <w:pPr>
              <w:tabs>
                <w:tab w:val="left" w:pos="1701"/>
              </w:tabs>
            </w:pPr>
          </w:p>
          <w:p w14:paraId="7CE90CE9" w14:textId="1C259165" w:rsidR="000B7DD3" w:rsidRDefault="000B7DD3" w:rsidP="002F3121">
            <w:pPr>
              <w:tabs>
                <w:tab w:val="left" w:pos="1701"/>
              </w:tabs>
            </w:pPr>
            <w:r>
              <w:t>Vid protokollet</w:t>
            </w:r>
          </w:p>
          <w:p w14:paraId="0B7A0F9E" w14:textId="77777777" w:rsidR="00F65F82" w:rsidRDefault="00F65F82" w:rsidP="002F3121">
            <w:pPr>
              <w:tabs>
                <w:tab w:val="left" w:pos="1701"/>
              </w:tabs>
            </w:pPr>
          </w:p>
          <w:p w14:paraId="711C96AC" w14:textId="77777777" w:rsidR="00B03F4E" w:rsidRDefault="00B03F4E" w:rsidP="002F3121">
            <w:pPr>
              <w:tabs>
                <w:tab w:val="left" w:pos="1701"/>
              </w:tabs>
            </w:pPr>
          </w:p>
          <w:p w14:paraId="3EDDF690" w14:textId="31580F34" w:rsidR="000B7DD3" w:rsidRDefault="000B7DD3" w:rsidP="002F3121">
            <w:pPr>
              <w:tabs>
                <w:tab w:val="left" w:pos="1701"/>
              </w:tabs>
            </w:pPr>
            <w:r>
              <w:t xml:space="preserve">Justeras den </w:t>
            </w:r>
            <w:r w:rsidR="002D0716">
              <w:rPr>
                <w:snapToGrid w:val="0"/>
              </w:rPr>
              <w:t>1</w:t>
            </w:r>
            <w:r w:rsidR="001936CF">
              <w:rPr>
                <w:snapToGrid w:val="0"/>
              </w:rPr>
              <w:t>2</w:t>
            </w:r>
            <w:r w:rsidR="0046391A">
              <w:rPr>
                <w:snapToGrid w:val="0"/>
              </w:rPr>
              <w:t xml:space="preserve"> </w:t>
            </w:r>
            <w:r w:rsidR="005744C4">
              <w:rPr>
                <w:snapToGrid w:val="0"/>
              </w:rPr>
              <w:t>juni</w:t>
            </w:r>
            <w:r w:rsidR="0082554F">
              <w:rPr>
                <w:snapToGrid w:val="0"/>
              </w:rPr>
              <w:t xml:space="preserve"> </w:t>
            </w:r>
            <w:r>
              <w:t>2025</w:t>
            </w:r>
          </w:p>
          <w:p w14:paraId="6448B8D1" w14:textId="77777777" w:rsidR="000B7DD3" w:rsidRDefault="000B7DD3" w:rsidP="002F3121">
            <w:pPr>
              <w:tabs>
                <w:tab w:val="left" w:pos="1701"/>
              </w:tabs>
            </w:pPr>
          </w:p>
          <w:p w14:paraId="54E72734" w14:textId="77777777" w:rsidR="000B7DD3" w:rsidRDefault="000B7DD3" w:rsidP="002F3121">
            <w:pPr>
              <w:tabs>
                <w:tab w:val="left" w:pos="1701"/>
              </w:tabs>
            </w:pPr>
          </w:p>
          <w:p w14:paraId="42D7EAB4" w14:textId="77777777" w:rsidR="000B7DD3" w:rsidRDefault="000B7DD3" w:rsidP="002F3121">
            <w:pPr>
              <w:tabs>
                <w:tab w:val="left" w:pos="1701"/>
              </w:tabs>
            </w:pPr>
          </w:p>
          <w:p w14:paraId="7053DC0C" w14:textId="61F3164C" w:rsidR="00FF6780" w:rsidRPr="00ED345C" w:rsidRDefault="00844660" w:rsidP="002F3121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t>Adam Marttinen</w:t>
            </w:r>
          </w:p>
        </w:tc>
      </w:tr>
    </w:tbl>
    <w:p w14:paraId="05489BF3" w14:textId="1168006E" w:rsidR="00452A12" w:rsidRDefault="00452A12" w:rsidP="000B7DD3">
      <w:pPr>
        <w:widowControl/>
      </w:pPr>
    </w:p>
    <w:p w14:paraId="5DE52B8A" w14:textId="3BC43416" w:rsidR="0046391A" w:rsidRDefault="0046391A" w:rsidP="000B7DD3">
      <w:pPr>
        <w:widowControl/>
      </w:pPr>
    </w:p>
    <w:p w14:paraId="710EF97F" w14:textId="66865E3E" w:rsidR="0046391A" w:rsidRDefault="0046391A" w:rsidP="000B7DD3">
      <w:pPr>
        <w:widowControl/>
      </w:pPr>
    </w:p>
    <w:p w14:paraId="4BDA59F2" w14:textId="12B9888F" w:rsidR="0046391A" w:rsidRDefault="0046391A" w:rsidP="000B7DD3">
      <w:pPr>
        <w:widowControl/>
      </w:pPr>
    </w:p>
    <w:p w14:paraId="72B8A226" w14:textId="30318198" w:rsidR="0046391A" w:rsidRDefault="0046391A" w:rsidP="000B7DD3">
      <w:pPr>
        <w:widowControl/>
      </w:pPr>
    </w:p>
    <w:p w14:paraId="76456C5F" w14:textId="0095CB6C" w:rsidR="0046391A" w:rsidRDefault="0046391A" w:rsidP="000B7DD3">
      <w:pPr>
        <w:widowControl/>
      </w:pPr>
    </w:p>
    <w:p w14:paraId="0DA99487" w14:textId="3DB3AB8D" w:rsidR="00FA755F" w:rsidRDefault="00FA755F" w:rsidP="000B7DD3">
      <w:pPr>
        <w:widowControl/>
      </w:pPr>
    </w:p>
    <w:p w14:paraId="30C92185" w14:textId="2F17ACA8" w:rsidR="00FA755F" w:rsidRDefault="00FA755F" w:rsidP="000B7DD3">
      <w:pPr>
        <w:widowControl/>
      </w:pPr>
    </w:p>
    <w:p w14:paraId="3A476B7E" w14:textId="2CE2EBD3" w:rsidR="00FA755F" w:rsidRDefault="00FA755F" w:rsidP="000B7DD3">
      <w:pPr>
        <w:widowControl/>
      </w:pPr>
    </w:p>
    <w:p w14:paraId="187DC224" w14:textId="2B8D934E" w:rsidR="006C1B19" w:rsidRDefault="006C1B19" w:rsidP="000B7DD3">
      <w:pPr>
        <w:widowControl/>
      </w:pPr>
    </w:p>
    <w:p w14:paraId="7158E1F6" w14:textId="79E19745" w:rsidR="006C1B19" w:rsidRDefault="006C1B19" w:rsidP="000B7DD3">
      <w:pPr>
        <w:widowControl/>
      </w:pPr>
    </w:p>
    <w:p w14:paraId="5E752A7A" w14:textId="4FEB6043" w:rsidR="006C1B19" w:rsidRDefault="006C1B19" w:rsidP="000B7DD3">
      <w:pPr>
        <w:widowControl/>
      </w:pPr>
    </w:p>
    <w:p w14:paraId="13D8D14B" w14:textId="77777777" w:rsidR="006C1B19" w:rsidRDefault="006C1B19" w:rsidP="000B7DD3">
      <w:pPr>
        <w:widowControl/>
      </w:pPr>
    </w:p>
    <w:p w14:paraId="7D28E313" w14:textId="249C42B2" w:rsidR="00FA755F" w:rsidRDefault="00FA755F" w:rsidP="000B7DD3">
      <w:pPr>
        <w:widowControl/>
      </w:pPr>
    </w:p>
    <w:p w14:paraId="17EB5453" w14:textId="77777777" w:rsidR="00EE41DF" w:rsidRDefault="00EE41DF" w:rsidP="000B7DD3">
      <w:pPr>
        <w:widowControl/>
      </w:pP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649"/>
        <w:gridCol w:w="540"/>
        <w:gridCol w:w="435"/>
        <w:gridCol w:w="425"/>
        <w:gridCol w:w="425"/>
        <w:gridCol w:w="425"/>
        <w:gridCol w:w="426"/>
        <w:gridCol w:w="425"/>
        <w:gridCol w:w="425"/>
        <w:gridCol w:w="254"/>
        <w:gridCol w:w="171"/>
        <w:gridCol w:w="426"/>
        <w:gridCol w:w="425"/>
        <w:gridCol w:w="425"/>
      </w:tblGrid>
      <w:tr w:rsidR="000B7DD3" w14:paraId="10A2D6BF" w14:textId="77777777" w:rsidTr="00125C12"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31956" w14:textId="77777777" w:rsidR="000B7DD3" w:rsidRDefault="000B7DD3" w:rsidP="002F3121">
            <w:pPr>
              <w:tabs>
                <w:tab w:val="left" w:pos="1701"/>
              </w:tabs>
            </w:pPr>
            <w:r>
              <w:lastRenderedPageBreak/>
              <w:br w:type="page"/>
              <w:t>JUSTITIEUTSKOTTET</w:t>
            </w:r>
          </w:p>
        </w:tc>
        <w:tc>
          <w:tcPr>
            <w:tcW w:w="3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4FC951" w14:textId="77777777" w:rsidR="000B7DD3" w:rsidRDefault="000B7DD3" w:rsidP="00125C12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NÄRVAROFÖRTECKNING</w:t>
            </w:r>
          </w:p>
        </w:tc>
        <w:tc>
          <w:tcPr>
            <w:tcW w:w="14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EAF06E" w14:textId="38E3877C" w:rsidR="000B7DD3" w:rsidRDefault="000B7DD3" w:rsidP="002F3121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</w:t>
            </w:r>
          </w:p>
          <w:p w14:paraId="77169B27" w14:textId="77777777" w:rsidR="000B7DD3" w:rsidRDefault="000B7DD3" w:rsidP="002F3121">
            <w:pPr>
              <w:tabs>
                <w:tab w:val="left" w:pos="1701"/>
              </w:tabs>
            </w:pPr>
            <w:r>
              <w:t>till protokoll</w:t>
            </w:r>
          </w:p>
          <w:p w14:paraId="394B164A" w14:textId="2A60F5CE" w:rsidR="000B7DD3" w:rsidRDefault="000B7DD3" w:rsidP="002F3121">
            <w:pPr>
              <w:tabs>
                <w:tab w:val="left" w:pos="1701"/>
              </w:tabs>
            </w:pPr>
            <w:r>
              <w:t>2024/25:</w:t>
            </w:r>
            <w:r w:rsidR="00F84DEE">
              <w:t>3</w:t>
            </w:r>
            <w:r w:rsidR="002B112C">
              <w:t>8</w:t>
            </w:r>
          </w:p>
        </w:tc>
      </w:tr>
      <w:tr w:rsidR="00125C12" w14:paraId="365E24E1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52A4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341E" w14:textId="0371F92B" w:rsidR="00125C12" w:rsidRDefault="00125C12" w:rsidP="00BB1A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r w:rsidR="003116F2">
              <w:rPr>
                <w:sz w:val="22"/>
              </w:rPr>
              <w:t>1–</w:t>
            </w:r>
            <w:r w:rsidR="00310620">
              <w:rPr>
                <w:sz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32C54" w14:textId="68FFA0D0" w:rsidR="00125C12" w:rsidRDefault="00166224" w:rsidP="00BB1A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  <w:r w:rsidR="00C8475F">
              <w:rPr>
                <w:sz w:val="22"/>
              </w:rPr>
              <w:t xml:space="preserve"> </w:t>
            </w:r>
            <w:r w:rsidR="00310620">
              <w:rPr>
                <w:sz w:val="22"/>
              </w:rPr>
              <w:t>6</w:t>
            </w:r>
            <w:r w:rsidR="00C8475F">
              <w:rPr>
                <w:sz w:val="22"/>
              </w:rPr>
              <w:t>–</w:t>
            </w:r>
            <w:r w:rsidR="00BE1DA1">
              <w:rPr>
                <w:sz w:val="22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6CA9" w14:textId="39437B2E" w:rsidR="00125C12" w:rsidRDefault="00125C12" w:rsidP="00BB1A3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D3037" w14:textId="5E9270AC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76E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B23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55C2E4F5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98DC0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D990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N 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8D8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97716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A610F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A3CAA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12C8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785E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95B3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CCEEA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CD83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E0A6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13C6" w14:textId="77777777" w:rsidR="00125C12" w:rsidRDefault="00125C12" w:rsidP="00125C1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125C12" w14:paraId="2088E23F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716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6E6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B01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295E3" w14:textId="26397FBF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E108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D94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7B4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9648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81E40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D4BC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0D28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737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B986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6ED489EA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4BC6" w14:textId="4A284B36" w:rsidR="00125C12" w:rsidRPr="007379A1" w:rsidRDefault="00125C12" w:rsidP="002F3121">
            <w:pPr>
              <w:rPr>
                <w:szCs w:val="24"/>
              </w:rPr>
            </w:pPr>
            <w:r>
              <w:t>Henrik Vinge</w:t>
            </w:r>
            <w:r w:rsidRPr="00F85329">
              <w:t xml:space="preserve"> (SD)</w:t>
            </w:r>
            <w:r>
              <w:t xml:space="preserve"> ordf.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D04E" w14:textId="03C17832" w:rsidR="00125C12" w:rsidRPr="00F72CCB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375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2FB7" w14:textId="3E87F33E" w:rsidR="00125C12" w:rsidRPr="00F72CCB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13AA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55A" w14:textId="2B577706" w:rsidR="00125C12" w:rsidRPr="00F72CCB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0B0D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8C736" w14:textId="5C4C3770" w:rsidR="00125C12" w:rsidRPr="00F72CCB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F6C7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B348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89A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A3D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300D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:rsidRPr="006C1B19" w14:paraId="2220A535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BDC8" w14:textId="77777777" w:rsidR="00125C12" w:rsidRPr="009841C1" w:rsidRDefault="00125C12" w:rsidP="002F3121">
            <w:pPr>
              <w:rPr>
                <w:lang w:val="en-GB"/>
              </w:rPr>
            </w:pPr>
            <w:r>
              <w:rPr>
                <w:lang w:val="en-GB"/>
              </w:rPr>
              <w:t>Teresa Carvalho (S)</w:t>
            </w:r>
            <w:r w:rsidRPr="009841C1">
              <w:rPr>
                <w:lang w:val="en-GB"/>
              </w:rPr>
              <w:t xml:space="preserve"> vice </w:t>
            </w:r>
            <w:proofErr w:type="spellStart"/>
            <w:r w:rsidRPr="009841C1">
              <w:rPr>
                <w:lang w:val="en-GB"/>
              </w:rPr>
              <w:t>ordf</w:t>
            </w:r>
            <w:proofErr w:type="spellEnd"/>
            <w:r w:rsidRPr="009841C1">
              <w:rPr>
                <w:lang w:val="en-GB"/>
              </w:rPr>
              <w:t>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9FE9" w14:textId="302CC944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89F5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4D74" w14:textId="4ED4387D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1FA0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E17B7" w14:textId="439ABFBD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0921B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12B8" w14:textId="5C0C3B4F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C874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D90A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38BC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77E9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09E6" w14:textId="77777777" w:rsidR="00125C12" w:rsidRPr="002E7293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</w:tr>
      <w:tr w:rsidR="00125C12" w:rsidRPr="007B6545" w14:paraId="0098DDB6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B739" w14:textId="77777777" w:rsidR="00125C12" w:rsidRPr="00C04C3F" w:rsidRDefault="00125C12" w:rsidP="002F3121">
            <w:pPr>
              <w:rPr>
                <w:szCs w:val="24"/>
              </w:rPr>
            </w:pPr>
            <w:r>
              <w:t>Mikael Damsgaard</w:t>
            </w:r>
            <w:r w:rsidRPr="00F85329">
              <w:t xml:space="preserve">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DECD" w14:textId="41320AE6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10D4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4AE3" w14:textId="225FC34D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D74E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BA4F" w14:textId="22BA8D6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A1C8C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61B60" w14:textId="0823AF64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F6BC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A615C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6092B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AB57B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D0BB" w14:textId="77777777" w:rsidR="00125C12" w:rsidRPr="007B654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7A535152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3BB4" w14:textId="474C7C4D" w:rsidR="00125C12" w:rsidRPr="00A74BA5" w:rsidRDefault="00125C12" w:rsidP="002F3121">
            <w:pPr>
              <w:rPr>
                <w:szCs w:val="24"/>
              </w:rPr>
            </w:pPr>
            <w:r>
              <w:t>Heléne Björklund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1ECB" w14:textId="37D8E130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B0BC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840E" w14:textId="3F61B4BE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9FC6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5DEA7" w14:textId="69CF76CA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8C9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D06D" w14:textId="6DB9B362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A42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AAC70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5FB9D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6EF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6ED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0528AA7F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BF3B" w14:textId="00D05E08" w:rsidR="00125C12" w:rsidRPr="00A74BA5" w:rsidRDefault="00125C12" w:rsidP="002F3121">
            <w:pPr>
              <w:rPr>
                <w:szCs w:val="24"/>
              </w:rPr>
            </w:pPr>
            <w:r>
              <w:t xml:space="preserve">Pontus Andersson Garpvall </w:t>
            </w:r>
            <w:r w:rsidRPr="00F85329">
              <w:t>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31CC" w14:textId="240D1AB1" w:rsidR="00125C12" w:rsidRDefault="00DF4715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202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1EC1" w14:textId="132E4CF7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C0DB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7D3B" w14:textId="00C867DF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1AF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9FF0" w14:textId="4EE97852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F94D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40C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7E3D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E9D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BB7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3C2847EB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8269" w14:textId="77777777" w:rsidR="00125C12" w:rsidRPr="00F85329" w:rsidRDefault="00125C12" w:rsidP="002F3121">
            <w:r>
              <w:t>Petter Löberg</w:t>
            </w:r>
            <w:r w:rsidRPr="00F85329">
              <w:t xml:space="preserve"> (S)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B96F" w14:textId="0CFFF11A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8F2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64A5" w14:textId="724B59DF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DE7D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455E" w14:textId="23457D20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8E67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295D" w14:textId="7BBAF8D8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AF3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000C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179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9265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0FA4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758D249D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C56E" w14:textId="77777777" w:rsidR="00125C12" w:rsidRPr="00A74BA5" w:rsidRDefault="00125C12" w:rsidP="002F3121">
            <w:pPr>
              <w:rPr>
                <w:szCs w:val="24"/>
                <w:lang w:val="en-US"/>
              </w:rPr>
            </w:pPr>
            <w:r w:rsidRPr="00775568">
              <w:t>Charlotte Nordström (M</w:t>
            </w:r>
            <w: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FC9C" w14:textId="25C5B512" w:rsidR="00125C12" w:rsidRDefault="00DF4715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92A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3AC1" w14:textId="4FC3BE6A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9E46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A7D8" w14:textId="69831DB2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E94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236A" w14:textId="3CA0B134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4575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6DF5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41FA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D89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853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13B0970B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9252" w14:textId="77777777" w:rsidR="00125C12" w:rsidRPr="00A74BA5" w:rsidRDefault="00125C12" w:rsidP="002F3121">
            <w:pPr>
              <w:rPr>
                <w:szCs w:val="24"/>
                <w:lang w:val="en-US"/>
              </w:rPr>
            </w:pPr>
            <w:r w:rsidRPr="00F85329">
              <w:t>Anna Wallentheim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3439" w14:textId="20E1058E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3FC8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A3A9" w14:textId="236CD2D5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6799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5E9C" w14:textId="66171725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6ED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5AB5" w14:textId="38916371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5CB9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020AB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1E8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A1C2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C85B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4E016691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F3AB0" w14:textId="03593C89" w:rsidR="00125C12" w:rsidRPr="00A74BA5" w:rsidRDefault="00125C12" w:rsidP="002F3121">
            <w:pPr>
              <w:rPr>
                <w:szCs w:val="24"/>
                <w:lang w:val="en-US"/>
              </w:rPr>
            </w:pPr>
            <w:r>
              <w:t xml:space="preserve">Adam Marttinen </w:t>
            </w:r>
            <w:r w:rsidRPr="00F85329">
              <w:t>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B7866" w14:textId="6E5005C6" w:rsidR="00125C12" w:rsidRDefault="00166224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A610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98D1" w14:textId="739ED9B2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5E1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B1B5" w14:textId="1EDFCC59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B261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07F05" w14:textId="7290D03B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ADAB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4649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2FAA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6825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AA0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0AF4A59B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A284" w14:textId="77777777" w:rsidR="00125C12" w:rsidRPr="00A74BA5" w:rsidRDefault="00125C12" w:rsidP="002F3121">
            <w:pPr>
              <w:rPr>
                <w:szCs w:val="24"/>
                <w:lang w:val="en-US"/>
              </w:rPr>
            </w:pPr>
            <w:r w:rsidRPr="00F85329">
              <w:t>Mat</w:t>
            </w:r>
            <w:r>
              <w:t>t</w:t>
            </w:r>
            <w:r w:rsidRPr="00F85329">
              <w:t>ias Vepsä</w:t>
            </w:r>
            <w:r>
              <w:t xml:space="preserve"> </w:t>
            </w:r>
            <w:r w:rsidRPr="00F85329">
              <w:t>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739F" w14:textId="4B19DAEF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39A8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8840" w14:textId="30127BF3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6F85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C31A" w14:textId="2D1AADA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6776B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F579" w14:textId="7C1FFF44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063D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1F7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C34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053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DA59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56827326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1DE8F" w14:textId="77777777" w:rsidR="00125C12" w:rsidRPr="00A74BA5" w:rsidRDefault="00125C12" w:rsidP="002F3121">
            <w:pPr>
              <w:rPr>
                <w:szCs w:val="24"/>
              </w:rPr>
            </w:pPr>
            <w:r>
              <w:t>Fredrik Kärrholm</w:t>
            </w:r>
            <w:r w:rsidRPr="00775568">
              <w:t xml:space="preserve"> (M</w:t>
            </w:r>
            <w: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F715" w14:textId="2C2469BB" w:rsidR="00125C12" w:rsidRDefault="00DA3900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A00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ACEB" w14:textId="5029DD89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B89B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E085E" w14:textId="7384B3F6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D96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742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C770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0F6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E6B5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88D5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5CC8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4C732F9E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63E0" w14:textId="77777777" w:rsidR="00125C12" w:rsidRPr="00A74BA5" w:rsidRDefault="00125C12" w:rsidP="002F3121">
            <w:pPr>
              <w:rPr>
                <w:szCs w:val="24"/>
              </w:rPr>
            </w:pPr>
            <w:r w:rsidRPr="00F85329">
              <w:t>Gudrun Nor</w:t>
            </w:r>
            <w:r>
              <w:t>d</w:t>
            </w:r>
            <w:r w:rsidRPr="00F85329">
              <w:t>borg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C77DE" w14:textId="296C74EB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644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CF76" w14:textId="1643BACB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A94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C03E" w14:textId="42639203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CDE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3C41" w14:textId="3C254049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6BB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5CA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A6C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7AD0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7073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26A42132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9B0F" w14:textId="77777777" w:rsidR="00125C12" w:rsidRPr="00A74BA5" w:rsidRDefault="00125C12" w:rsidP="002F3121">
            <w:pPr>
              <w:rPr>
                <w:szCs w:val="24"/>
              </w:rPr>
            </w:pPr>
            <w:r w:rsidRPr="00B72467">
              <w:t>Torsten Elofsson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866A" w14:textId="242331B9" w:rsidR="00125C12" w:rsidRDefault="00B704CA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C3CA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F38E6" w14:textId="40CE30DD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6707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BBA7" w14:textId="00E567DE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CCBD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24AF" w14:textId="6198C0B1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25F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84D1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2B16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261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1540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54C168C1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492B" w14:textId="77777777" w:rsidR="00125C12" w:rsidRPr="00A74BA5" w:rsidRDefault="00125C12" w:rsidP="002F3121">
            <w:pPr>
              <w:rPr>
                <w:szCs w:val="24"/>
              </w:rPr>
            </w:pPr>
            <w:r w:rsidRPr="00F85329">
              <w:t>Ulrika Liljeberg (C)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AD79" w14:textId="763B7926" w:rsidR="00125C12" w:rsidRDefault="00BC1BCA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ACE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3817" w14:textId="413571CA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B6B5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12600" w14:textId="7BCE5CE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861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2EFA" w14:textId="43EC76DC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ECE2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7F8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425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5EE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2AA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1A154338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A4F5" w14:textId="6C5C6752" w:rsidR="00125C12" w:rsidRPr="00A74BA5" w:rsidRDefault="00125C12" w:rsidP="002F3121">
            <w:pPr>
              <w:rPr>
                <w:szCs w:val="24"/>
              </w:rPr>
            </w:pPr>
            <w:r>
              <w:t xml:space="preserve">Katja Nyberg </w:t>
            </w:r>
            <w:r w:rsidRPr="00F85329">
              <w:t>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139D" w14:textId="00449F9F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21E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CF9E" w14:textId="3A5B349D" w:rsidR="00125C12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A52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C2B" w14:textId="36CEFF08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947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7DD1" w14:textId="4CD5DF83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7ED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BAC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DCC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2780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31FAD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449D345A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884C" w14:textId="77777777" w:rsidR="00125C12" w:rsidRPr="000253CD" w:rsidRDefault="00125C12" w:rsidP="002F3121">
            <w:pPr>
              <w:rPr>
                <w:rStyle w:val="Betoning"/>
                <w:i w:val="0"/>
              </w:rPr>
            </w:pPr>
            <w:r>
              <w:t>Ulrika Westerlund</w:t>
            </w:r>
            <w:r w:rsidRPr="00F85329">
              <w:t xml:space="preserve"> (MP)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993FE" w14:textId="4ED49741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3C9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FAA4" w14:textId="4CBB84CA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34F9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A1AF" w14:textId="3E1AB7B0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48F23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42660" w14:textId="08C37115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29F5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38A3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8DF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0DBB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C7FF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171DBBA5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3B35" w14:textId="77777777" w:rsidR="00125C12" w:rsidRPr="00A74BA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t>Martin Melin</w:t>
            </w:r>
            <w:r w:rsidRPr="00F85329">
              <w:t xml:space="preserve"> (L)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4A48" w14:textId="61B78E35" w:rsidR="00125C12" w:rsidRPr="00B20174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86075" w14:textId="32418B3D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93A1B" w14:textId="5165AE62" w:rsidR="00125C12" w:rsidRPr="00B20174" w:rsidRDefault="00C8475F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C9DE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1BFE" w14:textId="2205B65A" w:rsidR="00125C12" w:rsidRPr="00B20174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D10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55F3" w14:textId="7008481D" w:rsidR="00125C12" w:rsidRPr="00B20174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640C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71DA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7916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000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1D5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35E7F703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676E" w14:textId="77777777" w:rsidR="00125C12" w:rsidRPr="00A74BA5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A74BA5">
              <w:rPr>
                <w:b/>
                <w:i/>
                <w:szCs w:val="24"/>
              </w:rPr>
              <w:t>SUPPLEANTER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D389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E9D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AF7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E7A4B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8350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85567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12E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1FF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66CF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ADFA1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E174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014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25C12" w14:paraId="4FC35C78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F294" w14:textId="580D2394" w:rsidR="00125C12" w:rsidRPr="00CD65BC" w:rsidRDefault="00125C12" w:rsidP="002F3121">
            <w:pPr>
              <w:rPr>
                <w:sz w:val="22"/>
              </w:rPr>
            </w:pPr>
            <w:r>
              <w:t>Mats Hellhoff</w:t>
            </w:r>
            <w:r w:rsidRPr="00775568">
              <w:t xml:space="preserve">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5CBFE" w14:textId="008B7794" w:rsidR="00125C12" w:rsidRPr="0078232D" w:rsidRDefault="003116F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F99E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0975" w14:textId="01772B62" w:rsidR="00125C12" w:rsidRPr="0078232D" w:rsidRDefault="003116F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7C5D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D9801" w14:textId="50316540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427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BC2D9" w14:textId="17D8B79A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BCB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AE06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F5EB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0FB5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9A7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67D2E9CD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4508" w14:textId="77777777" w:rsidR="00125C12" w:rsidRPr="00A23450" w:rsidRDefault="00125C12" w:rsidP="002F3121">
            <w:r w:rsidRPr="00775568">
              <w:t>Sanna Backeskog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80ACB" w14:textId="380518F8" w:rsidR="00125C12" w:rsidRPr="0078232D" w:rsidRDefault="003116F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BAC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4480" w14:textId="0C60B5B6" w:rsidR="00125C12" w:rsidRPr="0078232D" w:rsidRDefault="003116F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C50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79847" w14:textId="7F8BD4B4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A38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38D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A98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86B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2EA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D49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BFB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72F8A7BE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4CAB" w14:textId="77777777" w:rsidR="00125C12" w:rsidRPr="00A23450" w:rsidRDefault="00125C12" w:rsidP="002F3121">
            <w:r w:rsidRPr="004A394D">
              <w:t>Ludvig Ceimertz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04E1" w14:textId="7527BD23" w:rsidR="00125C12" w:rsidRPr="0078232D" w:rsidRDefault="003116F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ED8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19F4" w14:textId="108FE67F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6B2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6666" w14:textId="0F3F6902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35B1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EA34" w14:textId="245CD15E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AA1D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04E0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DA1C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381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FB6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0086CC9A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80F2C" w14:textId="77777777" w:rsidR="00125C12" w:rsidRDefault="00125C12" w:rsidP="002F3121">
            <w:r w:rsidRPr="00775568">
              <w:t>Lars Isacsson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ADB3C" w14:textId="05254778" w:rsidR="00125C12" w:rsidRPr="0078232D" w:rsidRDefault="003116F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54E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A0B89" w14:textId="0915F64A" w:rsidR="00125C12" w:rsidRPr="0078232D" w:rsidRDefault="003116F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71D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134AD" w14:textId="624AA0E9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E962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570B" w14:textId="32F96322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2B0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398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6D52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077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596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32E40F98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3EDD6" w14:textId="6D113EFA" w:rsidR="00125C12" w:rsidRDefault="00125C12" w:rsidP="002F3121">
            <w:r w:rsidRPr="00775568">
              <w:t xml:space="preserve">Mats </w:t>
            </w:r>
            <w:proofErr w:type="spellStart"/>
            <w:r w:rsidRPr="00775568">
              <w:t>Arkhem</w:t>
            </w:r>
            <w:proofErr w:type="spellEnd"/>
            <w:r w:rsidRPr="00775568">
              <w:t xml:space="preserve">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805E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862F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8651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BA76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3130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0AB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10A4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388E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6DFB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1C13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DD19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F593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7168D5C8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0B4A" w14:textId="77777777" w:rsidR="00125C12" w:rsidRPr="00A23450" w:rsidRDefault="00125C12" w:rsidP="002F3121">
            <w:r w:rsidRPr="00775568">
              <w:t>Carina Ödebrink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044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FA8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B900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B3A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6470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0330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1AE9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A38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2AB3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E4A4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203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C8E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6730092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5B21" w14:textId="77777777" w:rsidR="00125C12" w:rsidRPr="00A23450" w:rsidRDefault="00125C12" w:rsidP="002F3121">
            <w:proofErr w:type="spellStart"/>
            <w:r w:rsidRPr="00F967CF">
              <w:t>Noria</w:t>
            </w:r>
            <w:proofErr w:type="spellEnd"/>
            <w:r w:rsidRPr="00F967CF">
              <w:t xml:space="preserve"> </w:t>
            </w:r>
            <w:proofErr w:type="spellStart"/>
            <w:r w:rsidRPr="00F967CF">
              <w:t>Manouchi</w:t>
            </w:r>
            <w:proofErr w:type="spellEnd"/>
            <w:r>
              <w:t xml:space="preserve"> </w:t>
            </w:r>
            <w:r w:rsidRPr="00775568">
              <w:t>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FC65" w14:textId="2BAE0781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8EC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E305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7C9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271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516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CC0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943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B96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BA8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58F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13A6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5CEB9D44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AF7E" w14:textId="77777777" w:rsidR="00125C12" w:rsidRPr="00A23450" w:rsidRDefault="00125C12" w:rsidP="002F3121">
            <w:r w:rsidRPr="00775568">
              <w:t>Gustaf Lantz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2F1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852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0B2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874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798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000B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448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B2A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C44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AB3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30B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4EC5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3DCC6F8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2094" w14:textId="4E415BEC" w:rsidR="00125C12" w:rsidRDefault="00125C12" w:rsidP="002F3121">
            <w:r w:rsidRPr="00775568">
              <w:t xml:space="preserve">Lars Andersson </w:t>
            </w:r>
            <w:r>
              <w:t>(</w:t>
            </w:r>
            <w:r w:rsidRPr="00775568">
              <w:t>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B6A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7CF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B8A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3725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5E42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35C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F5D0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FA1F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4655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02BF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49F5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A8C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2F4447B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9D010" w14:textId="77777777" w:rsidR="00125C12" w:rsidRDefault="00125C12" w:rsidP="002F3121">
            <w:proofErr w:type="spellStart"/>
            <w:r w:rsidRPr="00775568">
              <w:t>Serkan</w:t>
            </w:r>
            <w:proofErr w:type="spellEnd"/>
            <w:r w:rsidRPr="00775568">
              <w:t xml:space="preserve"> </w:t>
            </w:r>
            <w:proofErr w:type="spellStart"/>
            <w:r w:rsidRPr="00775568">
              <w:t>Köse</w:t>
            </w:r>
            <w:proofErr w:type="spellEnd"/>
            <w:r w:rsidRPr="00775568">
              <w:t xml:space="preserve">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E9F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EFDF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119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B90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051A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72A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DFA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B275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2ED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7EF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EC4A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B6C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42BD2270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E84C" w14:textId="77777777" w:rsidR="00125C12" w:rsidRPr="00A23450" w:rsidRDefault="00125C12" w:rsidP="002F3121">
            <w:r w:rsidRPr="00775568">
              <w:t xml:space="preserve">Ellen </w:t>
            </w:r>
            <w:proofErr w:type="spellStart"/>
            <w:r w:rsidRPr="00775568">
              <w:t>Juntti</w:t>
            </w:r>
            <w:proofErr w:type="spellEnd"/>
            <w:r w:rsidRPr="00775568">
              <w:t xml:space="preserve">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554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119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437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3C7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8945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E7A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8DD2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474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89C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472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195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736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BE605AC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F82E" w14:textId="77777777" w:rsidR="00125C12" w:rsidRPr="00A23450" w:rsidRDefault="00125C12" w:rsidP="002F3121">
            <w:r w:rsidRPr="00775568">
              <w:t>Lotta Johnsson Fornarve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3E037" w14:textId="2A961A20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803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7679" w14:textId="5B7512A8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FE8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5C4E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EA4A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A93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85C1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2E7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0D58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D31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B0FE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498D00C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5D18" w14:textId="77777777" w:rsidR="00125C12" w:rsidRDefault="00125C12" w:rsidP="002F3121">
            <w:r>
              <w:t>Ingemar Kihlström</w:t>
            </w:r>
            <w:r w:rsidRPr="00775568">
              <w:t xml:space="preserve">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31BE" w14:textId="242AD715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1F9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B37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2D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421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1DFA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B4F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B43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49D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AF3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E9C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9F5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A286E23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22498" w14:textId="77777777" w:rsidR="00125C12" w:rsidRDefault="00125C12" w:rsidP="002F3121">
            <w:r w:rsidRPr="00775568">
              <w:t>Malin Björk (C)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2929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E8D9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B82F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B5F9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02B3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65EE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9FD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AFB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A33A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BDAC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6AC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FD4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6BBC82AC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01BD" w14:textId="77777777" w:rsidR="00125C12" w:rsidRDefault="00125C12" w:rsidP="002F3121">
            <w:r w:rsidRPr="00775568">
              <w:t>Mauricio Rojas (L)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DA56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152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C19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E09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156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24D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928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AB3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5D7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FF2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CF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817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BB95520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E8B6" w14:textId="77777777" w:rsidR="00125C12" w:rsidRDefault="00125C12" w:rsidP="002F3121">
            <w:pPr>
              <w:rPr>
                <w:color w:val="000000"/>
                <w:szCs w:val="24"/>
              </w:rPr>
            </w:pPr>
            <w:r>
              <w:t>Nils Seye Larsen</w:t>
            </w:r>
            <w:r w:rsidRPr="00775568">
              <w:t xml:space="preserve"> (MP)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5B1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89E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E83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884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E10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CB5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D35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A68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F89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876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A7BD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EAF3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1416A37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7BAE" w14:textId="77777777" w:rsidR="00125C12" w:rsidRDefault="00125C12" w:rsidP="002F3121">
            <w:pPr>
              <w:rPr>
                <w:color w:val="000000"/>
                <w:szCs w:val="24"/>
              </w:rPr>
            </w:pPr>
            <w:r w:rsidRPr="00775568">
              <w:t>Sten Bergheden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C6787" w14:textId="4D652A01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6B0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3C48D" w14:textId="75EB3174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29D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A8379" w14:textId="5AD52A2C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910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E0C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42A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E7E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44DF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1BE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591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7334B625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ED7B" w14:textId="27E193F0" w:rsidR="00125C12" w:rsidRPr="00775568" w:rsidRDefault="00125C12" w:rsidP="002F3121">
            <w:r w:rsidRPr="00775568">
              <w:t xml:space="preserve">Victoria </w:t>
            </w:r>
            <w:proofErr w:type="spellStart"/>
            <w:r w:rsidRPr="00775568">
              <w:t>Tiblom</w:t>
            </w:r>
            <w:proofErr w:type="spellEnd"/>
            <w:r w:rsidRPr="00775568">
              <w:t xml:space="preserve">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607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E52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429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706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80FE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7FD7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CC0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A7C5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8B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2BD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E19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4B6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4B490DB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7C766" w14:textId="77777777" w:rsidR="00125C12" w:rsidRPr="00775568" w:rsidRDefault="00125C12" w:rsidP="002F3121">
            <w:proofErr w:type="spellStart"/>
            <w:r w:rsidRPr="002F723A">
              <w:t>Lorena</w:t>
            </w:r>
            <w:proofErr w:type="spellEnd"/>
            <w:r w:rsidRPr="002F723A">
              <w:t xml:space="preserve"> Delgado Varas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9875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0FF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0697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A17C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EED3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EE1D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B025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5D2F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A53B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BAB5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0F9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B643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039B2957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E4C5" w14:textId="77777777" w:rsidR="00125C12" w:rsidRPr="00775568" w:rsidRDefault="00125C12" w:rsidP="002F3121">
            <w:r w:rsidRPr="002F723A">
              <w:t>Helena Vilhelmsson (C)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630C8" w14:textId="1A8A09B0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A52F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E375B" w14:textId="3CA25C3C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858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ACB1" w14:textId="68A1BF20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EC68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447F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AD8A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56DE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39D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4ED4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9B4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6586BFA4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D9FD5" w14:textId="77777777" w:rsidR="00125C12" w:rsidRPr="00775568" w:rsidRDefault="00125C12" w:rsidP="002F3121">
            <w:r w:rsidRPr="002F723A">
              <w:t>Gudrun Brunegård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9952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CE7A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F67E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D7C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C974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67A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CB08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C5DA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1446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B005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B67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F1E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057DC132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2D67C" w14:textId="77777777" w:rsidR="00125C12" w:rsidRPr="00775568" w:rsidRDefault="00125C12" w:rsidP="002F3121">
            <w:r>
              <w:t>Mathias Bengtsson</w:t>
            </w:r>
            <w:r w:rsidRPr="00326ACA">
              <w:t xml:space="preserve">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B401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B11B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825F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611D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F7B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8F69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44D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6957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2006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746E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764E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5F39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745162E8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9466F" w14:textId="77777777" w:rsidR="00125C12" w:rsidRPr="00326ACA" w:rsidRDefault="00125C12" w:rsidP="002F3121">
            <w:r w:rsidRPr="002B414F">
              <w:t>Annika Hirvonen (MP)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FF96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014A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5068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894A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C82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CFD3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C3081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D9DC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B29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0158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632B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333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2DF8BF42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C61B4" w14:textId="77777777" w:rsidR="00125C12" w:rsidRPr="002B414F" w:rsidRDefault="00125C12" w:rsidP="002F3121">
            <w:r>
              <w:t>Rebecka Le Moine (MP)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D274F" w14:textId="3559AE35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D15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12064" w14:textId="4C7CEA1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48D1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5B9B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2A62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E007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583D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0A7E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7057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A76C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CBA5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019213D5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1AAC" w14:textId="77777777" w:rsidR="00125C12" w:rsidRPr="002F723A" w:rsidRDefault="00125C12" w:rsidP="002F3121">
            <w:r>
              <w:t>Patrik Karlson (L)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20E3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7B2E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770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C343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C23E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A53C5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C9A4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6D32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0798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4215D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0D27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E56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7D952CDC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CD306" w14:textId="6BBA369C" w:rsidR="00125C12" w:rsidRDefault="00125C12" w:rsidP="002F3121">
            <w:r>
              <w:t>Anders Ekegren (L)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8888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9E2D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C5A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F051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41B2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1828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32A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67C9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7C9E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ABE80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B04D2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4E1B4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25C12" w14:paraId="09A64471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8DA3E" w14:textId="77777777" w:rsidR="00125C12" w:rsidRDefault="00125C12" w:rsidP="002F3121">
            <w:r w:rsidRPr="0024100F">
              <w:lastRenderedPageBreak/>
              <w:t>Kajsa Fredholm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976BC" w14:textId="77777777" w:rsidR="00125C12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CC7AA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49588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954E7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AFB3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4F40E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38CF6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384F9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1027F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9AB43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BFD1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9F7DC" w14:textId="77777777" w:rsidR="00125C12" w:rsidRPr="0078232D" w:rsidRDefault="00125C12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B7DD3" w14:paraId="7100233B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1771" w:type="dxa"/>
          </w:tcPr>
          <w:p w14:paraId="6C734074" w14:textId="77777777" w:rsidR="000B7DD3" w:rsidRDefault="000B7DD3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6876" w:type="dxa"/>
            <w:gridSpan w:val="14"/>
          </w:tcPr>
          <w:p w14:paraId="1C7C8B7E" w14:textId="77777777" w:rsidR="000B7DD3" w:rsidRDefault="000B7DD3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0B7DD3" w14:paraId="0000D021" w14:textId="77777777" w:rsidTr="00125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1771" w:type="dxa"/>
          </w:tcPr>
          <w:p w14:paraId="2D54930F" w14:textId="77777777" w:rsidR="000B7DD3" w:rsidRDefault="000B7DD3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R = Omröstning med rösträkning        </w:t>
            </w:r>
          </w:p>
          <w:p w14:paraId="209A6D69" w14:textId="77777777" w:rsidR="000B7DD3" w:rsidRDefault="000B7DD3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6876" w:type="dxa"/>
            <w:gridSpan w:val="14"/>
          </w:tcPr>
          <w:p w14:paraId="5F640925" w14:textId="77777777" w:rsidR="000B7DD3" w:rsidRDefault="000B7DD3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o = ledamöter som har varit närvarande men inte deltagit        </w:t>
            </w:r>
          </w:p>
          <w:p w14:paraId="1BBFAC88" w14:textId="77777777" w:rsidR="000B7DD3" w:rsidRDefault="000B7DD3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14:paraId="234A99F3" w14:textId="77777777" w:rsidR="000B7DD3" w:rsidRDefault="000B7DD3" w:rsidP="002F31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14:paraId="3A3D3517" w14:textId="77777777" w:rsidR="000B7DD3" w:rsidRDefault="000B7DD3" w:rsidP="000B7DD3">
      <w:pPr>
        <w:tabs>
          <w:tab w:val="left" w:pos="1620"/>
        </w:tabs>
      </w:pPr>
    </w:p>
    <w:p w14:paraId="592A888D" w14:textId="77777777" w:rsidR="000B7DD3" w:rsidRDefault="000B7DD3" w:rsidP="000B7DD3">
      <w:pPr>
        <w:tabs>
          <w:tab w:val="left" w:pos="1701"/>
        </w:tabs>
      </w:pPr>
    </w:p>
    <w:p w14:paraId="4FC55EA4" w14:textId="77777777" w:rsidR="000B7DD3" w:rsidRPr="00A37376" w:rsidRDefault="000B7DD3" w:rsidP="000B7DD3"/>
    <w:p w14:paraId="61CC961D" w14:textId="77777777" w:rsidR="000B7DD3" w:rsidRPr="00A37376" w:rsidRDefault="000B7DD3" w:rsidP="000B7DD3"/>
    <w:p w14:paraId="55D09B2E" w14:textId="4D15127D" w:rsidR="00A37376" w:rsidRDefault="00A37376" w:rsidP="006D3AF9"/>
    <w:p w14:paraId="3C7319C8" w14:textId="26B0D55D" w:rsidR="00CA573C" w:rsidRDefault="00CA573C" w:rsidP="006D3AF9"/>
    <w:p w14:paraId="68F6241A" w14:textId="45D3F90C" w:rsidR="00CA573C" w:rsidRDefault="00CA573C" w:rsidP="006D3AF9"/>
    <w:p w14:paraId="70062802" w14:textId="3739CF16" w:rsidR="00CA573C" w:rsidRDefault="00CA573C" w:rsidP="006D3AF9"/>
    <w:p w14:paraId="3FCA4A4C" w14:textId="4E910E24" w:rsidR="00CA573C" w:rsidRDefault="00CA573C" w:rsidP="006D3AF9"/>
    <w:p w14:paraId="2DD84E53" w14:textId="5E41986C" w:rsidR="00CA573C" w:rsidRDefault="00CA573C" w:rsidP="006D3AF9"/>
    <w:p w14:paraId="15815203" w14:textId="1D33EA59" w:rsidR="00CA573C" w:rsidRDefault="00CA573C" w:rsidP="006D3AF9"/>
    <w:p w14:paraId="6BB22714" w14:textId="2C9226CC" w:rsidR="00CA573C" w:rsidRDefault="00CA573C" w:rsidP="006D3AF9"/>
    <w:p w14:paraId="7DE735C0" w14:textId="2A05F831" w:rsidR="00CA573C" w:rsidRDefault="00CA573C" w:rsidP="006D3AF9"/>
    <w:p w14:paraId="420F49F1" w14:textId="5F9469BB" w:rsidR="00CA573C" w:rsidRDefault="00CA573C" w:rsidP="006D3AF9"/>
    <w:p w14:paraId="5BA91A33" w14:textId="015F0C9E" w:rsidR="00CA573C" w:rsidRDefault="00CA573C" w:rsidP="006D3AF9"/>
    <w:p w14:paraId="3673C711" w14:textId="12A89D76" w:rsidR="00CA573C" w:rsidRDefault="00CA573C" w:rsidP="006D3AF9"/>
    <w:p w14:paraId="69AD8557" w14:textId="40E153C4" w:rsidR="00CA573C" w:rsidRDefault="00CA573C" w:rsidP="006D3AF9"/>
    <w:p w14:paraId="1F575508" w14:textId="7465CAAD" w:rsidR="00CA573C" w:rsidRDefault="00CA573C" w:rsidP="006D3AF9"/>
    <w:p w14:paraId="001D4696" w14:textId="7E29A628" w:rsidR="00CA573C" w:rsidRDefault="00CA573C" w:rsidP="006D3AF9"/>
    <w:p w14:paraId="7AD0A5B9" w14:textId="77777777" w:rsidR="00CA573C" w:rsidRPr="00001471" w:rsidRDefault="00CA573C" w:rsidP="00CA573C">
      <w:pPr>
        <w:rPr>
          <w:sz w:val="22"/>
        </w:rPr>
      </w:pPr>
    </w:p>
    <w:p w14:paraId="4FD7A41D" w14:textId="77777777" w:rsidR="00CA573C" w:rsidRPr="00A37376" w:rsidRDefault="00CA573C" w:rsidP="00CA573C"/>
    <w:sectPr w:rsidR="00CA573C" w:rsidRPr="00A37376" w:rsidSect="00876557">
      <w:pgSz w:w="11906" w:h="16838" w:code="9"/>
      <w:pgMar w:top="1191" w:right="2693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95EC5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0E72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A08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6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61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E8D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46D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9CB4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2E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43C54"/>
    <w:multiLevelType w:val="hybridMultilevel"/>
    <w:tmpl w:val="1B025D64"/>
    <w:lvl w:ilvl="0" w:tplc="E44611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155AA"/>
    <w:multiLevelType w:val="hybridMultilevel"/>
    <w:tmpl w:val="FE20BD64"/>
    <w:lvl w:ilvl="0" w:tplc="D7D6E490">
      <w:start w:val="3"/>
      <w:numFmt w:val="bullet"/>
      <w:suff w:val="space"/>
      <w:lvlText w:val="-"/>
      <w:lvlJc w:val="left"/>
      <w:pPr>
        <w:ind w:left="2106" w:hanging="360"/>
      </w:pPr>
      <w:rPr>
        <w:rFonts w:ascii="Times New Roman" w:eastAsia="Times New Roman" w:hAnsi="Times New Roman" w:cs="Times New Roman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12" w15:restartNumberingAfterBreak="0">
    <w:nsid w:val="48AC2F9E"/>
    <w:multiLevelType w:val="hybridMultilevel"/>
    <w:tmpl w:val="157A6CAA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E2094"/>
    <w:multiLevelType w:val="hybridMultilevel"/>
    <w:tmpl w:val="553E8046"/>
    <w:lvl w:ilvl="0" w:tplc="77845FB4">
      <w:start w:val="1"/>
      <w:numFmt w:val="decimal"/>
      <w:lvlText w:val="%1."/>
      <w:lvlJc w:val="left"/>
      <w:pPr>
        <w:ind w:left="1746" w:hanging="360"/>
      </w:pPr>
      <w:rPr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 w15:restartNumberingAfterBreak="0">
    <w:nsid w:val="51DE0192"/>
    <w:multiLevelType w:val="hybridMultilevel"/>
    <w:tmpl w:val="F900FB80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4C6D5D"/>
    <w:multiLevelType w:val="hybridMultilevel"/>
    <w:tmpl w:val="BA62F1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93AE9"/>
    <w:multiLevelType w:val="hybridMultilevel"/>
    <w:tmpl w:val="FA1CB91E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F5EE1"/>
    <w:multiLevelType w:val="hybridMultilevel"/>
    <w:tmpl w:val="1E923A1E"/>
    <w:lvl w:ilvl="0" w:tplc="8C6EBE6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4"/>
  </w:num>
  <w:num w:numId="13">
    <w:abstractNumId w:val="12"/>
  </w:num>
  <w:num w:numId="14">
    <w:abstractNumId w:val="13"/>
  </w:num>
  <w:num w:numId="15">
    <w:abstractNumId w:val="10"/>
  </w:num>
  <w:num w:numId="16">
    <w:abstractNumId w:val="15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D3"/>
    <w:rsid w:val="00012F6F"/>
    <w:rsid w:val="0003066B"/>
    <w:rsid w:val="0003128F"/>
    <w:rsid w:val="00031D60"/>
    <w:rsid w:val="00046D4E"/>
    <w:rsid w:val="0006043F"/>
    <w:rsid w:val="000638AE"/>
    <w:rsid w:val="00064A5C"/>
    <w:rsid w:val="00072835"/>
    <w:rsid w:val="00074062"/>
    <w:rsid w:val="00077D20"/>
    <w:rsid w:val="00090EFB"/>
    <w:rsid w:val="00094A50"/>
    <w:rsid w:val="000B7DD3"/>
    <w:rsid w:val="000D1C7D"/>
    <w:rsid w:val="000E1A00"/>
    <w:rsid w:val="000F328E"/>
    <w:rsid w:val="00104FB7"/>
    <w:rsid w:val="0011723B"/>
    <w:rsid w:val="00120C12"/>
    <w:rsid w:val="0012215E"/>
    <w:rsid w:val="00125C12"/>
    <w:rsid w:val="00127E96"/>
    <w:rsid w:val="00152092"/>
    <w:rsid w:val="00157636"/>
    <w:rsid w:val="00166224"/>
    <w:rsid w:val="0016738D"/>
    <w:rsid w:val="00170479"/>
    <w:rsid w:val="0017748E"/>
    <w:rsid w:val="0018067D"/>
    <w:rsid w:val="00181D8B"/>
    <w:rsid w:val="00184017"/>
    <w:rsid w:val="001936CF"/>
    <w:rsid w:val="001A5270"/>
    <w:rsid w:val="001B6C70"/>
    <w:rsid w:val="001C76B1"/>
    <w:rsid w:val="001D4265"/>
    <w:rsid w:val="001E2712"/>
    <w:rsid w:val="001E28A8"/>
    <w:rsid w:val="001E60AF"/>
    <w:rsid w:val="001E69FC"/>
    <w:rsid w:val="001F2123"/>
    <w:rsid w:val="0020396B"/>
    <w:rsid w:val="0021031B"/>
    <w:rsid w:val="002157A2"/>
    <w:rsid w:val="002333BF"/>
    <w:rsid w:val="0023763A"/>
    <w:rsid w:val="00237A6A"/>
    <w:rsid w:val="002523C3"/>
    <w:rsid w:val="002646EE"/>
    <w:rsid w:val="00272112"/>
    <w:rsid w:val="00272B28"/>
    <w:rsid w:val="0028015F"/>
    <w:rsid w:val="00280BC7"/>
    <w:rsid w:val="00280F15"/>
    <w:rsid w:val="002911EB"/>
    <w:rsid w:val="002A0E7A"/>
    <w:rsid w:val="002B10F4"/>
    <w:rsid w:val="002B112C"/>
    <w:rsid w:val="002B6197"/>
    <w:rsid w:val="002B6EA1"/>
    <w:rsid w:val="002B7046"/>
    <w:rsid w:val="002B7485"/>
    <w:rsid w:val="002D0716"/>
    <w:rsid w:val="002E718E"/>
    <w:rsid w:val="002F16C2"/>
    <w:rsid w:val="002F783C"/>
    <w:rsid w:val="0030037C"/>
    <w:rsid w:val="003103FC"/>
    <w:rsid w:val="00310620"/>
    <w:rsid w:val="0031064D"/>
    <w:rsid w:val="003116F2"/>
    <w:rsid w:val="003200B4"/>
    <w:rsid w:val="00337EA6"/>
    <w:rsid w:val="0034533C"/>
    <w:rsid w:val="00356C7C"/>
    <w:rsid w:val="00360652"/>
    <w:rsid w:val="00361D20"/>
    <w:rsid w:val="00362203"/>
    <w:rsid w:val="003804E0"/>
    <w:rsid w:val="00386CC5"/>
    <w:rsid w:val="003A0CE6"/>
    <w:rsid w:val="003C7B83"/>
    <w:rsid w:val="003D5474"/>
    <w:rsid w:val="003E0388"/>
    <w:rsid w:val="003E3940"/>
    <w:rsid w:val="003E43FE"/>
    <w:rsid w:val="00430C27"/>
    <w:rsid w:val="00435004"/>
    <w:rsid w:val="00452A12"/>
    <w:rsid w:val="00461E15"/>
    <w:rsid w:val="0046261F"/>
    <w:rsid w:val="0046391A"/>
    <w:rsid w:val="0047167B"/>
    <w:rsid w:val="00476A90"/>
    <w:rsid w:val="0047710C"/>
    <w:rsid w:val="00481351"/>
    <w:rsid w:val="00491D82"/>
    <w:rsid w:val="00491FEC"/>
    <w:rsid w:val="00493DC6"/>
    <w:rsid w:val="00496AC5"/>
    <w:rsid w:val="004A7C2F"/>
    <w:rsid w:val="004B47AA"/>
    <w:rsid w:val="004B6C8F"/>
    <w:rsid w:val="004E7F7B"/>
    <w:rsid w:val="004F2FA5"/>
    <w:rsid w:val="005128A0"/>
    <w:rsid w:val="005208F2"/>
    <w:rsid w:val="00524D6B"/>
    <w:rsid w:val="00525BBE"/>
    <w:rsid w:val="0052672A"/>
    <w:rsid w:val="005315D0"/>
    <w:rsid w:val="0056254D"/>
    <w:rsid w:val="005744C4"/>
    <w:rsid w:val="005813BF"/>
    <w:rsid w:val="00585C22"/>
    <w:rsid w:val="005900E8"/>
    <w:rsid w:val="005B3359"/>
    <w:rsid w:val="005C2B68"/>
    <w:rsid w:val="005C5D73"/>
    <w:rsid w:val="005E7C57"/>
    <w:rsid w:val="005F12A9"/>
    <w:rsid w:val="00616642"/>
    <w:rsid w:val="006453DD"/>
    <w:rsid w:val="00653792"/>
    <w:rsid w:val="0065419E"/>
    <w:rsid w:val="00662A01"/>
    <w:rsid w:val="00672DBC"/>
    <w:rsid w:val="006756C3"/>
    <w:rsid w:val="00682E94"/>
    <w:rsid w:val="006845BD"/>
    <w:rsid w:val="006849F1"/>
    <w:rsid w:val="006955DD"/>
    <w:rsid w:val="006A5149"/>
    <w:rsid w:val="006B21D1"/>
    <w:rsid w:val="006C1674"/>
    <w:rsid w:val="006C1B19"/>
    <w:rsid w:val="006C4D97"/>
    <w:rsid w:val="006D2078"/>
    <w:rsid w:val="006D3AF9"/>
    <w:rsid w:val="006E1878"/>
    <w:rsid w:val="00712851"/>
    <w:rsid w:val="00712E1F"/>
    <w:rsid w:val="007149F6"/>
    <w:rsid w:val="00726897"/>
    <w:rsid w:val="007414DB"/>
    <w:rsid w:val="00747DDA"/>
    <w:rsid w:val="007516A5"/>
    <w:rsid w:val="00755EB8"/>
    <w:rsid w:val="007621B9"/>
    <w:rsid w:val="00781CC8"/>
    <w:rsid w:val="0078442A"/>
    <w:rsid w:val="007A3D9F"/>
    <w:rsid w:val="007B1C79"/>
    <w:rsid w:val="007B6145"/>
    <w:rsid w:val="007B66A4"/>
    <w:rsid w:val="007B6A85"/>
    <w:rsid w:val="007C1964"/>
    <w:rsid w:val="007C39E8"/>
    <w:rsid w:val="007C61E6"/>
    <w:rsid w:val="007C6B25"/>
    <w:rsid w:val="007D15F6"/>
    <w:rsid w:val="007D3323"/>
    <w:rsid w:val="007E11BA"/>
    <w:rsid w:val="007E2A19"/>
    <w:rsid w:val="007E6798"/>
    <w:rsid w:val="007F15C7"/>
    <w:rsid w:val="00815793"/>
    <w:rsid w:val="00817696"/>
    <w:rsid w:val="0082554F"/>
    <w:rsid w:val="00832FC4"/>
    <w:rsid w:val="0083750C"/>
    <w:rsid w:val="00844660"/>
    <w:rsid w:val="00862B75"/>
    <w:rsid w:val="008727E9"/>
    <w:rsid w:val="00874A67"/>
    <w:rsid w:val="008752A1"/>
    <w:rsid w:val="00876557"/>
    <w:rsid w:val="00884A95"/>
    <w:rsid w:val="008B06E2"/>
    <w:rsid w:val="008B301A"/>
    <w:rsid w:val="008B5393"/>
    <w:rsid w:val="008C6816"/>
    <w:rsid w:val="008D3BE8"/>
    <w:rsid w:val="008D6118"/>
    <w:rsid w:val="008F3668"/>
    <w:rsid w:val="008F5C48"/>
    <w:rsid w:val="008F7A58"/>
    <w:rsid w:val="009027D8"/>
    <w:rsid w:val="009108F4"/>
    <w:rsid w:val="0092109A"/>
    <w:rsid w:val="00921410"/>
    <w:rsid w:val="00925EF5"/>
    <w:rsid w:val="00943F96"/>
    <w:rsid w:val="00953A8F"/>
    <w:rsid w:val="00953BEC"/>
    <w:rsid w:val="009612EF"/>
    <w:rsid w:val="009661A1"/>
    <w:rsid w:val="00980BA4"/>
    <w:rsid w:val="00984C82"/>
    <w:rsid w:val="009855B9"/>
    <w:rsid w:val="009B4C2D"/>
    <w:rsid w:val="009C1E1F"/>
    <w:rsid w:val="009C29BB"/>
    <w:rsid w:val="009E580F"/>
    <w:rsid w:val="009E6DED"/>
    <w:rsid w:val="00A14C12"/>
    <w:rsid w:val="00A32C67"/>
    <w:rsid w:val="00A37376"/>
    <w:rsid w:val="00A46F10"/>
    <w:rsid w:val="00A47894"/>
    <w:rsid w:val="00A656F2"/>
    <w:rsid w:val="00A666BE"/>
    <w:rsid w:val="00A70611"/>
    <w:rsid w:val="00A731ED"/>
    <w:rsid w:val="00A778B2"/>
    <w:rsid w:val="00A847CC"/>
    <w:rsid w:val="00A92EC5"/>
    <w:rsid w:val="00A97DBF"/>
    <w:rsid w:val="00AA1ECA"/>
    <w:rsid w:val="00AA3272"/>
    <w:rsid w:val="00AB3729"/>
    <w:rsid w:val="00AD05A2"/>
    <w:rsid w:val="00B026D0"/>
    <w:rsid w:val="00B03F4E"/>
    <w:rsid w:val="00B15BBD"/>
    <w:rsid w:val="00B175DB"/>
    <w:rsid w:val="00B25EB1"/>
    <w:rsid w:val="00B32962"/>
    <w:rsid w:val="00B353C5"/>
    <w:rsid w:val="00B5619E"/>
    <w:rsid w:val="00B626B9"/>
    <w:rsid w:val="00B704CA"/>
    <w:rsid w:val="00B706ED"/>
    <w:rsid w:val="00B71A12"/>
    <w:rsid w:val="00B74FD1"/>
    <w:rsid w:val="00B804C0"/>
    <w:rsid w:val="00BA047C"/>
    <w:rsid w:val="00BA692F"/>
    <w:rsid w:val="00BB1A34"/>
    <w:rsid w:val="00BB5652"/>
    <w:rsid w:val="00BC1BCA"/>
    <w:rsid w:val="00BC59F5"/>
    <w:rsid w:val="00BE1188"/>
    <w:rsid w:val="00BE1DA1"/>
    <w:rsid w:val="00BE4BC0"/>
    <w:rsid w:val="00BF2A0D"/>
    <w:rsid w:val="00C04A92"/>
    <w:rsid w:val="00C10FDC"/>
    <w:rsid w:val="00C1417F"/>
    <w:rsid w:val="00C26E3A"/>
    <w:rsid w:val="00C41451"/>
    <w:rsid w:val="00C41804"/>
    <w:rsid w:val="00C64A6A"/>
    <w:rsid w:val="00C80A97"/>
    <w:rsid w:val="00C8475F"/>
    <w:rsid w:val="00C85341"/>
    <w:rsid w:val="00C9395A"/>
    <w:rsid w:val="00CA573C"/>
    <w:rsid w:val="00CC3C44"/>
    <w:rsid w:val="00CC7E7A"/>
    <w:rsid w:val="00CD030B"/>
    <w:rsid w:val="00CE0E1F"/>
    <w:rsid w:val="00CE6889"/>
    <w:rsid w:val="00CF6027"/>
    <w:rsid w:val="00D01580"/>
    <w:rsid w:val="00D02E59"/>
    <w:rsid w:val="00D0463A"/>
    <w:rsid w:val="00D20F81"/>
    <w:rsid w:val="00D260D7"/>
    <w:rsid w:val="00D30A68"/>
    <w:rsid w:val="00D4514C"/>
    <w:rsid w:val="00D47BBD"/>
    <w:rsid w:val="00D5749C"/>
    <w:rsid w:val="00D61584"/>
    <w:rsid w:val="00D66118"/>
    <w:rsid w:val="00D75F89"/>
    <w:rsid w:val="00D77E0B"/>
    <w:rsid w:val="00D8468E"/>
    <w:rsid w:val="00D87683"/>
    <w:rsid w:val="00DA1C2E"/>
    <w:rsid w:val="00DA3900"/>
    <w:rsid w:val="00DA50BB"/>
    <w:rsid w:val="00DB0A30"/>
    <w:rsid w:val="00DB0D5E"/>
    <w:rsid w:val="00DB133C"/>
    <w:rsid w:val="00DB439F"/>
    <w:rsid w:val="00DD73C4"/>
    <w:rsid w:val="00DE02D3"/>
    <w:rsid w:val="00DE3D8E"/>
    <w:rsid w:val="00DF1A23"/>
    <w:rsid w:val="00DF2356"/>
    <w:rsid w:val="00DF4715"/>
    <w:rsid w:val="00DF612E"/>
    <w:rsid w:val="00E07164"/>
    <w:rsid w:val="00E138F3"/>
    <w:rsid w:val="00E13A68"/>
    <w:rsid w:val="00E15132"/>
    <w:rsid w:val="00E159B7"/>
    <w:rsid w:val="00E15CFC"/>
    <w:rsid w:val="00E26A48"/>
    <w:rsid w:val="00E5262B"/>
    <w:rsid w:val="00E55A69"/>
    <w:rsid w:val="00E63FE2"/>
    <w:rsid w:val="00E678F0"/>
    <w:rsid w:val="00E85860"/>
    <w:rsid w:val="00E8734D"/>
    <w:rsid w:val="00E9663C"/>
    <w:rsid w:val="00EA15F3"/>
    <w:rsid w:val="00EA1DEC"/>
    <w:rsid w:val="00EB336B"/>
    <w:rsid w:val="00EC1780"/>
    <w:rsid w:val="00ED58E1"/>
    <w:rsid w:val="00ED71A0"/>
    <w:rsid w:val="00EE41DF"/>
    <w:rsid w:val="00EF1004"/>
    <w:rsid w:val="00EF2E0B"/>
    <w:rsid w:val="00EF73AE"/>
    <w:rsid w:val="00F04106"/>
    <w:rsid w:val="00F063C4"/>
    <w:rsid w:val="00F06C41"/>
    <w:rsid w:val="00F10D05"/>
    <w:rsid w:val="00F17BCF"/>
    <w:rsid w:val="00F221B7"/>
    <w:rsid w:val="00F346B4"/>
    <w:rsid w:val="00F36C74"/>
    <w:rsid w:val="00F37F9E"/>
    <w:rsid w:val="00F4243C"/>
    <w:rsid w:val="00F42749"/>
    <w:rsid w:val="00F47425"/>
    <w:rsid w:val="00F527F6"/>
    <w:rsid w:val="00F65F82"/>
    <w:rsid w:val="00F66E5F"/>
    <w:rsid w:val="00F70D49"/>
    <w:rsid w:val="00F72205"/>
    <w:rsid w:val="00F84DEE"/>
    <w:rsid w:val="00F925D5"/>
    <w:rsid w:val="00FA755F"/>
    <w:rsid w:val="00FE27E9"/>
    <w:rsid w:val="00FE4067"/>
    <w:rsid w:val="00FE5E08"/>
    <w:rsid w:val="00FF07E5"/>
    <w:rsid w:val="00FF6780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D66D"/>
  <w15:chartTrackingRefBased/>
  <w15:docId w15:val="{05D719FD-7D26-4102-9598-1E9B7DE5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D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widowControl/>
      <w:tabs>
        <w:tab w:val="left" w:pos="284"/>
      </w:tabs>
      <w:spacing w:before="120" w:after="80"/>
      <w:outlineLvl w:val="0"/>
    </w:pPr>
    <w:rPr>
      <w:rFonts w:ascii="GillSans Pro for Riksdagen Md" w:hAnsi="GillSans Pro for Riksdagen Md"/>
      <w:b/>
      <w:kern w:val="28"/>
      <w:sz w:val="28"/>
      <w:szCs w:val="36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widowControl/>
      <w:tabs>
        <w:tab w:val="left" w:pos="284"/>
      </w:tabs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  <w:sz w:val="22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widowControl/>
      <w:tabs>
        <w:tab w:val="left" w:pos="284"/>
      </w:tabs>
      <w:ind w:left="720"/>
      <w:contextualSpacing/>
    </w:pPr>
    <w:rPr>
      <w:sz w:val="22"/>
      <w:szCs w:val="36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character" w:styleId="Betoning">
    <w:name w:val="Emphasis"/>
    <w:basedOn w:val="Standardstycketeckensnitt"/>
    <w:qFormat/>
    <w:rsid w:val="000B7DD3"/>
    <w:rPr>
      <w:i/>
      <w:i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9395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9395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9395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9395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9395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Dnr">
    <w:name w:val="Dnr"/>
    <w:basedOn w:val="Normal"/>
    <w:qFormat/>
    <w:rsid w:val="00CA573C"/>
    <w:pPr>
      <w:widowControl/>
      <w:tabs>
        <w:tab w:val="left" w:pos="284"/>
      </w:tabs>
      <w:jc w:val="right"/>
    </w:pPr>
    <w:rPr>
      <w:sz w:val="28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493D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93DC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313ad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9E666-268A-4FDD-8218-C3F2F3E15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Riksdagen.dotx</Template>
  <TotalTime>61</TotalTime>
  <Pages>4</Pages>
  <Words>578</Words>
  <Characters>3287</Characters>
  <Application>Microsoft Office Word</Application>
  <DocSecurity>0</DocSecurity>
  <Lines>1095</Lines>
  <Paragraphs>193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Dadnahal</dc:creator>
  <cp:keywords/>
  <dc:description/>
  <cp:lastModifiedBy>Anna Tybrandt</cp:lastModifiedBy>
  <cp:revision>15</cp:revision>
  <cp:lastPrinted>2025-06-05T12:23:00Z</cp:lastPrinted>
  <dcterms:created xsi:type="dcterms:W3CDTF">2025-06-09T10:52:00Z</dcterms:created>
  <dcterms:modified xsi:type="dcterms:W3CDTF">2025-06-13T08:40:00Z</dcterms:modified>
</cp:coreProperties>
</file>