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E6A41" w:rsidRPr="003A7FC9" w:rsidTr="007E6A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E6A41" w:rsidRPr="003A7FC9" w:rsidRDefault="00C964F1" w:rsidP="007E6A41">
            <w:pPr>
              <w:pStyle w:val="RSKRbeteckning"/>
              <w:spacing w:before="240"/>
            </w:pPr>
            <w:r w:rsidRPr="003A7FC9">
              <w:t>Riksdagsskrivelse</w:t>
            </w:r>
          </w:p>
          <w:p w:rsidR="007E6A41" w:rsidRPr="003A7FC9" w:rsidRDefault="00C964F1" w:rsidP="007E6A41">
            <w:pPr>
              <w:pStyle w:val="RSKRbeteckning"/>
            </w:pPr>
            <w:r w:rsidRPr="003A7FC9">
              <w:t>2007/08</w:t>
            </w:r>
            <w:r w:rsidR="007E6A41" w:rsidRPr="003A7FC9">
              <w:t>:</w:t>
            </w:r>
            <w:r w:rsidRPr="003A7FC9">
              <w:t>97</w:t>
            </w:r>
          </w:p>
        </w:tc>
        <w:tc>
          <w:tcPr>
            <w:tcW w:w="1134" w:type="dxa"/>
          </w:tcPr>
          <w:p w:rsidR="007E6A41" w:rsidRPr="003A7FC9" w:rsidRDefault="003A7FC9" w:rsidP="007E6A41">
            <w:pPr>
              <w:jc w:val="right"/>
            </w:pPr>
            <w:r w:rsidRPr="003A7F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A41" w:rsidRPr="003A7FC9" w:rsidTr="007E6A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E6A41" w:rsidRPr="003A7FC9" w:rsidRDefault="007E6A41">
            <w:pPr>
              <w:rPr>
                <w:sz w:val="10"/>
              </w:rPr>
            </w:pPr>
          </w:p>
        </w:tc>
      </w:tr>
    </w:tbl>
    <w:p w:rsidR="007E6A41" w:rsidRPr="003A7FC9" w:rsidRDefault="007E6A41"/>
    <w:p w:rsidR="007E6A41" w:rsidRPr="003A7FC9" w:rsidRDefault="00C964F1" w:rsidP="007E6A41">
      <w:pPr>
        <w:pStyle w:val="Mottagare1"/>
      </w:pPr>
      <w:r w:rsidRPr="003A7FC9">
        <w:t>Regeringen</w:t>
      </w:r>
    </w:p>
    <w:p w:rsidR="007E6A41" w:rsidRPr="003A7FC9" w:rsidRDefault="00C964F1" w:rsidP="007E6A41">
      <w:pPr>
        <w:pStyle w:val="Mottagare2"/>
      </w:pPr>
      <w:r w:rsidRPr="003A7FC9">
        <w:t>Utrikesdepartementet</w:t>
      </w:r>
      <w:r w:rsidR="000131A1" w:rsidRPr="003A7FC9">
        <w:rPr>
          <w:rStyle w:val="Fotnotsreferens"/>
        </w:rPr>
        <w:footnoteReference w:id="1"/>
      </w:r>
    </w:p>
    <w:p w:rsidR="007E6A41" w:rsidRPr="003A7FC9" w:rsidRDefault="007E6A41" w:rsidP="007E6A41">
      <w:r w:rsidRPr="003A7FC9">
        <w:t xml:space="preserve">Med överlämnande av </w:t>
      </w:r>
      <w:r w:rsidR="00C964F1" w:rsidRPr="003A7FC9">
        <w:t>näringsutskottet</w:t>
      </w:r>
      <w:r w:rsidRPr="003A7FC9">
        <w:t xml:space="preserve">s betänkande </w:t>
      </w:r>
      <w:r w:rsidR="00C964F1" w:rsidRPr="003A7FC9">
        <w:t>2007/08</w:t>
      </w:r>
      <w:r w:rsidRPr="003A7FC9">
        <w:t>:</w:t>
      </w:r>
      <w:r w:rsidR="00C964F1" w:rsidRPr="003A7FC9">
        <w:t>NU1</w:t>
      </w:r>
      <w:r w:rsidRPr="003A7FC9">
        <w:t xml:space="preserve"> </w:t>
      </w:r>
      <w:r w:rsidR="00C964F1" w:rsidRPr="003A7FC9">
        <w:t>Utgiftsområde 24 Näringsliv</w:t>
      </w:r>
      <w:r w:rsidRPr="003A7FC9">
        <w:t xml:space="preserve"> får jag anmäla att riksdagen denna dag bifallit utskottets förslag till riksdagsbeslut.</w:t>
      </w:r>
    </w:p>
    <w:p w:rsidR="007E6A41" w:rsidRPr="003A7FC9" w:rsidRDefault="007E6A41" w:rsidP="007E6A41">
      <w:pPr>
        <w:pStyle w:val="Stockholm"/>
      </w:pPr>
      <w:r w:rsidRPr="003A7FC9">
        <w:t xml:space="preserve">Stockholm den </w:t>
      </w:r>
      <w:r w:rsidR="00C964F1" w:rsidRPr="003A7FC9">
        <w:t>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6A41" w:rsidRPr="003A7FC9" w:rsidTr="007E6A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E6A41" w:rsidRPr="003A7FC9" w:rsidRDefault="00C964F1" w:rsidP="007E6A41">
            <w:pPr>
              <w:pStyle w:val="AvsTalman"/>
            </w:pPr>
            <w:r w:rsidRPr="003A7FC9">
              <w:t>Jan Björkman</w:t>
            </w:r>
          </w:p>
        </w:tc>
        <w:tc>
          <w:tcPr>
            <w:tcW w:w="3628" w:type="dxa"/>
          </w:tcPr>
          <w:p w:rsidR="007E6A41" w:rsidRPr="003A7FC9" w:rsidRDefault="00C964F1" w:rsidP="007E6A41">
            <w:pPr>
              <w:pStyle w:val="AvsTjnsteman"/>
            </w:pPr>
            <w:r w:rsidRPr="003A7FC9">
              <w:t>Ulf Christoffersson</w:t>
            </w:r>
          </w:p>
        </w:tc>
      </w:tr>
    </w:tbl>
    <w:p w:rsidR="00D85057" w:rsidRPr="003A7FC9" w:rsidRDefault="00D85057" w:rsidP="007E6A41"/>
    <w:sectPr w:rsidR="00D85057" w:rsidRPr="003A7FC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018" w:rsidRPr="003A7FC9" w:rsidRDefault="00647018" w:rsidP="000131A1">
      <w:r w:rsidRPr="003A7FC9">
        <w:separator/>
      </w:r>
    </w:p>
  </w:endnote>
  <w:endnote w:type="continuationSeparator" w:id="0">
    <w:p w:rsidR="00647018" w:rsidRPr="003A7FC9" w:rsidRDefault="00647018" w:rsidP="000131A1">
      <w:r w:rsidRPr="003A7F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018" w:rsidRPr="003A7FC9" w:rsidRDefault="00647018" w:rsidP="000131A1">
      <w:r w:rsidRPr="003A7FC9">
        <w:separator/>
      </w:r>
    </w:p>
  </w:footnote>
  <w:footnote w:type="continuationSeparator" w:id="0">
    <w:p w:rsidR="00647018" w:rsidRPr="003A7FC9" w:rsidRDefault="00647018" w:rsidP="000131A1">
      <w:r w:rsidRPr="003A7FC9">
        <w:continuationSeparator/>
      </w:r>
    </w:p>
  </w:footnote>
  <w:footnote w:id="1">
    <w:p w:rsidR="000131A1" w:rsidRPr="003A7FC9" w:rsidRDefault="000131A1">
      <w:pPr>
        <w:pStyle w:val="Fotnotstext"/>
      </w:pPr>
      <w:r w:rsidRPr="003A7FC9">
        <w:rPr>
          <w:rStyle w:val="Fotnotsreferens"/>
        </w:rPr>
        <w:footnoteRef/>
      </w:r>
      <w:r w:rsidRPr="003A7FC9">
        <w:t xml:space="preserve"> Riksdagsskrivelse 2007/08:98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41"/>
    <w:rsid w:val="000131A1"/>
    <w:rsid w:val="0009098F"/>
    <w:rsid w:val="000C2D8D"/>
    <w:rsid w:val="001667BD"/>
    <w:rsid w:val="001C2855"/>
    <w:rsid w:val="00224A43"/>
    <w:rsid w:val="00243D3C"/>
    <w:rsid w:val="00244660"/>
    <w:rsid w:val="0026798D"/>
    <w:rsid w:val="002E20E2"/>
    <w:rsid w:val="003A7FC9"/>
    <w:rsid w:val="004A0681"/>
    <w:rsid w:val="004C4FD0"/>
    <w:rsid w:val="004F1358"/>
    <w:rsid w:val="00503547"/>
    <w:rsid w:val="00510D48"/>
    <w:rsid w:val="005422B3"/>
    <w:rsid w:val="005F2290"/>
    <w:rsid w:val="00621003"/>
    <w:rsid w:val="00647018"/>
    <w:rsid w:val="00662397"/>
    <w:rsid w:val="006668C5"/>
    <w:rsid w:val="007D2903"/>
    <w:rsid w:val="007E6A41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06B1A"/>
    <w:rsid w:val="00C1040E"/>
    <w:rsid w:val="00C72B82"/>
    <w:rsid w:val="00C964F1"/>
    <w:rsid w:val="00CC64FA"/>
    <w:rsid w:val="00D644E9"/>
    <w:rsid w:val="00D85057"/>
    <w:rsid w:val="00DC0766"/>
    <w:rsid w:val="00E570D1"/>
    <w:rsid w:val="00F256DE"/>
    <w:rsid w:val="00F520C1"/>
    <w:rsid w:val="00FC3B4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7AA99-CAB6-4BC6-9CB1-9EC1068C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131A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13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2007-12-19T07:44:00Z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97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