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6654" w:rsidRPr="00814499" w:rsidTr="00F966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6654" w:rsidRPr="00814499" w:rsidRDefault="00A6333F" w:rsidP="00F96654">
            <w:pPr>
              <w:pStyle w:val="RSKRbeteckning"/>
              <w:spacing w:before="240"/>
            </w:pPr>
            <w:r w:rsidRPr="00814499">
              <w:t>Riksdagsskrivelse</w:t>
            </w:r>
          </w:p>
          <w:p w:rsidR="00F96654" w:rsidRPr="00814499" w:rsidRDefault="00A6333F" w:rsidP="00F96654">
            <w:pPr>
              <w:pStyle w:val="RSKRbeteckning"/>
            </w:pPr>
            <w:r w:rsidRPr="00814499">
              <w:t>2007/08</w:t>
            </w:r>
            <w:r w:rsidR="00F96654" w:rsidRPr="00814499">
              <w:t>:</w:t>
            </w:r>
            <w:r w:rsidRPr="00814499">
              <w:t>37</w:t>
            </w:r>
          </w:p>
        </w:tc>
        <w:tc>
          <w:tcPr>
            <w:tcW w:w="1134" w:type="dxa"/>
          </w:tcPr>
          <w:p w:rsidR="00F96654" w:rsidRPr="00814499" w:rsidRDefault="00814499" w:rsidP="00F96654">
            <w:pPr>
              <w:jc w:val="right"/>
            </w:pPr>
            <w:r w:rsidRPr="008144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654" w:rsidRPr="00814499" w:rsidTr="00F966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6654" w:rsidRPr="00814499" w:rsidRDefault="00F96654">
            <w:pPr>
              <w:rPr>
                <w:sz w:val="10"/>
              </w:rPr>
            </w:pPr>
          </w:p>
        </w:tc>
      </w:tr>
    </w:tbl>
    <w:p w:rsidR="00F96654" w:rsidRPr="00814499" w:rsidRDefault="00F96654"/>
    <w:p w:rsidR="00F96654" w:rsidRPr="00814499" w:rsidRDefault="00A6333F" w:rsidP="00F96654">
      <w:pPr>
        <w:pStyle w:val="Mottagare1"/>
      </w:pPr>
      <w:r w:rsidRPr="00814499">
        <w:t>Regeringen</w:t>
      </w:r>
    </w:p>
    <w:p w:rsidR="00F96654" w:rsidRPr="00814499" w:rsidRDefault="00A6333F" w:rsidP="00F96654">
      <w:pPr>
        <w:pStyle w:val="Mottagare2"/>
      </w:pPr>
      <w:r w:rsidRPr="00814499">
        <w:t>Näringsdepartementet</w:t>
      </w:r>
    </w:p>
    <w:p w:rsidR="00F96654" w:rsidRPr="00814499" w:rsidRDefault="00F96654" w:rsidP="00F96654">
      <w:r w:rsidRPr="00814499">
        <w:t xml:space="preserve">Med överlämnande av </w:t>
      </w:r>
      <w:r w:rsidR="00A6333F" w:rsidRPr="00814499">
        <w:t>näringsutskottet</w:t>
      </w:r>
      <w:r w:rsidRPr="00814499">
        <w:t xml:space="preserve">s betänkande </w:t>
      </w:r>
      <w:r w:rsidR="00A6333F" w:rsidRPr="00814499">
        <w:t>2007/08</w:t>
      </w:r>
      <w:r w:rsidRPr="00814499">
        <w:t>:</w:t>
      </w:r>
      <w:r w:rsidR="00A6333F" w:rsidRPr="00814499">
        <w:t>NU4</w:t>
      </w:r>
      <w:r w:rsidRPr="00814499">
        <w:t xml:space="preserve"> </w:t>
      </w:r>
      <w:r w:rsidR="00A6333F" w:rsidRPr="00814499">
        <w:t>Statliga företag</w:t>
      </w:r>
      <w:r w:rsidRPr="00814499">
        <w:t xml:space="preserve"> får jag anmäla att riksdagen denna dag bifallit utskottets förslag till riksdagsbeslut.</w:t>
      </w:r>
    </w:p>
    <w:p w:rsidR="00F96654" w:rsidRPr="00814499" w:rsidRDefault="00F96654" w:rsidP="00F96654">
      <w:pPr>
        <w:pStyle w:val="Stockholm"/>
      </w:pPr>
      <w:r w:rsidRPr="00814499">
        <w:t xml:space="preserve">Stockholm den </w:t>
      </w:r>
      <w:r w:rsidR="00A6333F" w:rsidRPr="00814499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6654" w:rsidRPr="00814499" w:rsidTr="00F966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6654" w:rsidRPr="00814499" w:rsidRDefault="00A6333F" w:rsidP="00F96654">
            <w:pPr>
              <w:pStyle w:val="AvsTalman"/>
            </w:pPr>
            <w:r w:rsidRPr="00814499">
              <w:t>Birgitta Sellén</w:t>
            </w:r>
          </w:p>
        </w:tc>
        <w:tc>
          <w:tcPr>
            <w:tcW w:w="3628" w:type="dxa"/>
          </w:tcPr>
          <w:p w:rsidR="00F96654" w:rsidRPr="00814499" w:rsidRDefault="00A6333F" w:rsidP="00F96654">
            <w:pPr>
              <w:pStyle w:val="AvsTjnsteman"/>
            </w:pPr>
            <w:r w:rsidRPr="00814499">
              <w:t>Per Persson</w:t>
            </w:r>
          </w:p>
        </w:tc>
      </w:tr>
    </w:tbl>
    <w:p w:rsidR="00D85057" w:rsidRPr="00814499" w:rsidRDefault="00D85057" w:rsidP="00F96654"/>
    <w:sectPr w:rsidR="00D85057" w:rsidRPr="0081449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5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31AAA"/>
    <w:rsid w:val="00662397"/>
    <w:rsid w:val="006668C5"/>
    <w:rsid w:val="007D2903"/>
    <w:rsid w:val="00814499"/>
    <w:rsid w:val="00852286"/>
    <w:rsid w:val="00860608"/>
    <w:rsid w:val="008D022D"/>
    <w:rsid w:val="009417EF"/>
    <w:rsid w:val="009F0EC7"/>
    <w:rsid w:val="00A16D59"/>
    <w:rsid w:val="00A6333F"/>
    <w:rsid w:val="00AC3A6D"/>
    <w:rsid w:val="00B63055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665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D2C12-3431-4DC4-BD6A-EEC76ED6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257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37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