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6F1C58">
      <w:pPr>
        <w:rPr>
          <w:sz w:val="20"/>
        </w:rPr>
      </w:pPr>
    </w:p>
    <w:p w14:paraId="4EBBFDC0" w14:textId="77777777" w:rsidR="0050083A" w:rsidRPr="009C2227" w:rsidRDefault="0050083A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6F1C58">
      <w:pPr>
        <w:rPr>
          <w:sz w:val="20"/>
        </w:rPr>
      </w:pPr>
    </w:p>
    <w:p w14:paraId="4060C239" w14:textId="77777777" w:rsidR="00CA7639" w:rsidRPr="00CA7639" w:rsidRDefault="00CA7639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462EEBC0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1248C4">
              <w:rPr>
                <w:b/>
                <w:sz w:val="20"/>
              </w:rPr>
              <w:t>3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1248C4">
              <w:rPr>
                <w:b/>
                <w:sz w:val="20"/>
              </w:rPr>
              <w:t>4</w:t>
            </w:r>
            <w:r w:rsidRPr="00AC112C">
              <w:rPr>
                <w:b/>
                <w:sz w:val="20"/>
              </w:rPr>
              <w:t>:</w:t>
            </w:r>
            <w:r w:rsidR="006A403A">
              <w:rPr>
                <w:b/>
                <w:sz w:val="20"/>
              </w:rPr>
              <w:t>2</w:t>
            </w:r>
            <w:r w:rsidR="004C3C12">
              <w:rPr>
                <w:b/>
                <w:sz w:val="20"/>
              </w:rPr>
              <w:t>7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198C3575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D87355">
              <w:rPr>
                <w:sz w:val="20"/>
              </w:rPr>
              <w:t>4</w:t>
            </w:r>
            <w:r w:rsidRPr="00CA7639">
              <w:rPr>
                <w:sz w:val="20"/>
              </w:rPr>
              <w:t>–</w:t>
            </w:r>
            <w:proofErr w:type="gramStart"/>
            <w:r w:rsidR="00D87355">
              <w:rPr>
                <w:sz w:val="20"/>
              </w:rPr>
              <w:t>0</w:t>
            </w:r>
            <w:r w:rsidR="002B10F5">
              <w:rPr>
                <w:sz w:val="20"/>
              </w:rPr>
              <w:t>3</w:t>
            </w:r>
            <w:r w:rsidR="00C4366B">
              <w:rPr>
                <w:sz w:val="20"/>
              </w:rPr>
              <w:t>-</w:t>
            </w:r>
            <w:r w:rsidR="004C3C12">
              <w:rPr>
                <w:sz w:val="20"/>
              </w:rPr>
              <w:t>21</w:t>
            </w:r>
            <w:proofErr w:type="gramEnd"/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59B896E3" w14:textId="531368F0" w:rsidR="00185056" w:rsidRPr="00C8013B" w:rsidRDefault="004C3C12" w:rsidP="006F1C58">
            <w:pPr>
              <w:rPr>
                <w:sz w:val="20"/>
              </w:rPr>
            </w:pPr>
            <w:r>
              <w:rPr>
                <w:sz w:val="20"/>
              </w:rPr>
              <w:t>07</w:t>
            </w:r>
            <w:r w:rsidR="000250B0">
              <w:rPr>
                <w:sz w:val="20"/>
              </w:rPr>
              <w:t>.</w:t>
            </w:r>
            <w:r>
              <w:rPr>
                <w:sz w:val="20"/>
              </w:rPr>
              <w:t>3</w:t>
            </w:r>
            <w:r w:rsidR="000250B0">
              <w:rPr>
                <w:sz w:val="20"/>
              </w:rPr>
              <w:t>0</w:t>
            </w:r>
            <w:r w:rsidR="00CA7639" w:rsidRPr="00BA0079">
              <w:rPr>
                <w:sz w:val="20"/>
              </w:rPr>
              <w:t>–</w:t>
            </w:r>
            <w:r>
              <w:rPr>
                <w:sz w:val="20"/>
              </w:rPr>
              <w:t>08</w:t>
            </w:r>
            <w:r w:rsidR="009B18FC" w:rsidRPr="00C536F5">
              <w:rPr>
                <w:sz w:val="20"/>
              </w:rPr>
              <w:t>.</w:t>
            </w:r>
            <w:r>
              <w:rPr>
                <w:sz w:val="20"/>
              </w:rPr>
              <w:t>10</w:t>
            </w:r>
            <w:r>
              <w:rPr>
                <w:sz w:val="20"/>
              </w:rPr>
              <w:br/>
              <w:t>08.20-09.2</w:t>
            </w:r>
            <w:r w:rsidR="00E75825">
              <w:rPr>
                <w:sz w:val="20"/>
              </w:rPr>
              <w:t>0</w:t>
            </w:r>
          </w:p>
          <w:p w14:paraId="50C019E7" w14:textId="35579B5B" w:rsidR="0088578A" w:rsidRPr="002E5DCC" w:rsidRDefault="0088578A" w:rsidP="006F1C58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3DC85106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Se bilaga</w:t>
            </w:r>
            <w:r w:rsidR="003B012E">
              <w:rPr>
                <w:sz w:val="20"/>
              </w:rPr>
              <w:t xml:space="preserve"> </w:t>
            </w:r>
            <w:r w:rsidR="004C3C12">
              <w:rPr>
                <w:sz w:val="20"/>
              </w:rPr>
              <w:t>1</w:t>
            </w:r>
          </w:p>
        </w:tc>
      </w:tr>
    </w:tbl>
    <w:p w14:paraId="1CB81FBC" w14:textId="05B75A47" w:rsidR="00564B32" w:rsidRDefault="00564B32" w:rsidP="006F1C58">
      <w:pPr>
        <w:tabs>
          <w:tab w:val="left" w:pos="960"/>
        </w:tabs>
        <w:rPr>
          <w:sz w:val="20"/>
        </w:rPr>
      </w:pPr>
    </w:p>
    <w:p w14:paraId="660EFEDA" w14:textId="77777777" w:rsidR="00380F30" w:rsidRDefault="00380F30" w:rsidP="006F1C58">
      <w:pPr>
        <w:tabs>
          <w:tab w:val="left" w:pos="960"/>
        </w:tabs>
        <w:rPr>
          <w:sz w:val="20"/>
        </w:rPr>
      </w:pPr>
    </w:p>
    <w:p w14:paraId="2773ED63" w14:textId="0EF6D04F" w:rsidR="00564B32" w:rsidRDefault="00564B32" w:rsidP="006F1C58">
      <w:pPr>
        <w:tabs>
          <w:tab w:val="left" w:pos="960"/>
        </w:tabs>
        <w:rPr>
          <w:sz w:val="20"/>
        </w:rPr>
      </w:pPr>
    </w:p>
    <w:p w14:paraId="2DA231B4" w14:textId="6FF527E1" w:rsidR="00380F30" w:rsidRDefault="00380F30" w:rsidP="006F1C58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6F1C58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6F1C58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6F1C58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9B18FC" w:rsidRPr="0013710D" w14:paraId="07DC9D8D" w14:textId="77777777" w:rsidTr="00BC1EF7">
        <w:trPr>
          <w:trHeight w:val="884"/>
        </w:trPr>
        <w:tc>
          <w:tcPr>
            <w:tcW w:w="567" w:type="dxa"/>
          </w:tcPr>
          <w:p w14:paraId="26DEBFD3" w14:textId="550B4069" w:rsidR="009B18FC" w:rsidRPr="00CC1C68" w:rsidRDefault="009B18FC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14:paraId="74C1395F" w14:textId="02A7D544" w:rsidR="009B18FC" w:rsidRDefault="004C3C12" w:rsidP="006F1C58">
            <w:pPr>
              <w:rPr>
                <w:b/>
              </w:rPr>
            </w:pPr>
            <w:r>
              <w:rPr>
                <w:b/>
              </w:rPr>
              <w:t>Arktis, NB8 och N5</w:t>
            </w:r>
          </w:p>
          <w:p w14:paraId="0C522565" w14:textId="46715002" w:rsidR="006F38FD" w:rsidRDefault="006F38FD" w:rsidP="006F1C58">
            <w:pPr>
              <w:rPr>
                <w:b/>
              </w:rPr>
            </w:pPr>
          </w:p>
          <w:p w14:paraId="26275F38" w14:textId="6EEBA465" w:rsidR="006F38FD" w:rsidRDefault="004C3C12" w:rsidP="006F38FD">
            <w:pPr>
              <w:rPr>
                <w:bCs/>
              </w:rPr>
            </w:pPr>
            <w:r>
              <w:rPr>
                <w:bCs/>
              </w:rPr>
              <w:t>Utrikesminister Tobias Billström med medarbetare från Utrikesdepartementet informerade utskottet om Arktis, NB8 och N5.</w:t>
            </w:r>
          </w:p>
          <w:p w14:paraId="610EA954" w14:textId="77777777" w:rsidR="004C3C12" w:rsidRPr="006F38FD" w:rsidRDefault="004C3C12" w:rsidP="006F38FD">
            <w:pPr>
              <w:rPr>
                <w:bCs/>
              </w:rPr>
            </w:pPr>
          </w:p>
          <w:p w14:paraId="5780077A" w14:textId="1F5B23B0" w:rsidR="006F38FD" w:rsidRDefault="006F38FD" w:rsidP="006F38FD">
            <w:pPr>
              <w:rPr>
                <w:bCs/>
              </w:rPr>
            </w:pPr>
            <w:r w:rsidRPr="006F38FD">
              <w:rPr>
                <w:bCs/>
              </w:rPr>
              <w:t>Ledamöternas frågor besvarades.</w:t>
            </w:r>
          </w:p>
          <w:p w14:paraId="0674D80E" w14:textId="4B913EA4" w:rsidR="004C07F1" w:rsidRDefault="004C07F1" w:rsidP="006F38FD">
            <w:pPr>
              <w:rPr>
                <w:bCs/>
              </w:rPr>
            </w:pPr>
          </w:p>
          <w:p w14:paraId="5A370493" w14:textId="6AE6DD16" w:rsidR="004C07F1" w:rsidRPr="008C5BCF" w:rsidRDefault="004C07F1" w:rsidP="004C07F1">
            <w:pPr>
              <w:rPr>
                <w:bCs/>
                <w:highlight w:val="yellow"/>
              </w:rPr>
            </w:pPr>
            <w:r w:rsidRPr="00B00847">
              <w:rPr>
                <w:bCs/>
              </w:rPr>
              <w:t xml:space="preserve">Utskottet beslutade att tystnadsplikt enligt 7 kap. 20 § riksdagsordningen ska gälla för uppgifter </w:t>
            </w:r>
            <w:r w:rsidR="00AB397D" w:rsidRPr="00AB397D">
              <w:rPr>
                <w:bCs/>
              </w:rPr>
              <w:t>om dels Sveriges relationer till andra länder, dels bedömningar av andra länders ståndpunkter och agerande</w:t>
            </w:r>
            <w:r w:rsidR="00AB397D">
              <w:rPr>
                <w:bCs/>
              </w:rPr>
              <w:t>.</w:t>
            </w:r>
          </w:p>
          <w:p w14:paraId="0BB75266" w14:textId="77777777" w:rsidR="004C07F1" w:rsidRPr="008C5BCF" w:rsidRDefault="004C07F1" w:rsidP="004C07F1">
            <w:pPr>
              <w:rPr>
                <w:bCs/>
                <w:highlight w:val="yellow"/>
              </w:rPr>
            </w:pPr>
          </w:p>
          <w:p w14:paraId="1E1D0434" w14:textId="0F2CE04C" w:rsidR="004C07F1" w:rsidRPr="004C07F1" w:rsidRDefault="004C07F1" w:rsidP="006F38FD">
            <w:pPr>
              <w:rPr>
                <w:b/>
                <w:bCs/>
              </w:rPr>
            </w:pPr>
            <w:r w:rsidRPr="00B00847">
              <w:rPr>
                <w:bCs/>
              </w:rPr>
              <w:t>Denna paragraf förklarades omedelbart justerad.</w:t>
            </w:r>
            <w:r w:rsidRPr="002B10F5">
              <w:rPr>
                <w:b/>
                <w:bCs/>
              </w:rPr>
              <w:t xml:space="preserve"> </w:t>
            </w:r>
          </w:p>
          <w:p w14:paraId="4C2DC241" w14:textId="12821534" w:rsidR="004C07F1" w:rsidRDefault="004C07F1" w:rsidP="006F38FD">
            <w:pPr>
              <w:rPr>
                <w:bCs/>
              </w:rPr>
            </w:pPr>
          </w:p>
          <w:p w14:paraId="23741A59" w14:textId="557F26B9" w:rsidR="004C07F1" w:rsidRDefault="004C07F1" w:rsidP="006F38FD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Sammanträdet ajournerades kl. 08:10.</w:t>
            </w:r>
          </w:p>
          <w:p w14:paraId="09FD76A1" w14:textId="5BBCB5C9" w:rsidR="004C07F1" w:rsidRDefault="004C07F1" w:rsidP="006F38FD">
            <w:pPr>
              <w:rPr>
                <w:bCs/>
                <w:i/>
                <w:iCs/>
              </w:rPr>
            </w:pPr>
          </w:p>
          <w:p w14:paraId="7196BBCE" w14:textId="69DFE16A" w:rsidR="004C07F1" w:rsidRPr="004C07F1" w:rsidRDefault="004C07F1" w:rsidP="006F38FD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Sammanträdet återupptogs kl. 08:20</w:t>
            </w:r>
          </w:p>
          <w:p w14:paraId="4A71B940" w14:textId="7B5A6FCD" w:rsidR="006F38FD" w:rsidRPr="0013710D" w:rsidRDefault="006F38FD" w:rsidP="006F38FD">
            <w:pPr>
              <w:rPr>
                <w:b/>
              </w:rPr>
            </w:pPr>
          </w:p>
        </w:tc>
      </w:tr>
      <w:tr w:rsidR="00196458" w:rsidRPr="004B367D" w14:paraId="5C6F477F" w14:textId="77777777" w:rsidTr="00BC1EF7">
        <w:trPr>
          <w:trHeight w:val="884"/>
        </w:trPr>
        <w:tc>
          <w:tcPr>
            <w:tcW w:w="567" w:type="dxa"/>
          </w:tcPr>
          <w:p w14:paraId="36DD1D72" w14:textId="207D7DA3" w:rsidR="00196458" w:rsidRDefault="00196458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6F38FD">
              <w:rPr>
                <w:b/>
                <w:snapToGrid w:val="0"/>
                <w:szCs w:val="24"/>
              </w:rPr>
              <w:t>2</w:t>
            </w:r>
            <w:r>
              <w:rPr>
                <w:b/>
                <w:snapToGrid w:val="0"/>
                <w:szCs w:val="24"/>
              </w:rPr>
              <w:t xml:space="preserve"> </w:t>
            </w:r>
          </w:p>
        </w:tc>
        <w:tc>
          <w:tcPr>
            <w:tcW w:w="6947" w:type="dxa"/>
            <w:shd w:val="clear" w:color="auto" w:fill="auto"/>
          </w:tcPr>
          <w:p w14:paraId="42903A39" w14:textId="18897E06" w:rsidR="00196458" w:rsidRDefault="004C3C12" w:rsidP="00F126A1">
            <w:pPr>
              <w:rPr>
                <w:b/>
              </w:rPr>
            </w:pPr>
            <w:r>
              <w:rPr>
                <w:b/>
              </w:rPr>
              <w:t>Mänskliga rättigheter (UU14)</w:t>
            </w:r>
          </w:p>
          <w:p w14:paraId="2341A55C" w14:textId="77777777" w:rsidR="00196458" w:rsidRDefault="00196458" w:rsidP="00F126A1">
            <w:pPr>
              <w:rPr>
                <w:b/>
              </w:rPr>
            </w:pPr>
          </w:p>
          <w:p w14:paraId="14FA5DB8" w14:textId="49231216" w:rsidR="00196458" w:rsidRDefault="004C3C12" w:rsidP="00F126A1">
            <w:pPr>
              <w:rPr>
                <w:bCs/>
              </w:rPr>
            </w:pPr>
            <w:r>
              <w:rPr>
                <w:bCs/>
              </w:rPr>
              <w:t>Utskottet fortsatte beredningen av motioner.</w:t>
            </w:r>
            <w:r>
              <w:rPr>
                <w:bCs/>
              </w:rPr>
              <w:br/>
            </w:r>
          </w:p>
          <w:p w14:paraId="5BBF7EC6" w14:textId="4A786796" w:rsidR="00196458" w:rsidRPr="00196458" w:rsidRDefault="004C3C12" w:rsidP="00F126A1">
            <w:pPr>
              <w:rPr>
                <w:bCs/>
              </w:rPr>
            </w:pPr>
            <w:r>
              <w:rPr>
                <w:bCs/>
              </w:rPr>
              <w:t>Ärendet bordlades.</w:t>
            </w:r>
          </w:p>
        </w:tc>
      </w:tr>
      <w:tr w:rsidR="004C3C12" w:rsidRPr="004B367D" w14:paraId="7F1101A1" w14:textId="77777777" w:rsidTr="00BC1EF7">
        <w:trPr>
          <w:trHeight w:val="884"/>
        </w:trPr>
        <w:tc>
          <w:tcPr>
            <w:tcW w:w="567" w:type="dxa"/>
          </w:tcPr>
          <w:p w14:paraId="6C25E419" w14:textId="77777777" w:rsidR="004C3C12" w:rsidRDefault="004C3C12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0C78AB0A" w14:textId="3CB01457" w:rsidR="004C3C12" w:rsidRDefault="004C3C12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3</w:t>
            </w:r>
          </w:p>
        </w:tc>
        <w:tc>
          <w:tcPr>
            <w:tcW w:w="6947" w:type="dxa"/>
            <w:shd w:val="clear" w:color="auto" w:fill="auto"/>
          </w:tcPr>
          <w:p w14:paraId="5A5827D0" w14:textId="77777777" w:rsidR="004C3C12" w:rsidRDefault="004C3C12" w:rsidP="00F126A1">
            <w:pPr>
              <w:rPr>
                <w:b/>
              </w:rPr>
            </w:pPr>
          </w:p>
          <w:p w14:paraId="7C499120" w14:textId="77777777" w:rsidR="004C3C12" w:rsidRDefault="004C3C12" w:rsidP="00F126A1">
            <w:pPr>
              <w:rPr>
                <w:b/>
              </w:rPr>
            </w:pPr>
            <w:r>
              <w:rPr>
                <w:b/>
              </w:rPr>
              <w:t>Vitbok om exportkontroll av produkter med dubbla användningsområden (UU3)</w:t>
            </w:r>
          </w:p>
          <w:p w14:paraId="286A3C37" w14:textId="77777777" w:rsidR="004C3C12" w:rsidRDefault="004C3C12" w:rsidP="00F126A1">
            <w:pPr>
              <w:rPr>
                <w:b/>
              </w:rPr>
            </w:pPr>
          </w:p>
          <w:p w14:paraId="5BD52097" w14:textId="77777777" w:rsidR="004C3C12" w:rsidRDefault="004C3C12" w:rsidP="00F126A1">
            <w:pPr>
              <w:rPr>
                <w:bCs/>
              </w:rPr>
            </w:pPr>
            <w:r w:rsidRPr="004C3C12">
              <w:rPr>
                <w:bCs/>
              </w:rPr>
              <w:t xml:space="preserve">Utskottet inledde granskningen av </w:t>
            </w:r>
            <w:proofErr w:type="gramStart"/>
            <w:r w:rsidRPr="004C3C12">
              <w:rPr>
                <w:bCs/>
              </w:rPr>
              <w:t>COM(</w:t>
            </w:r>
            <w:proofErr w:type="gramEnd"/>
            <w:r w:rsidRPr="004C3C12">
              <w:rPr>
                <w:bCs/>
              </w:rPr>
              <w:t>2024) 25</w:t>
            </w:r>
            <w:r>
              <w:rPr>
                <w:bCs/>
              </w:rPr>
              <w:t>.</w:t>
            </w:r>
          </w:p>
          <w:p w14:paraId="0F7E806F" w14:textId="77777777" w:rsidR="004C3C12" w:rsidRDefault="004C3C12" w:rsidP="00F126A1">
            <w:pPr>
              <w:rPr>
                <w:bCs/>
              </w:rPr>
            </w:pPr>
          </w:p>
          <w:p w14:paraId="1243EA11" w14:textId="77777777" w:rsidR="004C3C12" w:rsidRDefault="004C3C12" w:rsidP="00F126A1">
            <w:pPr>
              <w:rPr>
                <w:bCs/>
              </w:rPr>
            </w:pPr>
            <w:r>
              <w:rPr>
                <w:bCs/>
              </w:rPr>
              <w:t>Ärendet bordlades.</w:t>
            </w:r>
          </w:p>
          <w:p w14:paraId="0C4646A6" w14:textId="6D41D98D" w:rsidR="004C3C12" w:rsidRPr="004C3C12" w:rsidRDefault="004C3C12" w:rsidP="00F126A1">
            <w:pPr>
              <w:rPr>
                <w:bCs/>
              </w:rPr>
            </w:pPr>
          </w:p>
        </w:tc>
      </w:tr>
      <w:tr w:rsidR="004C3C12" w:rsidRPr="004B367D" w14:paraId="127421AF" w14:textId="77777777" w:rsidTr="00BC1EF7">
        <w:trPr>
          <w:trHeight w:val="884"/>
        </w:trPr>
        <w:tc>
          <w:tcPr>
            <w:tcW w:w="567" w:type="dxa"/>
          </w:tcPr>
          <w:p w14:paraId="3AB1CA61" w14:textId="533EEEC3" w:rsidR="004C3C12" w:rsidRDefault="004C3C12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4</w:t>
            </w:r>
          </w:p>
        </w:tc>
        <w:tc>
          <w:tcPr>
            <w:tcW w:w="6947" w:type="dxa"/>
            <w:shd w:val="clear" w:color="auto" w:fill="auto"/>
          </w:tcPr>
          <w:p w14:paraId="5B6A4140" w14:textId="77777777" w:rsidR="004C3C12" w:rsidRDefault="004C3C12" w:rsidP="00F126A1">
            <w:pPr>
              <w:rPr>
                <w:b/>
              </w:rPr>
            </w:pPr>
            <w:r>
              <w:rPr>
                <w:b/>
              </w:rPr>
              <w:t>Europarådets parlamentariska församling (PACE)</w:t>
            </w:r>
          </w:p>
          <w:p w14:paraId="02470D6A" w14:textId="77777777" w:rsidR="004C07F1" w:rsidRDefault="004C07F1" w:rsidP="00F126A1">
            <w:pPr>
              <w:rPr>
                <w:b/>
              </w:rPr>
            </w:pPr>
          </w:p>
          <w:p w14:paraId="527AC2E4" w14:textId="77777777" w:rsidR="004C07F1" w:rsidRDefault="004C07F1" w:rsidP="00F126A1">
            <w:pPr>
              <w:rPr>
                <w:bCs/>
              </w:rPr>
            </w:pPr>
            <w:r w:rsidRPr="004C07F1">
              <w:rPr>
                <w:bCs/>
              </w:rPr>
              <w:t>Mattias Jonsson</w:t>
            </w:r>
            <w:r>
              <w:rPr>
                <w:bCs/>
              </w:rPr>
              <w:t xml:space="preserve"> (S), vice ordförande i Europarådets svenska</w:t>
            </w:r>
            <w:r w:rsidRPr="004C07F1">
              <w:rPr>
                <w:bCs/>
              </w:rPr>
              <w:t xml:space="preserve"> </w:t>
            </w:r>
            <w:r>
              <w:rPr>
                <w:bCs/>
              </w:rPr>
              <w:t>delegation lämnade information om parlamentariska församlingen (PACE) och diskuterade dessa frågor med utskottet.</w:t>
            </w:r>
          </w:p>
          <w:p w14:paraId="51ADC53A" w14:textId="104F6FA5" w:rsidR="004C07F1" w:rsidRPr="004C07F1" w:rsidRDefault="004C07F1" w:rsidP="00F126A1">
            <w:pPr>
              <w:rPr>
                <w:bCs/>
              </w:rPr>
            </w:pPr>
            <w:r>
              <w:rPr>
                <w:bCs/>
              </w:rPr>
              <w:t xml:space="preserve"> </w:t>
            </w:r>
          </w:p>
        </w:tc>
      </w:tr>
      <w:tr w:rsidR="004C07F1" w:rsidRPr="004B367D" w14:paraId="14182E68" w14:textId="77777777" w:rsidTr="00BC1EF7">
        <w:trPr>
          <w:trHeight w:val="884"/>
        </w:trPr>
        <w:tc>
          <w:tcPr>
            <w:tcW w:w="567" w:type="dxa"/>
          </w:tcPr>
          <w:p w14:paraId="0986B523" w14:textId="17BBC69C" w:rsidR="004C07F1" w:rsidRDefault="004C07F1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5</w:t>
            </w:r>
          </w:p>
        </w:tc>
        <w:tc>
          <w:tcPr>
            <w:tcW w:w="6947" w:type="dxa"/>
            <w:shd w:val="clear" w:color="auto" w:fill="auto"/>
          </w:tcPr>
          <w:p w14:paraId="61EDEC61" w14:textId="77777777" w:rsidR="004C07F1" w:rsidRDefault="004C07F1" w:rsidP="00F126A1">
            <w:pPr>
              <w:rPr>
                <w:b/>
              </w:rPr>
            </w:pPr>
            <w:r>
              <w:rPr>
                <w:b/>
              </w:rPr>
              <w:t>Justering av protokoll</w:t>
            </w:r>
            <w:r>
              <w:rPr>
                <w:b/>
              </w:rPr>
              <w:br/>
            </w:r>
          </w:p>
          <w:p w14:paraId="68782820" w14:textId="77777777" w:rsidR="004C07F1" w:rsidRDefault="004C07F1" w:rsidP="00F126A1">
            <w:pPr>
              <w:rPr>
                <w:bCs/>
              </w:rPr>
            </w:pPr>
            <w:r w:rsidRPr="004C07F1">
              <w:rPr>
                <w:bCs/>
              </w:rPr>
              <w:t>Utskottet justerade protokoll 2023/24:25, 2023/24:26 och besöksprotokoll 2023/24:6.</w:t>
            </w:r>
          </w:p>
          <w:p w14:paraId="0FDFB465" w14:textId="15B1FE5E" w:rsidR="004C07F1" w:rsidRPr="004C07F1" w:rsidRDefault="004C07F1" w:rsidP="00F126A1">
            <w:pPr>
              <w:rPr>
                <w:bCs/>
              </w:rPr>
            </w:pPr>
          </w:p>
        </w:tc>
      </w:tr>
      <w:tr w:rsidR="004C07F1" w:rsidRPr="004B367D" w14:paraId="5B13BC94" w14:textId="77777777" w:rsidTr="00BC1EF7">
        <w:trPr>
          <w:trHeight w:val="884"/>
        </w:trPr>
        <w:tc>
          <w:tcPr>
            <w:tcW w:w="567" w:type="dxa"/>
          </w:tcPr>
          <w:p w14:paraId="67E62982" w14:textId="72A023CD" w:rsidR="004C07F1" w:rsidRDefault="004C07F1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>§ 6</w:t>
            </w:r>
          </w:p>
        </w:tc>
        <w:tc>
          <w:tcPr>
            <w:tcW w:w="6947" w:type="dxa"/>
            <w:shd w:val="clear" w:color="auto" w:fill="auto"/>
          </w:tcPr>
          <w:p w14:paraId="710506D1" w14:textId="77777777" w:rsidR="004C07F1" w:rsidRDefault="004C07F1" w:rsidP="00F126A1">
            <w:pPr>
              <w:rPr>
                <w:b/>
              </w:rPr>
            </w:pPr>
            <w:r>
              <w:rPr>
                <w:b/>
              </w:rPr>
              <w:t>Inkomna handlingar</w:t>
            </w:r>
          </w:p>
          <w:p w14:paraId="7702AE69" w14:textId="77777777" w:rsidR="004C07F1" w:rsidRDefault="004C07F1" w:rsidP="00F126A1">
            <w:pPr>
              <w:rPr>
                <w:b/>
              </w:rPr>
            </w:pPr>
          </w:p>
          <w:p w14:paraId="203B7EFE" w14:textId="77777777" w:rsidR="004C07F1" w:rsidRDefault="004C07F1" w:rsidP="00F126A1">
            <w:pPr>
              <w:rPr>
                <w:bCs/>
              </w:rPr>
            </w:pPr>
            <w:r w:rsidRPr="004C07F1">
              <w:rPr>
                <w:bCs/>
              </w:rPr>
              <w:t>Inkomna handlingar anmäldes enligt bilaga.</w:t>
            </w:r>
          </w:p>
          <w:p w14:paraId="03D3453C" w14:textId="6C01E859" w:rsidR="008C6712" w:rsidRPr="004C07F1" w:rsidRDefault="008C6712" w:rsidP="00F126A1">
            <w:pPr>
              <w:rPr>
                <w:bCs/>
              </w:rPr>
            </w:pPr>
          </w:p>
        </w:tc>
      </w:tr>
      <w:tr w:rsidR="004C07F1" w:rsidRPr="004B367D" w14:paraId="5362FF53" w14:textId="77777777" w:rsidTr="00BC1EF7">
        <w:trPr>
          <w:trHeight w:val="884"/>
        </w:trPr>
        <w:tc>
          <w:tcPr>
            <w:tcW w:w="567" w:type="dxa"/>
          </w:tcPr>
          <w:p w14:paraId="4DA0514E" w14:textId="49582081" w:rsidR="004C07F1" w:rsidRDefault="004C07F1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7</w:t>
            </w:r>
          </w:p>
        </w:tc>
        <w:tc>
          <w:tcPr>
            <w:tcW w:w="6947" w:type="dxa"/>
            <w:shd w:val="clear" w:color="auto" w:fill="auto"/>
          </w:tcPr>
          <w:p w14:paraId="69DCFA2D" w14:textId="77777777" w:rsidR="004C07F1" w:rsidRDefault="008C6712" w:rsidP="00F126A1">
            <w:pPr>
              <w:rPr>
                <w:b/>
              </w:rPr>
            </w:pPr>
            <w:r>
              <w:rPr>
                <w:b/>
              </w:rPr>
              <w:t>Kanslimeddelanden</w:t>
            </w:r>
          </w:p>
          <w:p w14:paraId="25BFE37D" w14:textId="77777777" w:rsidR="008C6712" w:rsidRDefault="008C6712" w:rsidP="00F126A1">
            <w:pPr>
              <w:rPr>
                <w:b/>
              </w:rPr>
            </w:pPr>
          </w:p>
          <w:p w14:paraId="38018E8A" w14:textId="77777777" w:rsidR="008C6712" w:rsidRPr="008C6712" w:rsidRDefault="008C6712" w:rsidP="00F126A1">
            <w:pPr>
              <w:rPr>
                <w:bCs/>
              </w:rPr>
            </w:pPr>
            <w:r w:rsidRPr="008C6712">
              <w:rPr>
                <w:bCs/>
              </w:rPr>
              <w:t>Utskottet beslutade:</w:t>
            </w:r>
          </w:p>
          <w:p w14:paraId="6951DDFE" w14:textId="77777777" w:rsidR="008C6712" w:rsidRDefault="008C6712" w:rsidP="00F126A1">
            <w:pPr>
              <w:rPr>
                <w:bCs/>
              </w:rPr>
            </w:pPr>
            <w:r>
              <w:rPr>
                <w:b/>
              </w:rPr>
              <w:t xml:space="preserve">- </w:t>
            </w:r>
            <w:r w:rsidRPr="008C6712">
              <w:rPr>
                <w:bCs/>
              </w:rPr>
              <w:t xml:space="preserve">att </w:t>
            </w:r>
            <w:r>
              <w:rPr>
                <w:bCs/>
              </w:rPr>
              <w:t>vice ordförande Morgan Johansson (S) tar emot besök från FN:s rapportör för Myanmar den 26 mars.</w:t>
            </w:r>
          </w:p>
          <w:p w14:paraId="1A14D237" w14:textId="77777777" w:rsidR="008C6712" w:rsidRDefault="008C6712" w:rsidP="00F126A1">
            <w:pPr>
              <w:rPr>
                <w:bCs/>
              </w:rPr>
            </w:pPr>
            <w:r>
              <w:rPr>
                <w:bCs/>
              </w:rPr>
              <w:t>- att genomföra länsbesök och resa i delegationer som framgår av bilaga 2.</w:t>
            </w:r>
          </w:p>
          <w:p w14:paraId="174D4BF3" w14:textId="77777777" w:rsidR="008C6712" w:rsidRDefault="008C6712" w:rsidP="00F126A1">
            <w:pPr>
              <w:rPr>
                <w:bCs/>
              </w:rPr>
            </w:pPr>
          </w:p>
          <w:p w14:paraId="195D0345" w14:textId="77777777" w:rsidR="008C6712" w:rsidRDefault="008C6712" w:rsidP="00F126A1">
            <w:pPr>
              <w:rPr>
                <w:bCs/>
              </w:rPr>
            </w:pPr>
            <w:r>
              <w:rPr>
                <w:bCs/>
              </w:rPr>
              <w:t>Utskottet informerades om:</w:t>
            </w:r>
          </w:p>
          <w:p w14:paraId="36FF0337" w14:textId="77777777" w:rsidR="008C6712" w:rsidRDefault="008C6712" w:rsidP="00F126A1">
            <w:pPr>
              <w:rPr>
                <w:bCs/>
              </w:rPr>
            </w:pPr>
            <w:r>
              <w:rPr>
                <w:bCs/>
              </w:rPr>
              <w:t>- ändring av inkommande besök från WFP den 26 mars kl. 11:30-12:00.</w:t>
            </w:r>
          </w:p>
          <w:p w14:paraId="200FF18E" w14:textId="002A1275" w:rsidR="008C6712" w:rsidRDefault="008C6712" w:rsidP="00F126A1">
            <w:pPr>
              <w:rPr>
                <w:bCs/>
              </w:rPr>
            </w:pPr>
            <w:r>
              <w:rPr>
                <w:bCs/>
              </w:rPr>
              <w:t>- lunchmöte på Utrikesdepartementet med utrikesmin</w:t>
            </w:r>
            <w:r w:rsidR="007B0B9F">
              <w:rPr>
                <w:bCs/>
              </w:rPr>
              <w:t>i</w:t>
            </w:r>
            <w:r>
              <w:rPr>
                <w:bCs/>
              </w:rPr>
              <w:t>stern den 17 april kl. 12:00-13:00.</w:t>
            </w:r>
          </w:p>
          <w:p w14:paraId="1A5BEB6A" w14:textId="39B2EBE1" w:rsidR="008C6712" w:rsidRDefault="008C6712" w:rsidP="00F126A1">
            <w:pPr>
              <w:rPr>
                <w:b/>
              </w:rPr>
            </w:pPr>
          </w:p>
        </w:tc>
      </w:tr>
      <w:tr w:rsidR="008C6712" w:rsidRPr="004B367D" w14:paraId="763FC6A3" w14:textId="77777777" w:rsidTr="00BC1EF7">
        <w:trPr>
          <w:trHeight w:val="884"/>
        </w:trPr>
        <w:tc>
          <w:tcPr>
            <w:tcW w:w="567" w:type="dxa"/>
          </w:tcPr>
          <w:p w14:paraId="0A57047D" w14:textId="12B2A554" w:rsidR="008C6712" w:rsidRDefault="008C6712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8 </w:t>
            </w:r>
          </w:p>
        </w:tc>
        <w:tc>
          <w:tcPr>
            <w:tcW w:w="6947" w:type="dxa"/>
            <w:shd w:val="clear" w:color="auto" w:fill="auto"/>
          </w:tcPr>
          <w:p w14:paraId="42F515A8" w14:textId="77777777" w:rsidR="008C6712" w:rsidRDefault="008C6712" w:rsidP="00F126A1">
            <w:pPr>
              <w:rPr>
                <w:b/>
              </w:rPr>
            </w:pPr>
            <w:r>
              <w:rPr>
                <w:b/>
              </w:rPr>
              <w:t>Övriga frågor</w:t>
            </w:r>
          </w:p>
          <w:p w14:paraId="49CE3353" w14:textId="77777777" w:rsidR="008C6712" w:rsidRDefault="008C6712" w:rsidP="00F126A1">
            <w:pPr>
              <w:rPr>
                <w:b/>
              </w:rPr>
            </w:pPr>
          </w:p>
          <w:p w14:paraId="02CAAAD6" w14:textId="77777777" w:rsidR="008C6712" w:rsidRDefault="008C6712" w:rsidP="00F126A1">
            <w:pPr>
              <w:rPr>
                <w:bCs/>
              </w:rPr>
            </w:pPr>
            <w:r w:rsidRPr="008C6712">
              <w:rPr>
                <w:bCs/>
              </w:rPr>
              <w:t>Ordförande</w:t>
            </w:r>
            <w:r>
              <w:rPr>
                <w:bCs/>
              </w:rPr>
              <w:t xml:space="preserve"> Aron Emilsson (SD) avtackade ledamot Ulf </w:t>
            </w:r>
            <w:proofErr w:type="spellStart"/>
            <w:r w:rsidR="00E00F5D">
              <w:rPr>
                <w:bCs/>
              </w:rPr>
              <w:t>Rexefjord</w:t>
            </w:r>
            <w:proofErr w:type="spellEnd"/>
            <w:r w:rsidR="00E00F5D">
              <w:rPr>
                <w:bCs/>
              </w:rPr>
              <w:t xml:space="preserve"> (SD) för sin tid som extra suppleant i utskottet.</w:t>
            </w:r>
          </w:p>
          <w:p w14:paraId="4753D5D9" w14:textId="6B85B055" w:rsidR="00E00F5D" w:rsidRPr="008C6712" w:rsidRDefault="00E00F5D" w:rsidP="00F126A1">
            <w:pPr>
              <w:rPr>
                <w:bCs/>
              </w:rPr>
            </w:pPr>
          </w:p>
        </w:tc>
      </w:tr>
      <w:tr w:rsidR="00E00F5D" w:rsidRPr="004B367D" w14:paraId="62FB2640" w14:textId="77777777" w:rsidTr="00BC1EF7">
        <w:trPr>
          <w:trHeight w:val="884"/>
        </w:trPr>
        <w:tc>
          <w:tcPr>
            <w:tcW w:w="567" w:type="dxa"/>
          </w:tcPr>
          <w:p w14:paraId="71386933" w14:textId="3C794C43" w:rsidR="00E00F5D" w:rsidRDefault="00E00F5D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9</w:t>
            </w:r>
          </w:p>
        </w:tc>
        <w:tc>
          <w:tcPr>
            <w:tcW w:w="6947" w:type="dxa"/>
            <w:shd w:val="clear" w:color="auto" w:fill="auto"/>
          </w:tcPr>
          <w:p w14:paraId="482C6A84" w14:textId="77777777" w:rsidR="00E00F5D" w:rsidRDefault="00E00F5D" w:rsidP="00F126A1">
            <w:pPr>
              <w:rPr>
                <w:b/>
              </w:rPr>
            </w:pPr>
            <w:r>
              <w:rPr>
                <w:b/>
              </w:rPr>
              <w:t>Nästa sammanträde</w:t>
            </w:r>
          </w:p>
          <w:p w14:paraId="58749B45" w14:textId="77777777" w:rsidR="00E00F5D" w:rsidRDefault="00E00F5D" w:rsidP="00F126A1">
            <w:pPr>
              <w:rPr>
                <w:b/>
              </w:rPr>
            </w:pPr>
          </w:p>
          <w:p w14:paraId="1C28C430" w14:textId="6CFAF30A" w:rsidR="00E00F5D" w:rsidRPr="00E00F5D" w:rsidRDefault="00E00F5D" w:rsidP="00F126A1">
            <w:pPr>
              <w:rPr>
                <w:bCs/>
              </w:rPr>
            </w:pPr>
            <w:r w:rsidRPr="00E00F5D">
              <w:rPr>
                <w:bCs/>
              </w:rPr>
              <w:t>Nästa sammanträde äger rum tisdagen den 2 april kl. 11:00</w:t>
            </w:r>
          </w:p>
        </w:tc>
      </w:tr>
      <w:tr w:rsidR="004C07F1" w:rsidRPr="004B367D" w14:paraId="795B6288" w14:textId="77777777" w:rsidTr="00BC1EF7">
        <w:trPr>
          <w:trHeight w:val="884"/>
        </w:trPr>
        <w:tc>
          <w:tcPr>
            <w:tcW w:w="567" w:type="dxa"/>
          </w:tcPr>
          <w:p w14:paraId="4414FC08" w14:textId="77777777" w:rsidR="004C07F1" w:rsidRDefault="004C07F1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741589FB" w14:textId="77777777" w:rsidR="004C07F1" w:rsidRDefault="004C07F1" w:rsidP="00F126A1">
            <w:pPr>
              <w:rPr>
                <w:b/>
              </w:rPr>
            </w:pPr>
          </w:p>
        </w:tc>
      </w:tr>
    </w:tbl>
    <w:p w14:paraId="72015191" w14:textId="37BA85CF" w:rsidR="001C6E41" w:rsidRDefault="001C6E41"/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1A4A43">
        <w:tc>
          <w:tcPr>
            <w:tcW w:w="7156" w:type="dxa"/>
          </w:tcPr>
          <w:p w14:paraId="35BCAB9D" w14:textId="001B049E" w:rsidR="00E97ABF" w:rsidRDefault="00E97ABF" w:rsidP="006F1C58">
            <w:pPr>
              <w:tabs>
                <w:tab w:val="left" w:pos="1701"/>
              </w:tabs>
            </w:pPr>
            <w:r w:rsidRPr="00A754A4">
              <w:t>Vid protokollet</w:t>
            </w:r>
          </w:p>
          <w:p w14:paraId="278CDED7" w14:textId="0FDB8F57" w:rsidR="008E4ADA" w:rsidRDefault="008E4ADA" w:rsidP="006F1C58">
            <w:pPr>
              <w:tabs>
                <w:tab w:val="left" w:pos="1701"/>
              </w:tabs>
            </w:pPr>
          </w:p>
          <w:p w14:paraId="7516BEB0" w14:textId="77777777" w:rsidR="007C5752" w:rsidRPr="00A754A4" w:rsidRDefault="007C5752" w:rsidP="006F1C58">
            <w:pPr>
              <w:tabs>
                <w:tab w:val="left" w:pos="1701"/>
              </w:tabs>
            </w:pPr>
          </w:p>
          <w:p w14:paraId="6B4365DC" w14:textId="2A87DC95" w:rsidR="00E97ABF" w:rsidRPr="006F350C" w:rsidRDefault="00E00F5D" w:rsidP="006F1C58">
            <w:pPr>
              <w:tabs>
                <w:tab w:val="left" w:pos="1701"/>
              </w:tabs>
            </w:pPr>
            <w:r>
              <w:t>Andreas Stenlund</w:t>
            </w:r>
          </w:p>
          <w:p w14:paraId="13A792A6" w14:textId="049E6E16" w:rsidR="00E97ABF" w:rsidRDefault="00E97ABF" w:rsidP="006F1C58">
            <w:pPr>
              <w:tabs>
                <w:tab w:val="left" w:pos="1701"/>
              </w:tabs>
            </w:pPr>
          </w:p>
          <w:p w14:paraId="4CF1F71E" w14:textId="77777777" w:rsidR="007C5752" w:rsidRPr="006F350C" w:rsidRDefault="007C5752" w:rsidP="006F1C58">
            <w:pPr>
              <w:tabs>
                <w:tab w:val="left" w:pos="1701"/>
              </w:tabs>
            </w:pPr>
          </w:p>
          <w:p w14:paraId="1EB1A92C" w14:textId="57D5B0DC" w:rsidR="00E97ABF" w:rsidRDefault="00E97ABF" w:rsidP="006F1C58">
            <w:pPr>
              <w:tabs>
                <w:tab w:val="left" w:pos="1701"/>
              </w:tabs>
              <w:rPr>
                <w:bCs/>
              </w:rPr>
            </w:pPr>
            <w:r w:rsidRPr="0090456B">
              <w:t>Justeras den</w:t>
            </w:r>
            <w:r w:rsidR="00D71536" w:rsidRPr="0090456B">
              <w:t xml:space="preserve"> </w:t>
            </w:r>
            <w:r w:rsidR="00E00F5D">
              <w:t>2</w:t>
            </w:r>
            <w:r w:rsidR="00C4366B" w:rsidRPr="00D823FE">
              <w:rPr>
                <w:bCs/>
              </w:rPr>
              <w:t xml:space="preserve"> </w:t>
            </w:r>
            <w:r w:rsidR="00E00F5D">
              <w:rPr>
                <w:bCs/>
              </w:rPr>
              <w:t>april</w:t>
            </w:r>
            <w:r w:rsidR="00772F5A">
              <w:rPr>
                <w:bCs/>
              </w:rPr>
              <w:t xml:space="preserve"> 2024</w:t>
            </w:r>
          </w:p>
          <w:p w14:paraId="5A462298" w14:textId="77777777" w:rsidR="008E4ADA" w:rsidRPr="006F350C" w:rsidRDefault="008E4ADA" w:rsidP="006F1C58">
            <w:pPr>
              <w:tabs>
                <w:tab w:val="left" w:pos="1701"/>
              </w:tabs>
            </w:pPr>
          </w:p>
          <w:p w14:paraId="20B3BFAC" w14:textId="41D7407F" w:rsidR="00716AF6" w:rsidRPr="006F350C" w:rsidRDefault="00716AF6" w:rsidP="006F1C58">
            <w:pPr>
              <w:tabs>
                <w:tab w:val="left" w:pos="1701"/>
              </w:tabs>
            </w:pPr>
          </w:p>
          <w:p w14:paraId="2ACCF64A" w14:textId="1325C387" w:rsidR="001248C4" w:rsidRPr="004B327E" w:rsidRDefault="002B10F5" w:rsidP="006F1C58">
            <w:pPr>
              <w:tabs>
                <w:tab w:val="left" w:pos="1701"/>
              </w:tabs>
            </w:pPr>
            <w:r>
              <w:t>Aron Emilsson</w:t>
            </w:r>
            <w:r w:rsidR="002D08FF" w:rsidRPr="002D08FF">
              <w:t xml:space="preserve"> </w:t>
            </w:r>
          </w:p>
        </w:tc>
      </w:tr>
      <w:tr w:rsidR="00332023" w:rsidRPr="004B367D" w14:paraId="3028AA49" w14:textId="77777777" w:rsidTr="001A4A43">
        <w:tc>
          <w:tcPr>
            <w:tcW w:w="7156" w:type="dxa"/>
          </w:tcPr>
          <w:p w14:paraId="06A2D742" w14:textId="77777777" w:rsidR="00332023" w:rsidRDefault="00332023" w:rsidP="006F1C58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6F1C58">
      <w:pPr>
        <w:rPr>
          <w:highlight w:val="yellow"/>
        </w:rPr>
      </w:pPr>
    </w:p>
    <w:p w14:paraId="3A51A0F1" w14:textId="77777777" w:rsidR="0050083A" w:rsidRPr="004B367D" w:rsidRDefault="0050083A" w:rsidP="006F1C58">
      <w:pPr>
        <w:rPr>
          <w:highlight w:val="yellow"/>
        </w:rPr>
      </w:pPr>
    </w:p>
    <w:p w14:paraId="68980867" w14:textId="77777777" w:rsidR="0050083A" w:rsidRPr="004B367D" w:rsidRDefault="0050083A" w:rsidP="006F1C58">
      <w:pPr>
        <w:rPr>
          <w:highlight w:val="yellow"/>
        </w:rPr>
      </w:pPr>
    </w:p>
    <w:p w14:paraId="2B8742DE" w14:textId="77777777" w:rsidR="0050083A" w:rsidRPr="004B367D" w:rsidRDefault="0050083A" w:rsidP="006F1C58">
      <w:pPr>
        <w:rPr>
          <w:highlight w:val="yellow"/>
        </w:rPr>
      </w:pPr>
    </w:p>
    <w:p w14:paraId="6F62DBFC" w14:textId="77777777" w:rsidR="0050083A" w:rsidRPr="004B367D" w:rsidRDefault="0050083A" w:rsidP="006F1C58">
      <w:pPr>
        <w:rPr>
          <w:highlight w:val="yellow"/>
        </w:rPr>
      </w:pPr>
    </w:p>
    <w:p w14:paraId="3E9E52C0" w14:textId="77777777" w:rsidR="0050083A" w:rsidRPr="004B367D" w:rsidRDefault="0050083A" w:rsidP="006F1C58">
      <w:pPr>
        <w:rPr>
          <w:highlight w:val="yellow"/>
        </w:rPr>
      </w:pPr>
    </w:p>
    <w:p w14:paraId="5AD9617F" w14:textId="1F3652EF" w:rsidR="0050083A" w:rsidRPr="004B367D" w:rsidRDefault="0050083A" w:rsidP="006F1C58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50083A" w:rsidRPr="003504FA" w14:paraId="59FB4810" w14:textId="77777777" w:rsidTr="00FF69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6F1C58">
            <w:pPr>
              <w:tabs>
                <w:tab w:val="left" w:pos="1701"/>
              </w:tabs>
              <w:rPr>
                <w:color w:val="FF0000"/>
                <w:sz w:val="20"/>
              </w:rPr>
            </w:pPr>
            <w:bookmarkStart w:id="0" w:name="_Hlk160111429"/>
          </w:p>
          <w:p w14:paraId="6271433D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AB5FE7" w14:textId="6526976B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48D91963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</w:t>
            </w:r>
            <w:r w:rsidR="009B440A">
              <w:rPr>
                <w:b/>
                <w:sz w:val="20"/>
              </w:rPr>
              <w:t xml:space="preserve"> </w:t>
            </w:r>
            <w:r w:rsidR="004C3C12">
              <w:rPr>
                <w:b/>
                <w:sz w:val="20"/>
              </w:rPr>
              <w:t>1</w:t>
            </w:r>
          </w:p>
          <w:p w14:paraId="353E7C19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32403772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 w:rsidR="00CA60B3">
              <w:rPr>
                <w:sz w:val="20"/>
              </w:rPr>
              <w:t>2</w:t>
            </w:r>
            <w:r w:rsidR="00A754A4">
              <w:rPr>
                <w:sz w:val="20"/>
              </w:rPr>
              <w:t>3</w:t>
            </w:r>
            <w:r w:rsidRPr="003504FA">
              <w:rPr>
                <w:sz w:val="20"/>
              </w:rPr>
              <w:t>/2</w:t>
            </w:r>
            <w:r w:rsidR="00A754A4">
              <w:rPr>
                <w:sz w:val="20"/>
              </w:rPr>
              <w:t>4</w:t>
            </w:r>
            <w:r w:rsidRPr="007C3054">
              <w:rPr>
                <w:sz w:val="20"/>
              </w:rPr>
              <w:t>:</w:t>
            </w:r>
            <w:r w:rsidR="000662BF">
              <w:rPr>
                <w:sz w:val="20"/>
              </w:rPr>
              <w:t>2</w:t>
            </w:r>
            <w:r w:rsidR="004C3C12">
              <w:rPr>
                <w:sz w:val="20"/>
              </w:rPr>
              <w:t>7</w:t>
            </w:r>
          </w:p>
        </w:tc>
      </w:tr>
      <w:bookmarkEnd w:id="0"/>
      <w:tr w:rsidR="0050083A" w:rsidRPr="003504FA" w14:paraId="49C998E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4C67B4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70A539FF" w:rsidR="0050083A" w:rsidRPr="00F9345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93456">
              <w:rPr>
                <w:sz w:val="19"/>
                <w:szCs w:val="19"/>
              </w:rPr>
              <w:t>§</w:t>
            </w:r>
            <w:r w:rsidR="00605583" w:rsidRPr="00F93456">
              <w:rPr>
                <w:sz w:val="19"/>
                <w:szCs w:val="19"/>
              </w:rPr>
              <w:t xml:space="preserve"> </w:t>
            </w:r>
            <w:proofErr w:type="gramStart"/>
            <w:r w:rsidR="004A6095">
              <w:rPr>
                <w:sz w:val="19"/>
                <w:szCs w:val="19"/>
              </w:rPr>
              <w:t>1</w:t>
            </w:r>
            <w:r w:rsidR="006F38FD">
              <w:rPr>
                <w:sz w:val="19"/>
                <w:szCs w:val="19"/>
              </w:rPr>
              <w:t>-2</w:t>
            </w:r>
            <w:proofErr w:type="gramEnd"/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4A38A18D" w:rsidR="0050083A" w:rsidRPr="00F9345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93456">
              <w:rPr>
                <w:sz w:val="19"/>
                <w:szCs w:val="19"/>
              </w:rPr>
              <w:t>§</w:t>
            </w:r>
            <w:r w:rsidR="00175CF2" w:rsidRPr="00F93456">
              <w:rPr>
                <w:sz w:val="19"/>
                <w:szCs w:val="19"/>
              </w:rPr>
              <w:t xml:space="preserve"> </w:t>
            </w:r>
            <w:r w:rsidR="00D05C80">
              <w:rPr>
                <w:sz w:val="19"/>
                <w:szCs w:val="19"/>
              </w:rPr>
              <w:t>3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66991D66" w:rsidR="0050083A" w:rsidRPr="00567E9F" w:rsidRDefault="009123BD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207A64" w:rsidRPr="00567E9F">
              <w:rPr>
                <w:sz w:val="19"/>
                <w:szCs w:val="19"/>
              </w:rPr>
              <w:t xml:space="preserve"> </w:t>
            </w:r>
            <w:proofErr w:type="gramStart"/>
            <w:r w:rsidR="00D05C80">
              <w:rPr>
                <w:sz w:val="19"/>
                <w:szCs w:val="19"/>
              </w:rPr>
              <w:t>4-9</w:t>
            </w:r>
            <w:proofErr w:type="gramEnd"/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2A6F92A8" w:rsidR="0050083A" w:rsidRPr="00567E9F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1978B9" w:rsidRPr="00567E9F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75FFD48A" w:rsidR="0050083A" w:rsidRPr="00567E9F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856F7F" w:rsidRPr="00567E9F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1E4122A2" w:rsidR="0050083A" w:rsidRPr="00B439FD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FB2F04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27DA3DD5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7C3054" w:rsidRDefault="0050083A" w:rsidP="006F1C58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5BA218BB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13985062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0DB43167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993706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AF87769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04578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FFB10B6" w:rsidR="0050083A" w:rsidRPr="00284231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B439F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39927F06" w:rsidR="0050083A" w:rsidRPr="00B439FD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1413427C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565C99F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13B4447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D05C80" w:rsidRPr="003504FA" w14:paraId="09B213A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D05C80" w:rsidRPr="004A0318" w:rsidRDefault="00D05C80" w:rsidP="00D05C8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Aron Emilsson (SD)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313A41C1" w:rsidR="00D05C80" w:rsidRPr="00993706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D05C80" w:rsidRPr="00993706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44328874" w:rsidR="00D05C80" w:rsidRPr="00993706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D05C80" w:rsidRPr="00993706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2832B946" w:rsidR="00D05C80" w:rsidRPr="00993706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D05C80" w:rsidRPr="00993706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1559F766" w:rsidR="00D05C80" w:rsidRPr="00993706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D05C80" w:rsidRPr="00993706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46EFDD3C" w:rsidR="00D05C80" w:rsidRPr="0004578D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D05C80" w:rsidRPr="00284231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43DA5E25" w:rsidR="00D05C80" w:rsidRPr="00FE5589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D05C80" w:rsidRPr="00FE5589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D05C80" w:rsidRPr="003504F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D05C80" w:rsidRPr="003504F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D05C80" w:rsidRPr="003504F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D05C80" w:rsidRPr="003504F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D05C80" w:rsidRPr="003504F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D05C80" w:rsidRPr="003504F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D05C80" w:rsidRPr="003504FA" w14:paraId="4C9774E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D05C80" w:rsidRPr="004A0318" w:rsidRDefault="00D05C80" w:rsidP="00D05C8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22F951F2" w:rsidR="00D05C80" w:rsidRPr="00993706" w:rsidRDefault="00D05C80" w:rsidP="00D05C8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D05C80" w:rsidRPr="00993706" w:rsidRDefault="00D05C80" w:rsidP="00D05C8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61A99059" w:rsidR="00D05C80" w:rsidRPr="00993706" w:rsidRDefault="00D05C80" w:rsidP="00D05C8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D05C80" w:rsidRPr="00993706" w:rsidRDefault="00D05C80" w:rsidP="00D05C80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3CFA8D65" w:rsidR="00D05C80" w:rsidRPr="00993706" w:rsidRDefault="00D05C80" w:rsidP="00D05C8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D05C80" w:rsidRPr="00993706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13DCCC24" w:rsidR="00D05C80" w:rsidRPr="002F53EA" w:rsidRDefault="00D05C80" w:rsidP="00D05C8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D05C80" w:rsidRPr="002F53E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2FDBA1B2" w:rsidR="00D05C80" w:rsidRPr="002F53E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D05C80" w:rsidRPr="002F53E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5C9B8BCD" w:rsidR="00D05C80" w:rsidRPr="00FE5589" w:rsidRDefault="00D05C80" w:rsidP="00D05C8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D05C80" w:rsidRPr="00FE5589" w:rsidRDefault="00D05C80" w:rsidP="00D05C8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D05C80" w:rsidRPr="003504FA" w:rsidRDefault="00D05C80" w:rsidP="00D05C80">
            <w:pPr>
              <w:rPr>
                <w:sz w:val="20"/>
              </w:rPr>
            </w:pPr>
          </w:p>
        </w:tc>
      </w:tr>
      <w:tr w:rsidR="00D05C80" w:rsidRPr="003504FA" w14:paraId="4A23C69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3E82AC1" w:rsidR="00D05C80" w:rsidRPr="004A0318" w:rsidRDefault="00D05C80" w:rsidP="00D05C8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51C979AB" w:rsidR="00D05C80" w:rsidRPr="00993706" w:rsidRDefault="00D05C80" w:rsidP="00D05C8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D05C80" w:rsidRPr="00993706" w:rsidRDefault="00D05C80" w:rsidP="00D05C8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411387BD" w:rsidR="00D05C80" w:rsidRPr="00993706" w:rsidRDefault="00D05C80" w:rsidP="00D05C8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D05C80" w:rsidRPr="00993706" w:rsidRDefault="00D05C80" w:rsidP="00D05C80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730F22CC" w:rsidR="00D05C80" w:rsidRPr="00993706" w:rsidRDefault="00D05C80" w:rsidP="00D05C8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D05C80" w:rsidRPr="00993706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7167C44C" w:rsidR="00D05C80" w:rsidRPr="002F53EA" w:rsidRDefault="00D05C80" w:rsidP="00D05C8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D05C80" w:rsidRPr="002F53E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7CB745DE" w:rsidR="00D05C80" w:rsidRPr="002F53E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D05C80" w:rsidRPr="002F53EA" w:rsidRDefault="00D05C80" w:rsidP="00D05C8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6BEBD8AE" w:rsidR="00D05C80" w:rsidRPr="002F53EA" w:rsidRDefault="00D05C80" w:rsidP="00D05C8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D05C80" w:rsidRPr="00FE5589" w:rsidRDefault="00D05C80" w:rsidP="00D05C8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D05C80" w:rsidRPr="003504FA" w:rsidRDefault="00D05C80" w:rsidP="00D05C80">
            <w:pPr>
              <w:rPr>
                <w:sz w:val="20"/>
              </w:rPr>
            </w:pPr>
          </w:p>
        </w:tc>
      </w:tr>
      <w:tr w:rsidR="00D05C80" w:rsidRPr="003504FA" w14:paraId="30832AF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D05C80" w:rsidRPr="004A0318" w:rsidRDefault="00D05C80" w:rsidP="00D05C8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394D7D46" w:rsidR="00D05C80" w:rsidRPr="0004578D" w:rsidRDefault="00D05C80" w:rsidP="00D05C8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D05C80" w:rsidRPr="0004578D" w:rsidRDefault="00D05C80" w:rsidP="00D05C8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254B3C99" w:rsidR="00D05C80" w:rsidRPr="0004578D" w:rsidRDefault="00D05C80" w:rsidP="00D05C8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D05C80" w:rsidRPr="00337441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26B6D469" w:rsidR="00D05C80" w:rsidRPr="00337441" w:rsidRDefault="00D05C80" w:rsidP="00D05C80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D05C80" w:rsidRPr="00337441" w:rsidRDefault="00D05C80" w:rsidP="00D05C8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6F9FA9A8" w:rsidR="00D05C80" w:rsidRPr="002F53EA" w:rsidRDefault="00D05C80" w:rsidP="00D05C8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D05C80" w:rsidRPr="002F53E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66B4A970" w:rsidR="00D05C80" w:rsidRPr="002F53E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D05C80" w:rsidRPr="002F53E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5DE3E3D7" w:rsidR="00D05C80" w:rsidRPr="002F53EA" w:rsidRDefault="00D05C80" w:rsidP="00D05C8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D05C80" w:rsidRPr="00FE5589" w:rsidRDefault="00D05C80" w:rsidP="00D05C8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D05C80" w:rsidRPr="003504FA" w:rsidRDefault="00D05C80" w:rsidP="00D05C80">
            <w:pPr>
              <w:rPr>
                <w:sz w:val="20"/>
              </w:rPr>
            </w:pPr>
          </w:p>
        </w:tc>
      </w:tr>
      <w:tr w:rsidR="00D05C80" w:rsidRPr="003504FA" w14:paraId="315A5FD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786FAC21" w:rsidR="00D05C80" w:rsidRPr="004A0318" w:rsidRDefault="00D05C80" w:rsidP="00D05C8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6CCBAC56" w:rsidR="00D05C80" w:rsidRPr="0004578D" w:rsidRDefault="00D05C80" w:rsidP="00D05C8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D05C80" w:rsidRPr="0004578D" w:rsidRDefault="00D05C80" w:rsidP="00D05C8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52607260" w:rsidR="00D05C80" w:rsidRPr="0004578D" w:rsidRDefault="00D05C80" w:rsidP="00D05C8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D05C80" w:rsidRPr="00337441" w:rsidRDefault="00D05C80" w:rsidP="00D05C80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4EFF93FD" w:rsidR="00D05C80" w:rsidRPr="00337441" w:rsidRDefault="00D05C80" w:rsidP="00D05C80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D05C80" w:rsidRPr="00337441" w:rsidRDefault="00D05C80" w:rsidP="00D05C8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399E2957" w:rsidR="00D05C80" w:rsidRPr="002F53EA" w:rsidRDefault="00D05C80" w:rsidP="00D05C8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D05C80" w:rsidRPr="002F53E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17701008" w:rsidR="00D05C80" w:rsidRPr="002F53E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D05C80" w:rsidRPr="002F53EA" w:rsidRDefault="00D05C80" w:rsidP="00D05C8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40AC2A3B" w:rsidR="00D05C80" w:rsidRPr="002F53EA" w:rsidRDefault="00D05C80" w:rsidP="00D05C8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D05C80" w:rsidRPr="00FE5589" w:rsidRDefault="00D05C80" w:rsidP="00D05C8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D05C80" w:rsidRPr="003504FA" w:rsidRDefault="00D05C80" w:rsidP="00D05C80">
            <w:pPr>
              <w:rPr>
                <w:sz w:val="20"/>
              </w:rPr>
            </w:pPr>
          </w:p>
        </w:tc>
      </w:tr>
      <w:tr w:rsidR="00D05C80" w:rsidRPr="003504FA" w14:paraId="16550C4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D05C80" w:rsidRPr="004A0318" w:rsidRDefault="00D05C80" w:rsidP="00D05C8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5C9F4B23" w:rsidR="00D05C80" w:rsidRPr="0004578D" w:rsidRDefault="00D05C80" w:rsidP="00D05C8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D05C80" w:rsidRPr="0004578D" w:rsidRDefault="00D05C80" w:rsidP="00D05C8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5910C0F0" w:rsidR="00D05C80" w:rsidRPr="0004578D" w:rsidRDefault="00D05C80" w:rsidP="00D05C8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D05C80" w:rsidRPr="00337441" w:rsidRDefault="00D05C80" w:rsidP="00D05C80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3DDD3491" w:rsidR="00D05C80" w:rsidRPr="00337441" w:rsidRDefault="00D05C80" w:rsidP="00D05C80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D05C80" w:rsidRPr="00337441" w:rsidRDefault="00D05C80" w:rsidP="00D05C8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639C2FBB" w:rsidR="00D05C80" w:rsidRPr="002F53EA" w:rsidRDefault="00D05C80" w:rsidP="00D05C8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D05C80" w:rsidRPr="002F53E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0BE5EC7D" w:rsidR="00D05C80" w:rsidRPr="002F53E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D05C80" w:rsidRPr="002F53EA" w:rsidRDefault="00D05C80" w:rsidP="00D05C8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6E1F61AC" w:rsidR="00D05C80" w:rsidRPr="002F53EA" w:rsidRDefault="00D05C80" w:rsidP="00D05C8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D05C80" w:rsidRPr="00FE5589" w:rsidRDefault="00D05C80" w:rsidP="00D05C8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D05C80" w:rsidRPr="003504FA" w:rsidRDefault="00D05C80" w:rsidP="00D05C80">
            <w:pPr>
              <w:rPr>
                <w:sz w:val="20"/>
              </w:rPr>
            </w:pPr>
          </w:p>
        </w:tc>
      </w:tr>
      <w:tr w:rsidR="00D05C80" w:rsidRPr="003504FA" w14:paraId="1C9F134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1653798" w:rsidR="00D05C80" w:rsidRPr="004A0318" w:rsidRDefault="00D05C80" w:rsidP="00D05C8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66126D22" w:rsidR="00D05C80" w:rsidRPr="0004578D" w:rsidRDefault="00D05C80" w:rsidP="00D05C8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D05C80" w:rsidRPr="0004578D" w:rsidRDefault="00D05C80" w:rsidP="00D05C8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3550573F" w:rsidR="00D05C80" w:rsidRPr="0004578D" w:rsidRDefault="00D05C80" w:rsidP="00D05C8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D05C80" w:rsidRPr="00337441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6A36687A" w:rsidR="00D05C80" w:rsidRPr="00337441" w:rsidRDefault="00D05C80" w:rsidP="00D05C80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D05C80" w:rsidRPr="00337441" w:rsidRDefault="00D05C80" w:rsidP="00D05C8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2276A4D1" w:rsidR="00D05C80" w:rsidRPr="002F53EA" w:rsidRDefault="00D05C80" w:rsidP="00D05C8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D05C80" w:rsidRPr="002F53E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53A5F78B" w:rsidR="00D05C80" w:rsidRPr="002F53E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D05C80" w:rsidRPr="002F53E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78FBC43E" w:rsidR="00D05C80" w:rsidRPr="002F53EA" w:rsidRDefault="00D05C80" w:rsidP="00D05C8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D05C80" w:rsidRPr="00FE5589" w:rsidRDefault="00D05C80" w:rsidP="00D05C8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D05C80" w:rsidRPr="003504FA" w:rsidRDefault="00D05C80" w:rsidP="00D05C80">
            <w:pPr>
              <w:rPr>
                <w:sz w:val="20"/>
              </w:rPr>
            </w:pPr>
          </w:p>
        </w:tc>
      </w:tr>
      <w:tr w:rsidR="00D05C80" w:rsidRPr="003504FA" w14:paraId="743FF7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0DCB198" w:rsidR="00D05C80" w:rsidRPr="0004578D" w:rsidRDefault="00D05C80" w:rsidP="00D05C80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bookmarkStart w:id="1" w:name="_Hlk138767207"/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  <w:bookmarkEnd w:id="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6BF18F02" w:rsidR="00D05C80" w:rsidRPr="0004578D" w:rsidRDefault="00D05C80" w:rsidP="00D05C8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D05C80" w:rsidRPr="0004578D" w:rsidRDefault="00D05C80" w:rsidP="00D05C8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48CA534A" w:rsidR="00D05C80" w:rsidRPr="0004578D" w:rsidRDefault="00D05C80" w:rsidP="00D05C8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D05C80" w:rsidRPr="002F53E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44530D4D" w:rsidR="00D05C80" w:rsidRPr="002F53EA" w:rsidRDefault="00D05C80" w:rsidP="00D05C8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D05C80" w:rsidRPr="002F53E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059CCFE3" w:rsidR="00D05C80" w:rsidRPr="002F53EA" w:rsidRDefault="00D05C80" w:rsidP="00D05C8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D05C80" w:rsidRPr="002F53E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0EA65E96" w:rsidR="00D05C80" w:rsidRPr="002F53E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D05C80" w:rsidRPr="002F53E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1614ED65" w:rsidR="00D05C80" w:rsidRPr="002F53EA" w:rsidRDefault="00D05C80" w:rsidP="00D05C8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D05C80" w:rsidRPr="00FE5589" w:rsidRDefault="00D05C80" w:rsidP="00D05C8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D05C80" w:rsidRPr="003504FA" w:rsidRDefault="00D05C80" w:rsidP="00D05C80">
            <w:pPr>
              <w:rPr>
                <w:sz w:val="20"/>
              </w:rPr>
            </w:pPr>
          </w:p>
        </w:tc>
      </w:tr>
      <w:tr w:rsidR="00D05C80" w:rsidRPr="003504FA" w14:paraId="7FCCE67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3F13A1F8" w:rsidR="00D05C80" w:rsidRPr="004A0318" w:rsidRDefault="00D05C80" w:rsidP="00D05C8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" w:name="_Hlk138767217"/>
            <w:r w:rsidRPr="004A0318">
              <w:rPr>
                <w:snapToGrid w:val="0"/>
                <w:sz w:val="22"/>
                <w:szCs w:val="22"/>
                <w:lang w:val="en-US"/>
              </w:rPr>
              <w:t>Joar Forssell (L)</w:t>
            </w:r>
            <w:bookmarkEnd w:id="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2D0841E1" w:rsidR="00D05C80" w:rsidRPr="0004578D" w:rsidRDefault="00D05C80" w:rsidP="00D05C8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D05C80" w:rsidRPr="0004578D" w:rsidRDefault="00D05C80" w:rsidP="00D05C8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14EA1C38" w:rsidR="00D05C80" w:rsidRPr="0004578D" w:rsidRDefault="00D05C80" w:rsidP="00D05C8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D05C80" w:rsidRPr="002F53E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41321BEA" w:rsidR="00D05C80" w:rsidRPr="002F53EA" w:rsidRDefault="00D05C80" w:rsidP="00D05C8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D05C80" w:rsidRPr="002F53E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074DBC59" w:rsidR="00D05C80" w:rsidRPr="002F53EA" w:rsidRDefault="00D05C80" w:rsidP="00D05C8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D05C80" w:rsidRPr="002F53E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0C7A3AF9" w:rsidR="00D05C80" w:rsidRPr="002F53E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D05C80" w:rsidRPr="002F53E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36081818" w:rsidR="00D05C80" w:rsidRPr="002F53EA" w:rsidRDefault="00D05C80" w:rsidP="00D05C8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D05C80" w:rsidRPr="00FE5589" w:rsidRDefault="00D05C80" w:rsidP="00D05C8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D05C80" w:rsidRPr="003504FA" w:rsidRDefault="00D05C80" w:rsidP="00D05C80">
            <w:pPr>
              <w:rPr>
                <w:sz w:val="20"/>
              </w:rPr>
            </w:pPr>
          </w:p>
        </w:tc>
      </w:tr>
      <w:tr w:rsidR="00D05C80" w:rsidRPr="003504FA" w14:paraId="5D0B78D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2043E440" w:rsidR="00D05C80" w:rsidRPr="004A0318" w:rsidRDefault="00D05C80" w:rsidP="00D05C8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3" w:name="_Hlk138767227"/>
            <w:r w:rsidRPr="004A0318">
              <w:rPr>
                <w:snapToGrid w:val="0"/>
                <w:sz w:val="22"/>
                <w:szCs w:val="22"/>
                <w:lang w:val="en-US"/>
              </w:rPr>
              <w:t>Tomas Eneroth (S)</w:t>
            </w:r>
            <w:bookmarkEnd w:id="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30D41BD9" w:rsidR="00D05C80" w:rsidRPr="0004578D" w:rsidRDefault="00D05C80" w:rsidP="00D05C8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D05C80" w:rsidRPr="0004578D" w:rsidRDefault="00D05C80" w:rsidP="00D05C8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74495E1E" w:rsidR="00D05C80" w:rsidRPr="0004578D" w:rsidRDefault="00D05C80" w:rsidP="00D05C8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D05C80" w:rsidRPr="002F53EA" w:rsidRDefault="00D05C80" w:rsidP="00D05C80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3A65AAC9" w:rsidR="00D05C80" w:rsidRPr="002F53EA" w:rsidRDefault="00D05C80" w:rsidP="00D05C8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D05C80" w:rsidRPr="002F53E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361928DF" w:rsidR="00D05C80" w:rsidRPr="002F53EA" w:rsidRDefault="00D05C80" w:rsidP="00D05C8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D05C80" w:rsidRPr="002F53E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6BB3880F" w:rsidR="00D05C80" w:rsidRPr="002F53E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D05C80" w:rsidRPr="002F53E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4A5EB65F" w:rsidR="00D05C80" w:rsidRPr="002F53EA" w:rsidRDefault="00D05C80" w:rsidP="00D05C8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D05C80" w:rsidRPr="00FE5589" w:rsidRDefault="00D05C80" w:rsidP="00D05C8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D05C80" w:rsidRPr="003504FA" w:rsidRDefault="00D05C80" w:rsidP="00D05C80">
            <w:pPr>
              <w:rPr>
                <w:sz w:val="20"/>
              </w:rPr>
            </w:pPr>
          </w:p>
        </w:tc>
      </w:tr>
      <w:tr w:rsidR="00D05C80" w:rsidRPr="003504FA" w14:paraId="5D6C5FA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59813587" w:rsidR="00D05C80" w:rsidRPr="004A0318" w:rsidRDefault="00D05C80" w:rsidP="00D05C8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4" w:name="_Hlk138767235"/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  <w:bookmarkEnd w:id="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543D15C5" w:rsidR="00D05C80" w:rsidRPr="0004578D" w:rsidRDefault="00D05C80" w:rsidP="00D05C8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D05C80" w:rsidRPr="0004578D" w:rsidRDefault="00D05C80" w:rsidP="00D05C8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3DAC9391" w:rsidR="00D05C80" w:rsidRPr="0004578D" w:rsidRDefault="00D05C80" w:rsidP="00D05C8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D05C80" w:rsidRPr="002F53E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27B84848" w:rsidR="00D05C80" w:rsidRPr="002F53EA" w:rsidRDefault="00D05C80" w:rsidP="00D05C8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D05C80" w:rsidRPr="002F53E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3AA4F82A" w:rsidR="00D05C80" w:rsidRPr="002F53EA" w:rsidRDefault="00D05C80" w:rsidP="00D05C8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D05C80" w:rsidRPr="002F53E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54A10B7C" w:rsidR="00D05C80" w:rsidRPr="002F53E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D05C80" w:rsidRPr="002F53E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6D66D993" w:rsidR="00D05C80" w:rsidRPr="002F53EA" w:rsidRDefault="00D05C80" w:rsidP="00D05C8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D05C80" w:rsidRPr="00FE5589" w:rsidRDefault="00D05C80" w:rsidP="00D05C8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D05C80" w:rsidRPr="003504FA" w:rsidRDefault="00D05C80" w:rsidP="00D05C80">
            <w:pPr>
              <w:rPr>
                <w:sz w:val="20"/>
              </w:rPr>
            </w:pPr>
          </w:p>
        </w:tc>
      </w:tr>
      <w:tr w:rsidR="00D05C80" w:rsidRPr="003504FA" w14:paraId="3D6FB12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0E259637" w:rsidR="00D05C80" w:rsidRPr="004A0318" w:rsidRDefault="00D05C80" w:rsidP="00D05C8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5" w:name="_Hlk138767257"/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  <w:bookmarkEnd w:id="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4678FA69" w:rsidR="00D05C80" w:rsidRPr="0004578D" w:rsidRDefault="00D05C80" w:rsidP="00D05C8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D05C80" w:rsidRPr="0004578D" w:rsidRDefault="00D05C80" w:rsidP="00D05C8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20A60675" w:rsidR="00D05C80" w:rsidRPr="0004578D" w:rsidRDefault="00D05C80" w:rsidP="00D05C8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D05C80" w:rsidRPr="00337441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1A86893B" w:rsidR="00D05C80" w:rsidRPr="00337441" w:rsidRDefault="00D05C80" w:rsidP="00D05C80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D05C80" w:rsidRPr="00337441" w:rsidRDefault="00D05C80" w:rsidP="00D05C8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270ABACA" w:rsidR="00D05C80" w:rsidRPr="00337441" w:rsidRDefault="00D05C80" w:rsidP="00D05C8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D05C80" w:rsidRPr="002F53E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6EB2E09F" w:rsidR="00D05C80" w:rsidRPr="002F53E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D05C80" w:rsidRPr="002F53E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003F44A3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D05C80" w:rsidRPr="003504FA" w:rsidRDefault="00D05C80" w:rsidP="00D05C80">
            <w:pPr>
              <w:rPr>
                <w:sz w:val="20"/>
              </w:rPr>
            </w:pPr>
          </w:p>
        </w:tc>
      </w:tr>
      <w:tr w:rsidR="00D05C80" w:rsidRPr="003504FA" w14:paraId="163D822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60E43BDF" w:rsidR="00D05C80" w:rsidRPr="004A0318" w:rsidRDefault="00D05C80" w:rsidP="00D05C8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6" w:name="_Hlk138767267"/>
            <w:r w:rsidRPr="004A0318">
              <w:rPr>
                <w:snapToGrid w:val="0"/>
                <w:sz w:val="22"/>
                <w:szCs w:val="22"/>
              </w:rPr>
              <w:t>Magnus Berntsson (KD)</w:t>
            </w:r>
            <w:bookmarkEnd w:id="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2A2B71CD" w:rsidR="00D05C80" w:rsidRPr="0004578D" w:rsidRDefault="00D05C80" w:rsidP="00D05C80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D05C80" w:rsidRPr="0004578D" w:rsidRDefault="00D05C80" w:rsidP="00D05C8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1C5275BF" w:rsidR="00D05C80" w:rsidRPr="0004578D" w:rsidRDefault="00D05C80" w:rsidP="00D05C80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D05C80" w:rsidRPr="00337441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69132FF9" w:rsidR="00D05C80" w:rsidRPr="00337441" w:rsidRDefault="00D05C80" w:rsidP="00D05C80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D05C80" w:rsidRPr="00337441" w:rsidRDefault="00D05C80" w:rsidP="00D05C8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38377378" w:rsidR="00D05C80" w:rsidRPr="00337441" w:rsidRDefault="00D05C80" w:rsidP="00D05C80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D05C80" w:rsidRPr="00246B39" w:rsidRDefault="00D05C80" w:rsidP="00D05C8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3FDC1E0C" w:rsidR="00D05C80" w:rsidRPr="002F53EA" w:rsidRDefault="00D05C80" w:rsidP="00D05C80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D05C80" w:rsidRPr="002F53E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31496A1F" w:rsidR="00D05C80" w:rsidRPr="003504FA" w:rsidRDefault="00D05C80" w:rsidP="00D05C80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D05C80" w:rsidRPr="003504FA" w:rsidRDefault="00D05C80" w:rsidP="00D05C80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D05C80" w:rsidRPr="003504FA" w:rsidRDefault="00D05C80" w:rsidP="00D05C80">
            <w:pPr>
              <w:rPr>
                <w:sz w:val="20"/>
              </w:rPr>
            </w:pPr>
          </w:p>
        </w:tc>
      </w:tr>
      <w:tr w:rsidR="00D05C80" w:rsidRPr="003504FA" w14:paraId="46D34FB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6BD9A0C6" w:rsidR="00D05C80" w:rsidRPr="004A0318" w:rsidRDefault="00D05C80" w:rsidP="00D05C8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7" w:name="_Hlk138767275"/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  <w:bookmarkEnd w:id="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5FB98F47" w:rsidR="00D05C80" w:rsidRPr="0004578D" w:rsidRDefault="00D05C80" w:rsidP="00D05C8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77777777" w:rsidR="00D05C80" w:rsidRPr="0004578D" w:rsidRDefault="00D05C80" w:rsidP="00D05C8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227BDF8E" w:rsidR="00D05C80" w:rsidRPr="0004578D" w:rsidRDefault="00D05C80" w:rsidP="00D05C8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D05C80" w:rsidRPr="00337441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067E3EB2" w:rsidR="00D05C80" w:rsidRPr="00337441" w:rsidRDefault="00D05C80" w:rsidP="00D05C80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D05C80" w:rsidRPr="00337441" w:rsidRDefault="00D05C80" w:rsidP="00D05C8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65BBC9E5" w:rsidR="00D05C80" w:rsidRPr="00337441" w:rsidRDefault="00D05C80" w:rsidP="00D05C8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D05C80" w:rsidRPr="002F53E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06ABE807" w:rsidR="00D05C80" w:rsidRPr="002F53E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D05C80" w:rsidRPr="002F53E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75722348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D05C80" w:rsidRPr="003504F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D05C80" w:rsidRPr="003504FA" w:rsidRDefault="00D05C80" w:rsidP="00D05C80">
            <w:pPr>
              <w:rPr>
                <w:sz w:val="20"/>
              </w:rPr>
            </w:pPr>
          </w:p>
        </w:tc>
      </w:tr>
      <w:tr w:rsidR="00D05C80" w:rsidRPr="003504FA" w14:paraId="2FB205A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0B507CE5" w:rsidR="00D05C80" w:rsidRPr="004A0318" w:rsidRDefault="00D05C80" w:rsidP="00D05C8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8" w:name="_Hlk138767289"/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  <w:bookmarkEnd w:id="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6CBA6D68" w:rsidR="00D05C80" w:rsidRPr="0004578D" w:rsidRDefault="00D05C80" w:rsidP="00D05C8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D05C80" w:rsidRPr="0004578D" w:rsidRDefault="00D05C80" w:rsidP="00D05C8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053C02C9" w:rsidR="00D05C80" w:rsidRPr="0004578D" w:rsidRDefault="00D05C80" w:rsidP="00D05C8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D05C80" w:rsidRPr="00337441" w:rsidRDefault="00D05C80" w:rsidP="00D05C80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3437D6B5" w:rsidR="00D05C80" w:rsidRPr="00337441" w:rsidRDefault="00D05C80" w:rsidP="00D05C80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D05C80" w:rsidRPr="00337441" w:rsidRDefault="00D05C80" w:rsidP="00D05C8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7AF78012" w:rsidR="00D05C80" w:rsidRPr="00337441" w:rsidRDefault="00D05C80" w:rsidP="00D05C8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3DE41B19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D05C80" w:rsidRPr="003504F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324C5810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D05C80" w:rsidRPr="003504FA" w:rsidRDefault="00D05C80" w:rsidP="00D05C80">
            <w:pPr>
              <w:rPr>
                <w:sz w:val="20"/>
              </w:rPr>
            </w:pPr>
          </w:p>
        </w:tc>
      </w:tr>
      <w:tr w:rsidR="00D05C80" w:rsidRPr="003504FA" w14:paraId="1D3EC45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40283994" w:rsidR="00D05C80" w:rsidRPr="004A0318" w:rsidRDefault="00D05C80" w:rsidP="00D05C8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9" w:name="_Hlk138767300"/>
            <w:r w:rsidRPr="004A0318">
              <w:rPr>
                <w:snapToGrid w:val="0"/>
                <w:sz w:val="22"/>
                <w:szCs w:val="22"/>
              </w:rPr>
              <w:t>Jacob Risberg (MP)</w:t>
            </w:r>
            <w:bookmarkEnd w:id="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47042E16" w:rsidR="00D05C80" w:rsidRPr="0004578D" w:rsidRDefault="00D05C80" w:rsidP="00D05C8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D05C80" w:rsidRPr="0004578D" w:rsidRDefault="00D05C80" w:rsidP="00D05C8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6A439556" w:rsidR="00D05C80" w:rsidRPr="0004578D" w:rsidRDefault="00D05C80" w:rsidP="00D05C8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D05C80" w:rsidRPr="00337441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5D349F64" w:rsidR="00D05C80" w:rsidRPr="00337441" w:rsidRDefault="00D05C80" w:rsidP="00D05C80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D05C80" w:rsidRPr="00337441" w:rsidRDefault="00D05C80" w:rsidP="00D05C8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06849E29" w:rsidR="00D05C80" w:rsidRPr="00337441" w:rsidRDefault="00D05C80" w:rsidP="00D05C8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7BEF531C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D05C80" w:rsidRPr="003504F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2BE2F2B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D05C80" w:rsidRPr="003504FA" w:rsidRDefault="00D05C80" w:rsidP="00D05C80">
            <w:pPr>
              <w:rPr>
                <w:sz w:val="20"/>
              </w:rPr>
            </w:pPr>
          </w:p>
        </w:tc>
      </w:tr>
      <w:tr w:rsidR="00D05C80" w:rsidRPr="003504FA" w14:paraId="1A32867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41C6186F" w:rsidR="00D05C80" w:rsidRPr="004A0318" w:rsidRDefault="00D05C80" w:rsidP="00D05C8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0" w:name="_Hlk138767308"/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  <w:bookmarkEnd w:id="1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0668CCD9" w:rsidR="00D05C80" w:rsidRPr="0004578D" w:rsidRDefault="00D05C80" w:rsidP="00D05C8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D05C80" w:rsidRPr="0004578D" w:rsidRDefault="00D05C80" w:rsidP="00D05C8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3DC4E68C" w:rsidR="00D05C80" w:rsidRPr="0004578D" w:rsidRDefault="00D05C80" w:rsidP="00D05C8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D05C80" w:rsidRPr="00337441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46D39DAA" w:rsidR="00D05C80" w:rsidRPr="00337441" w:rsidRDefault="00D05C80" w:rsidP="00D05C80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D05C80" w:rsidRPr="00337441" w:rsidRDefault="00D05C80" w:rsidP="00D05C8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232BD252" w:rsidR="00D05C80" w:rsidRPr="00337441" w:rsidRDefault="00D05C80" w:rsidP="00D05C8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2C18C0B1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D05C80" w:rsidRPr="003504F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6CAAF5CD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D05C80" w:rsidRPr="003504FA" w:rsidRDefault="00D05C80" w:rsidP="00D05C80">
            <w:pPr>
              <w:rPr>
                <w:sz w:val="20"/>
              </w:rPr>
            </w:pPr>
          </w:p>
        </w:tc>
      </w:tr>
      <w:tr w:rsidR="00D05C80" w:rsidRPr="003504FA" w14:paraId="336BDAA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D05C80" w:rsidRPr="004A0318" w:rsidRDefault="00D05C80" w:rsidP="00D05C8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D05C80" w:rsidRPr="0004578D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D05C80" w:rsidRPr="0004578D" w:rsidRDefault="00D05C80" w:rsidP="00D05C8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D05C80" w:rsidRPr="0004578D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D05C80" w:rsidRPr="00337441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D05C80" w:rsidRPr="00337441" w:rsidRDefault="00D05C80" w:rsidP="00D05C8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D05C80" w:rsidRPr="00337441" w:rsidRDefault="00D05C80" w:rsidP="00D05C8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D05C80" w:rsidRPr="00337441" w:rsidRDefault="00D05C80" w:rsidP="00D05C8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D05C80" w:rsidRPr="003504F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D05C80" w:rsidRPr="003504FA" w:rsidRDefault="00D05C80" w:rsidP="00D05C80">
            <w:pPr>
              <w:rPr>
                <w:sz w:val="20"/>
              </w:rPr>
            </w:pPr>
          </w:p>
        </w:tc>
      </w:tr>
      <w:tr w:rsidR="00D05C80" w:rsidRPr="003504FA" w14:paraId="6DD7E6B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D05C80" w:rsidRPr="004A0318" w:rsidRDefault="00D05C80" w:rsidP="00D05C80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4E5DADFB" w:rsidR="00D05C80" w:rsidRPr="0004578D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D05C80" w:rsidRPr="0004578D" w:rsidRDefault="00D05C80" w:rsidP="00D05C8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D05C80" w:rsidRPr="0004578D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D05C80" w:rsidRPr="00337441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D05C80" w:rsidRPr="00337441" w:rsidRDefault="00D05C80" w:rsidP="00D05C8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D05C80" w:rsidRPr="00337441" w:rsidRDefault="00D05C80" w:rsidP="00D05C8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D05C80" w:rsidRPr="00337441" w:rsidRDefault="00D05C80" w:rsidP="00D05C8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D05C80" w:rsidRPr="003504F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D05C80" w:rsidRPr="003504FA" w:rsidRDefault="00D05C80" w:rsidP="00D05C80">
            <w:pPr>
              <w:rPr>
                <w:sz w:val="20"/>
              </w:rPr>
            </w:pPr>
          </w:p>
        </w:tc>
      </w:tr>
      <w:tr w:rsidR="00D05C80" w:rsidRPr="003504FA" w14:paraId="6364190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77799E30" w:rsidR="00D05C80" w:rsidRPr="00334D0B" w:rsidRDefault="00D05C80" w:rsidP="00D05C80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1" w:name="_Hlk138767354"/>
            <w:r w:rsidRPr="00334D0B">
              <w:rPr>
                <w:snapToGrid w:val="0"/>
                <w:sz w:val="22"/>
                <w:szCs w:val="22"/>
              </w:rPr>
              <w:t>Yasmine Eriksson (SD)</w:t>
            </w:r>
            <w:bookmarkEnd w:id="1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7AE84647" w:rsidR="00D05C80" w:rsidRPr="0004578D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D05C80" w:rsidRPr="0004578D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45CD6EB0" w:rsidR="00D05C80" w:rsidRPr="0004578D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2233ADD0" w:rsidR="00D05C80" w:rsidRPr="00337441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3F545089" w:rsidR="00D05C80" w:rsidRPr="00337441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339FBD96" w:rsidR="00D05C80" w:rsidRPr="00337441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4E44AC36" w:rsidR="00D05C80" w:rsidRPr="00337441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D05C80" w:rsidRPr="003504F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100886FE" w:rsidR="00D05C80" w:rsidRPr="003504F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D05C80" w:rsidRPr="003504F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344212C2" w:rsidR="00D05C80" w:rsidRPr="003504F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D05C80" w:rsidRPr="003504F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D05C80" w:rsidRPr="003504F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D05C80" w:rsidRPr="003504F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D05C80" w:rsidRPr="003504F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D05C80" w:rsidRPr="003504F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D05C80" w:rsidRPr="003504FA" w14:paraId="1A81AB9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0D67B6CB" w:rsidR="00D05C80" w:rsidRPr="00334D0B" w:rsidRDefault="00D05C80" w:rsidP="00D05C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2" w:name="_Hlk138767388"/>
            <w:r w:rsidRPr="00334D0B">
              <w:rPr>
                <w:snapToGrid w:val="0"/>
                <w:sz w:val="22"/>
                <w:szCs w:val="22"/>
              </w:rPr>
              <w:t>Johan Büser (S)</w:t>
            </w:r>
            <w:bookmarkEnd w:id="1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3BDD18AA" w:rsidR="00D05C80" w:rsidRPr="0004578D" w:rsidRDefault="00D05C80" w:rsidP="00D05C8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D05C80" w:rsidRPr="0004578D" w:rsidRDefault="00D05C80" w:rsidP="00D05C8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751C2A01" w:rsidR="00D05C80" w:rsidRPr="0004578D" w:rsidRDefault="00D05C80" w:rsidP="00D05C8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77777777" w:rsidR="00D05C80" w:rsidRPr="00337441" w:rsidRDefault="00D05C80" w:rsidP="00D05C80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20A26014" w:rsidR="00D05C80" w:rsidRPr="00337441" w:rsidRDefault="00D05C80" w:rsidP="00D05C80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D05C80" w:rsidRPr="00337441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088691C2" w:rsidR="00D05C80" w:rsidRPr="00337441" w:rsidRDefault="00D05C80" w:rsidP="00D05C8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58E94CDB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D05C80" w:rsidRPr="003504F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6E14717D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D05C80" w:rsidRPr="003504FA" w:rsidRDefault="00D05C80" w:rsidP="00D05C80">
            <w:pPr>
              <w:rPr>
                <w:sz w:val="20"/>
              </w:rPr>
            </w:pPr>
          </w:p>
        </w:tc>
      </w:tr>
      <w:tr w:rsidR="00D05C80" w:rsidRPr="003504FA" w14:paraId="06DBEB7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33F25A36" w:rsidR="00D05C80" w:rsidRPr="00334D0B" w:rsidRDefault="00D05C80" w:rsidP="00D05C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3" w:name="_Hlk138767396"/>
            <w:r w:rsidRPr="00334D0B">
              <w:rPr>
                <w:snapToGrid w:val="0"/>
                <w:sz w:val="22"/>
                <w:szCs w:val="22"/>
              </w:rPr>
              <w:t>Katarina Tolgfors (M)</w:t>
            </w:r>
            <w:bookmarkEnd w:id="1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2C0809CD" w:rsidR="00D05C80" w:rsidRPr="0004578D" w:rsidRDefault="00D05C80" w:rsidP="00D05C8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D05C80" w:rsidRPr="0004578D" w:rsidRDefault="00D05C80" w:rsidP="00D05C8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548460EC" w:rsidR="00D05C80" w:rsidRPr="0004578D" w:rsidRDefault="00D05C80" w:rsidP="00D05C8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77777777" w:rsidR="00D05C80" w:rsidRPr="00337441" w:rsidRDefault="00D05C80" w:rsidP="00D05C80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104C9D9C" w:rsidR="00D05C80" w:rsidRPr="00337441" w:rsidRDefault="00D05C80" w:rsidP="00D05C80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D05C80" w:rsidRPr="00337441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6534391D" w:rsidR="00D05C80" w:rsidRPr="00337441" w:rsidRDefault="00D05C80" w:rsidP="00D05C8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3411DC8C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D05C80" w:rsidRPr="003504F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2191C1D1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D05C80" w:rsidRPr="003504FA" w:rsidRDefault="00D05C80" w:rsidP="00D05C80">
            <w:pPr>
              <w:rPr>
                <w:sz w:val="20"/>
              </w:rPr>
            </w:pPr>
          </w:p>
        </w:tc>
      </w:tr>
      <w:tr w:rsidR="00D05C80" w:rsidRPr="003504FA" w14:paraId="62292A1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1D711FFC" w:rsidR="00D05C80" w:rsidRPr="00334D0B" w:rsidRDefault="00D05C80" w:rsidP="00D05C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4" w:name="_Hlk138767404"/>
            <w:r w:rsidRPr="00334D0B">
              <w:rPr>
                <w:snapToGrid w:val="0"/>
                <w:sz w:val="22"/>
                <w:szCs w:val="22"/>
              </w:rPr>
              <w:t>Azra Muranovic (S)</w:t>
            </w:r>
            <w:bookmarkEnd w:id="1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4B6CC15B" w:rsidR="00D05C80" w:rsidRPr="0004578D" w:rsidRDefault="00D05C80" w:rsidP="00D05C8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D05C80" w:rsidRPr="0004578D" w:rsidRDefault="00D05C80" w:rsidP="00D05C8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7587219C" w:rsidR="00D05C80" w:rsidRPr="0004578D" w:rsidRDefault="00D05C80" w:rsidP="00D05C8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D05C80" w:rsidRPr="00337441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664721F1" w:rsidR="00D05C80" w:rsidRPr="00337441" w:rsidRDefault="00D05C80" w:rsidP="00D05C80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D05C80" w:rsidRPr="00337441" w:rsidRDefault="00D05C80" w:rsidP="00D05C8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0C71164C" w:rsidR="00D05C80" w:rsidRPr="00337441" w:rsidRDefault="00D05C80" w:rsidP="00D05C8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3F2688AD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D05C80" w:rsidRPr="003504F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45603DB8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D05C80" w:rsidRPr="003504FA" w:rsidRDefault="00D05C80" w:rsidP="00D05C80">
            <w:pPr>
              <w:rPr>
                <w:sz w:val="20"/>
              </w:rPr>
            </w:pPr>
          </w:p>
        </w:tc>
      </w:tr>
      <w:tr w:rsidR="00D05C80" w:rsidRPr="003504FA" w14:paraId="768FB4F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6E400A82" w:rsidR="00D05C80" w:rsidRPr="00334D0B" w:rsidRDefault="00D05C80" w:rsidP="00D05C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5" w:name="_Hlk138767542"/>
            <w:r w:rsidRPr="00334D0B">
              <w:rPr>
                <w:snapToGrid w:val="0"/>
                <w:sz w:val="22"/>
                <w:szCs w:val="22"/>
              </w:rPr>
              <w:t>Rasmus Giertz (SD)</w:t>
            </w:r>
            <w:bookmarkEnd w:id="1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2642AFA1" w:rsidR="00D05C80" w:rsidRPr="0004578D" w:rsidRDefault="00D05C80" w:rsidP="00D05C8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77777777" w:rsidR="00D05C80" w:rsidRPr="0004578D" w:rsidRDefault="00D05C80" w:rsidP="00D05C8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5C2162BE" w:rsidR="00D05C80" w:rsidRPr="0004578D" w:rsidRDefault="00D05C80" w:rsidP="00D05C8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D05C80" w:rsidRPr="00337441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51EE0433" w:rsidR="00D05C80" w:rsidRPr="00337441" w:rsidRDefault="00D05C80" w:rsidP="00D05C80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D05C80" w:rsidRPr="00337441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30A7B129" w:rsidR="00D05C80" w:rsidRPr="00337441" w:rsidRDefault="00D05C80" w:rsidP="00D05C8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79C255A0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D05C80" w:rsidRPr="003504F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41D258D9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D05C80" w:rsidRPr="003504FA" w:rsidRDefault="00D05C80" w:rsidP="00D05C80">
            <w:pPr>
              <w:rPr>
                <w:sz w:val="20"/>
              </w:rPr>
            </w:pPr>
          </w:p>
        </w:tc>
      </w:tr>
      <w:tr w:rsidR="00D05C80" w:rsidRPr="003504FA" w14:paraId="1AF6EBA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0749140D" w:rsidR="00D05C80" w:rsidRPr="00334D0B" w:rsidRDefault="00D05C80" w:rsidP="00D05C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6" w:name="_Hlk138767630"/>
            <w:bookmarkStart w:id="17" w:name="_Hlk138767647"/>
            <w:r w:rsidRPr="00334D0B">
              <w:rPr>
                <w:snapToGrid w:val="0"/>
                <w:sz w:val="22"/>
                <w:szCs w:val="22"/>
              </w:rPr>
              <w:t>Adnan Dibrani (S)</w:t>
            </w:r>
            <w:bookmarkEnd w:id="1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675878B8" w:rsidR="00D05C80" w:rsidRPr="0004578D" w:rsidRDefault="00D05C80" w:rsidP="00D05C8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D05C80" w:rsidRPr="0004578D" w:rsidRDefault="00D05C80" w:rsidP="00D05C8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07D603A5" w:rsidR="00D05C80" w:rsidRPr="0004578D" w:rsidRDefault="00D05C80" w:rsidP="00D05C8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D05C80" w:rsidRPr="00337441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3323F6B7" w:rsidR="00D05C80" w:rsidRPr="00337441" w:rsidRDefault="00D05C80" w:rsidP="00D05C80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D05C80" w:rsidRPr="00337441" w:rsidRDefault="00D05C80" w:rsidP="00D05C8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4F5D0809" w:rsidR="00D05C80" w:rsidRPr="00337441" w:rsidRDefault="00D05C80" w:rsidP="00D05C8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5D7B2ED1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D05C80" w:rsidRPr="003504F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16CC45AE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D05C80" w:rsidRPr="003504FA" w:rsidRDefault="00D05C80" w:rsidP="00D05C80">
            <w:pPr>
              <w:rPr>
                <w:sz w:val="20"/>
              </w:rPr>
            </w:pPr>
          </w:p>
        </w:tc>
      </w:tr>
      <w:tr w:rsidR="00D05C80" w:rsidRPr="003504FA" w14:paraId="5E42B5A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472BD70D" w:rsidR="00D05C80" w:rsidRPr="00334D0B" w:rsidRDefault="00D05C80" w:rsidP="00D05C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481C24C0" w:rsidR="00D05C80" w:rsidRPr="0004578D" w:rsidRDefault="00D05C80" w:rsidP="00D05C8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D05C80" w:rsidRPr="0004578D" w:rsidRDefault="00D05C80" w:rsidP="00D05C8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385684A5" w:rsidR="00D05C80" w:rsidRPr="0004578D" w:rsidRDefault="00D05C80" w:rsidP="00D05C8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D05C80" w:rsidRPr="00337441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05BC8A53" w:rsidR="00D05C80" w:rsidRPr="00337441" w:rsidRDefault="00D05C80" w:rsidP="00D05C80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D05C80" w:rsidRPr="00337441" w:rsidRDefault="00D05C80" w:rsidP="00D05C8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005D42C1" w:rsidR="00D05C80" w:rsidRPr="00337441" w:rsidRDefault="00D05C80" w:rsidP="00D05C8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7C021765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D05C80" w:rsidRPr="003504F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22577FDC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D05C80" w:rsidRPr="003504FA" w:rsidRDefault="00D05C80" w:rsidP="00D05C80">
            <w:pPr>
              <w:rPr>
                <w:sz w:val="20"/>
              </w:rPr>
            </w:pPr>
          </w:p>
        </w:tc>
      </w:tr>
      <w:tr w:rsidR="00D05C80" w:rsidRPr="003504FA" w14:paraId="47F7473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6F139EDE" w:rsidR="00D05C80" w:rsidRPr="00334D0B" w:rsidRDefault="00D05C80" w:rsidP="00D05C80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8" w:name="_Hlk138767660"/>
            <w:bookmarkEnd w:id="17"/>
            <w:r w:rsidRPr="00334D0B">
              <w:rPr>
                <w:sz w:val="22"/>
                <w:szCs w:val="22"/>
              </w:rPr>
              <w:t>Jytte Guteland (S)</w:t>
            </w:r>
            <w:bookmarkEnd w:id="1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7ABAC7E4" w:rsidR="00D05C80" w:rsidRPr="0004578D" w:rsidRDefault="00D05C80" w:rsidP="00D05C8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D05C80" w:rsidRPr="0004578D" w:rsidRDefault="00D05C80" w:rsidP="00D05C8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6A2B6E27" w:rsidR="00D05C80" w:rsidRPr="0004578D" w:rsidRDefault="00D05C80" w:rsidP="00D05C8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D05C80" w:rsidRPr="00337441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2D133C57" w:rsidR="00D05C80" w:rsidRPr="00337441" w:rsidRDefault="00D05C80" w:rsidP="00D05C80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D05C80" w:rsidRPr="00337441" w:rsidRDefault="00D05C80" w:rsidP="00D05C8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7603080F" w:rsidR="00D05C80" w:rsidRPr="00337441" w:rsidRDefault="00D05C80" w:rsidP="00D05C8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3164859A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D05C80" w:rsidRPr="003504F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59452EB8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D05C80" w:rsidRPr="003504FA" w:rsidRDefault="00D05C80" w:rsidP="00D05C80">
            <w:pPr>
              <w:rPr>
                <w:sz w:val="20"/>
              </w:rPr>
            </w:pPr>
          </w:p>
        </w:tc>
      </w:tr>
      <w:tr w:rsidR="00D05C80" w:rsidRPr="003504FA" w14:paraId="2A181CD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76ACFF2A" w:rsidR="00D05C80" w:rsidRPr="00334D0B" w:rsidRDefault="00D05C80" w:rsidP="00D05C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Lars Wistedt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6A93767A" w:rsidR="00D05C80" w:rsidRPr="0004578D" w:rsidRDefault="00D05C80" w:rsidP="00D05C8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D05C80" w:rsidRPr="0004578D" w:rsidRDefault="00D05C80" w:rsidP="00D05C8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1F2DC18F" w:rsidR="00D05C80" w:rsidRPr="0004578D" w:rsidRDefault="00D05C80" w:rsidP="00D05C8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D05C80" w:rsidRPr="00337441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55FE9332" w:rsidR="00D05C80" w:rsidRPr="00337441" w:rsidRDefault="00D05C80" w:rsidP="00D05C80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D05C80" w:rsidRPr="00337441" w:rsidRDefault="00D05C80" w:rsidP="00D05C8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0CE92ABC" w:rsidR="00D05C80" w:rsidRPr="00337441" w:rsidRDefault="00D05C80" w:rsidP="00D05C8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4768DFC1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D05C80" w:rsidRPr="003504F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4270AAFB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D05C80" w:rsidRPr="003504FA" w:rsidRDefault="00D05C80" w:rsidP="00D05C80">
            <w:pPr>
              <w:rPr>
                <w:sz w:val="20"/>
              </w:rPr>
            </w:pPr>
          </w:p>
        </w:tc>
      </w:tr>
      <w:tr w:rsidR="00D05C80" w:rsidRPr="003504FA" w14:paraId="5118EF4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4D78D833" w:rsidR="00D05C80" w:rsidRPr="00334D0B" w:rsidRDefault="00D05C80" w:rsidP="00D05C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9" w:name="_Hlk138767683"/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Vakant</w:t>
            </w:r>
            <w:proofErr w:type="spellEnd"/>
            <w:r w:rsidRPr="00334D0B"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  <w:bookmarkEnd w:id="1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363521E1" w:rsidR="00D05C80" w:rsidRPr="0004578D" w:rsidRDefault="00D05C80" w:rsidP="00D05C8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D05C80" w:rsidRPr="0004578D" w:rsidRDefault="00D05C80" w:rsidP="00D05C8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39675A4D" w:rsidR="00D05C80" w:rsidRPr="0004578D" w:rsidRDefault="00D05C80" w:rsidP="00D05C8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D05C80" w:rsidRPr="00337441" w:rsidRDefault="00D05C80" w:rsidP="00D05C80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2261CAD8" w:rsidR="00D05C80" w:rsidRPr="00337441" w:rsidRDefault="00D05C80" w:rsidP="00D05C80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D05C80" w:rsidRPr="00337441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263485FC" w:rsidR="00D05C80" w:rsidRPr="00337441" w:rsidRDefault="00D05C80" w:rsidP="00D05C8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470D82AA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D05C80" w:rsidRPr="003504F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1F9CE5FC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D05C80" w:rsidRPr="003504FA" w:rsidRDefault="00D05C80" w:rsidP="00D05C80">
            <w:pPr>
              <w:rPr>
                <w:sz w:val="20"/>
              </w:rPr>
            </w:pPr>
          </w:p>
        </w:tc>
      </w:tr>
      <w:tr w:rsidR="00D05C80" w:rsidRPr="003504FA" w14:paraId="423F866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5D65C737" w:rsidR="00D05C80" w:rsidRPr="00334D0B" w:rsidRDefault="00D05C80" w:rsidP="00D05C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0" w:name="_Hlk138767692"/>
            <w:r w:rsidRPr="00334D0B">
              <w:rPr>
                <w:snapToGrid w:val="0"/>
                <w:sz w:val="22"/>
                <w:szCs w:val="22"/>
                <w:lang w:val="en-US"/>
              </w:rPr>
              <w:t>Gustaf Göthberg (M)</w:t>
            </w:r>
            <w:bookmarkEnd w:id="2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2F617C5F" w:rsidR="00D05C80" w:rsidRPr="0004578D" w:rsidRDefault="00D05C80" w:rsidP="00D05C8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D05C80" w:rsidRPr="0004578D" w:rsidRDefault="00D05C80" w:rsidP="00D05C8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4CFFFD29" w:rsidR="00D05C80" w:rsidRPr="0004578D" w:rsidRDefault="00D05C80" w:rsidP="00D05C8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D05C80" w:rsidRPr="00337441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1CAF869B" w:rsidR="00D05C80" w:rsidRPr="00337441" w:rsidRDefault="00D05C80" w:rsidP="00D05C80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D05C80" w:rsidRPr="00337441" w:rsidRDefault="00D05C80" w:rsidP="00D05C8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7D04029F" w:rsidR="00D05C80" w:rsidRPr="00337441" w:rsidRDefault="00D05C80" w:rsidP="00D05C8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151FA3BD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D05C80" w:rsidRPr="003504F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531D3C74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D05C80" w:rsidRPr="003504FA" w:rsidRDefault="00D05C80" w:rsidP="00D05C80">
            <w:pPr>
              <w:rPr>
                <w:sz w:val="20"/>
              </w:rPr>
            </w:pPr>
          </w:p>
        </w:tc>
      </w:tr>
      <w:tr w:rsidR="00D05C80" w:rsidRPr="003504FA" w14:paraId="68A02CD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4A0EFA1B" w:rsidR="00D05C80" w:rsidRPr="00334D0B" w:rsidRDefault="00D05C80" w:rsidP="00D05C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1" w:name="_Hlk138767701"/>
            <w:r w:rsidRPr="00334D0B">
              <w:rPr>
                <w:snapToGrid w:val="0"/>
                <w:sz w:val="22"/>
                <w:szCs w:val="22"/>
              </w:rPr>
              <w:t>Lotta Johnsson Fornarve (V)</w:t>
            </w:r>
            <w:bookmarkEnd w:id="2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49ED14DD" w:rsidR="00D05C80" w:rsidRPr="0004578D" w:rsidRDefault="00D05C80" w:rsidP="00D05C8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D05C80" w:rsidRPr="0004578D" w:rsidRDefault="00D05C80" w:rsidP="00D05C8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139FE8C9" w:rsidR="00D05C80" w:rsidRPr="0004578D" w:rsidRDefault="00D05C80" w:rsidP="00D05C8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D05C80" w:rsidRPr="00337441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14CB9C63" w:rsidR="00D05C80" w:rsidRPr="00337441" w:rsidRDefault="00D05C80" w:rsidP="00D05C80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D05C80" w:rsidRPr="00337441" w:rsidRDefault="00D05C80" w:rsidP="00D05C8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08DAA19F" w:rsidR="00D05C80" w:rsidRPr="00337441" w:rsidRDefault="00D05C80" w:rsidP="00D05C8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5F3B74F3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D05C80" w:rsidRPr="003504F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40FC1B36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D05C80" w:rsidRPr="003504FA" w:rsidRDefault="00D05C80" w:rsidP="00D05C80">
            <w:pPr>
              <w:rPr>
                <w:sz w:val="20"/>
              </w:rPr>
            </w:pPr>
          </w:p>
        </w:tc>
      </w:tr>
      <w:tr w:rsidR="00D05C80" w:rsidRPr="003504FA" w14:paraId="4286ED6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12274C6D" w:rsidR="00D05C80" w:rsidRPr="00334D0B" w:rsidRDefault="00D05C80" w:rsidP="00D05C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2" w:name="_Hlk138767716"/>
            <w:r w:rsidRPr="00334D0B">
              <w:rPr>
                <w:snapToGrid w:val="0"/>
                <w:sz w:val="22"/>
                <w:szCs w:val="22"/>
              </w:rPr>
              <w:t>Mikael Oscarsson (KD)</w:t>
            </w:r>
            <w:bookmarkEnd w:id="2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27463FA6" w:rsidR="00D05C80" w:rsidRPr="0004578D" w:rsidRDefault="00D05C80" w:rsidP="00D05C8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D05C80" w:rsidRPr="0004578D" w:rsidRDefault="00D05C80" w:rsidP="00D05C8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78B22728" w:rsidR="00D05C80" w:rsidRPr="0004578D" w:rsidRDefault="00D05C80" w:rsidP="00D05C8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D05C80" w:rsidRPr="00337441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623B3EA8" w:rsidR="00D05C80" w:rsidRPr="00337441" w:rsidRDefault="00D05C80" w:rsidP="00D05C80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D05C80" w:rsidRPr="00337441" w:rsidRDefault="00D05C80" w:rsidP="00D05C8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5F4F054E" w:rsidR="00D05C80" w:rsidRPr="00337441" w:rsidRDefault="00D05C80" w:rsidP="00D05C8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7007D5EA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D05C80" w:rsidRPr="003504F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3CD27CF1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D05C80" w:rsidRPr="003504FA" w:rsidRDefault="00D05C80" w:rsidP="00D05C80">
            <w:pPr>
              <w:rPr>
                <w:sz w:val="20"/>
              </w:rPr>
            </w:pPr>
          </w:p>
        </w:tc>
      </w:tr>
      <w:tr w:rsidR="00D05C80" w:rsidRPr="003504FA" w14:paraId="48D0775C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656851DF" w:rsidR="00D05C80" w:rsidRPr="00334D0B" w:rsidRDefault="00D05C80" w:rsidP="00D05C80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3" w:name="_Hlk138767727"/>
            <w:r w:rsidRPr="00334D0B">
              <w:rPr>
                <w:snapToGrid w:val="0"/>
                <w:sz w:val="22"/>
                <w:szCs w:val="22"/>
              </w:rPr>
              <w:t>Anna Lasses (C)</w:t>
            </w:r>
            <w:bookmarkEnd w:id="2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4D048338" w:rsidR="00D05C80" w:rsidRPr="0004578D" w:rsidRDefault="00D05C80" w:rsidP="00D05C80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77777777" w:rsidR="00D05C80" w:rsidRPr="0004578D" w:rsidRDefault="00D05C80" w:rsidP="00D05C8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659515F3" w:rsidR="00D05C80" w:rsidRPr="0004578D" w:rsidRDefault="00D05C80" w:rsidP="00D05C80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D05C80" w:rsidRPr="00337441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15DF91D2" w:rsidR="00D05C80" w:rsidRPr="00337441" w:rsidRDefault="00D05C80" w:rsidP="00D05C80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D05C80" w:rsidRPr="00337441" w:rsidRDefault="00D05C80" w:rsidP="00D05C8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7F85EFE3" w:rsidR="00D05C80" w:rsidRPr="00337441" w:rsidRDefault="00D05C80" w:rsidP="00D05C8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73434CEA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D05C80" w:rsidRPr="003504F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3CC12D5A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D05C80" w:rsidRPr="003504FA" w:rsidRDefault="00D05C80" w:rsidP="00D05C80">
            <w:pPr>
              <w:rPr>
                <w:sz w:val="20"/>
              </w:rPr>
            </w:pPr>
          </w:p>
        </w:tc>
      </w:tr>
      <w:tr w:rsidR="00D05C80" w:rsidRPr="003504FA" w14:paraId="2136A62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A110" w14:textId="361FB124" w:rsidR="00D05C80" w:rsidRPr="00334D0B" w:rsidRDefault="00D05C80" w:rsidP="00D05C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  <w:lang w:val="en-US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7AA" w14:textId="412AD2DC" w:rsidR="00D05C80" w:rsidRPr="0004578D" w:rsidRDefault="00D05C80" w:rsidP="00D05C8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4B17B" w14:textId="77777777" w:rsidR="00D05C80" w:rsidRPr="0004578D" w:rsidRDefault="00D05C80" w:rsidP="00D05C8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84AA" w14:textId="23780530" w:rsidR="00D05C80" w:rsidRPr="0004578D" w:rsidRDefault="00D05C80" w:rsidP="00D05C8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34473" w14:textId="77777777" w:rsidR="00D05C80" w:rsidRPr="00337441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5CFAF" w14:textId="3CE9D026" w:rsidR="00D05C80" w:rsidRPr="00337441" w:rsidRDefault="00D05C80" w:rsidP="00D05C80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D5999" w14:textId="77777777" w:rsidR="00D05C80" w:rsidRPr="00337441" w:rsidRDefault="00D05C80" w:rsidP="00D05C8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130112" w14:textId="451BB326" w:rsidR="00D05C80" w:rsidRPr="00337441" w:rsidRDefault="00D05C80" w:rsidP="00D05C8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CFC1D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009F94" w14:textId="22CD276D" w:rsidR="00D05C80" w:rsidRPr="00915B99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F6CFB3" w14:textId="77777777" w:rsidR="00D05C80" w:rsidRPr="003504F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8AE52F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873024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4E966B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D4955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32024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4CBE4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5E8FE4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C30229" w14:textId="77777777" w:rsidR="00D05C80" w:rsidRPr="003504FA" w:rsidRDefault="00D05C80" w:rsidP="00D05C80">
            <w:pPr>
              <w:rPr>
                <w:sz w:val="20"/>
              </w:rPr>
            </w:pPr>
          </w:p>
        </w:tc>
      </w:tr>
      <w:tr w:rsidR="00D05C80" w:rsidRPr="003504FA" w14:paraId="12D0693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0521E2FE" w:rsidR="00D05C80" w:rsidRPr="00334D0B" w:rsidRDefault="00D05C80" w:rsidP="00D05C80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4" w:name="_Hlk138767769"/>
            <w:r w:rsidRPr="00334D0B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  <w:bookmarkEnd w:id="2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22E821C2" w:rsidR="00D05C80" w:rsidRPr="0004578D" w:rsidRDefault="00D05C80" w:rsidP="00D05C8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D05C80" w:rsidRPr="0004578D" w:rsidRDefault="00D05C80" w:rsidP="00D05C8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4E6BCA38" w:rsidR="00D05C80" w:rsidRPr="0004578D" w:rsidRDefault="00D05C80" w:rsidP="00D05C8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D05C80" w:rsidRPr="00337441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70E317BF" w:rsidR="00D05C80" w:rsidRPr="00337441" w:rsidRDefault="00D05C80" w:rsidP="00D05C80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D05C80" w:rsidRPr="00337441" w:rsidRDefault="00D05C80" w:rsidP="00D05C8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7439B7CF" w:rsidR="00D05C80" w:rsidRPr="00337441" w:rsidRDefault="00D05C80" w:rsidP="00D05C8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5C97BDBD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2EFB6CFD" w:rsidR="00D05C80" w:rsidRPr="003504F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06C1A63C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D05C80" w:rsidRPr="003504FA" w:rsidRDefault="00D05C80" w:rsidP="00D05C80">
            <w:pPr>
              <w:rPr>
                <w:sz w:val="20"/>
              </w:rPr>
            </w:pPr>
          </w:p>
        </w:tc>
      </w:tr>
      <w:tr w:rsidR="00D05C80" w:rsidRPr="003504FA" w14:paraId="47B363E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3CA099FD" w:rsidR="00D05C80" w:rsidRPr="00334D0B" w:rsidRDefault="00D05C80" w:rsidP="00D05C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5" w:name="_Hlk138767778"/>
            <w:r w:rsidRPr="00334D0B">
              <w:rPr>
                <w:snapToGrid w:val="0"/>
                <w:sz w:val="22"/>
                <w:szCs w:val="22"/>
              </w:rPr>
              <w:t>Anna Starbrink (L)</w:t>
            </w:r>
            <w:bookmarkEnd w:id="2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3E63CF2B" w:rsidR="00D05C80" w:rsidRPr="0004578D" w:rsidRDefault="00D05C80" w:rsidP="00D05C8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D05C80" w:rsidRPr="0004578D" w:rsidRDefault="00D05C80" w:rsidP="00D05C8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1839A0A3" w:rsidR="00D05C80" w:rsidRPr="0004578D" w:rsidRDefault="00D05C80" w:rsidP="00D05C8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D05C80" w:rsidRPr="00337441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5312E156" w:rsidR="00D05C80" w:rsidRPr="00337441" w:rsidRDefault="00D05C80" w:rsidP="00D05C80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D05C80" w:rsidRPr="00337441" w:rsidRDefault="00D05C80" w:rsidP="00D05C8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6832AD60" w:rsidR="00D05C80" w:rsidRPr="00337441" w:rsidRDefault="00D05C80" w:rsidP="00D05C8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139791DC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E910045" w:rsidR="00D05C80" w:rsidRPr="003504F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7A88C4C5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D05C80" w:rsidRPr="003504FA" w:rsidRDefault="00D05C80" w:rsidP="00D05C80">
            <w:pPr>
              <w:rPr>
                <w:sz w:val="20"/>
              </w:rPr>
            </w:pPr>
          </w:p>
        </w:tc>
      </w:tr>
      <w:tr w:rsidR="00D05C80" w:rsidRPr="003504FA" w14:paraId="2379497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7C66EEA9" w:rsidR="00D05C80" w:rsidRPr="00334D0B" w:rsidRDefault="00D05C80" w:rsidP="00D05C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Mattias Karlsson i Norrhult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160F673C" w:rsidR="00D05C80" w:rsidRPr="0004578D" w:rsidRDefault="00D05C80" w:rsidP="00D05C8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D05C80" w:rsidRPr="0004578D" w:rsidRDefault="00D05C80" w:rsidP="00D05C8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75D43BF8" w:rsidR="00D05C80" w:rsidRPr="0004578D" w:rsidRDefault="00D05C80" w:rsidP="00D05C8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D05C80" w:rsidRPr="00337441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165B9043" w:rsidR="00D05C80" w:rsidRPr="00337441" w:rsidRDefault="00D05C80" w:rsidP="00D05C80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D05C80" w:rsidRPr="00337441" w:rsidRDefault="00D05C80" w:rsidP="00D05C8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4C947259" w:rsidR="00D05C80" w:rsidRPr="00337441" w:rsidRDefault="00D05C80" w:rsidP="00D05C8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526E09D5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1BC45985" w:rsidR="00D05C80" w:rsidRPr="003504F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319C4841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D05C80" w:rsidRPr="003504FA" w:rsidRDefault="00D05C80" w:rsidP="00D05C80">
            <w:pPr>
              <w:rPr>
                <w:sz w:val="20"/>
              </w:rPr>
            </w:pPr>
          </w:p>
        </w:tc>
      </w:tr>
      <w:tr w:rsidR="00D05C80" w:rsidRPr="003504FA" w14:paraId="079DC8F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5206098B" w:rsidR="00D05C80" w:rsidRPr="00334D0B" w:rsidRDefault="00D05C80" w:rsidP="00D05C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6" w:name="_Hlk138767794"/>
            <w:r w:rsidRPr="00334D0B">
              <w:rPr>
                <w:snapToGrid w:val="0"/>
                <w:sz w:val="22"/>
                <w:szCs w:val="22"/>
              </w:rPr>
              <w:t>Sara Gille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6F97916A" w:rsidR="00D05C80" w:rsidRPr="0004578D" w:rsidRDefault="00D05C80" w:rsidP="00D05C8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D05C80" w:rsidRPr="0004578D" w:rsidRDefault="00D05C80" w:rsidP="00D05C8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6A0D801E" w:rsidR="00D05C80" w:rsidRPr="0004578D" w:rsidRDefault="00D05C80" w:rsidP="00D05C8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D05C80" w:rsidRPr="00337441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51BA2305" w:rsidR="00D05C80" w:rsidRPr="00337441" w:rsidRDefault="00D05C80" w:rsidP="00D05C80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D05C80" w:rsidRPr="00337441" w:rsidRDefault="00D05C80" w:rsidP="00D05C8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1F79841F" w:rsidR="00D05C80" w:rsidRPr="00337441" w:rsidRDefault="00D05C80" w:rsidP="00D05C8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4FFBF953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56AAFFEF" w:rsidR="00D05C80" w:rsidRPr="003504F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5EF25EED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D05C80" w:rsidRPr="003504FA" w:rsidRDefault="00D05C80" w:rsidP="00D05C80">
            <w:pPr>
              <w:rPr>
                <w:sz w:val="20"/>
              </w:rPr>
            </w:pPr>
          </w:p>
        </w:tc>
      </w:tr>
      <w:tr w:rsidR="00D05C80" w:rsidRPr="003504FA" w14:paraId="050350C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2CD6F023" w:rsidR="00D05C80" w:rsidRPr="00334D0B" w:rsidRDefault="00D05C80" w:rsidP="00D05C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7" w:name="_Hlk138767801"/>
            <w:bookmarkEnd w:id="26"/>
            <w:r w:rsidRPr="00334D0B">
              <w:rPr>
                <w:snapToGrid w:val="0"/>
                <w:sz w:val="22"/>
                <w:szCs w:val="22"/>
              </w:rPr>
              <w:t>Hanna Gunnarsson (V)</w:t>
            </w:r>
            <w:bookmarkEnd w:id="2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24B28B4B" w:rsidR="00D05C80" w:rsidRPr="0004578D" w:rsidRDefault="00D05C80" w:rsidP="00D05C8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D05C80" w:rsidRPr="0004578D" w:rsidRDefault="00D05C80" w:rsidP="00D05C8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22F8F5D0" w:rsidR="00D05C80" w:rsidRPr="0004578D" w:rsidRDefault="00D05C80" w:rsidP="00D05C8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D05C80" w:rsidRPr="00337441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6CDE57FF" w:rsidR="00D05C80" w:rsidRPr="00337441" w:rsidRDefault="00D05C80" w:rsidP="00D05C80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D05C80" w:rsidRPr="00337441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20EAC0EA" w:rsidR="00D05C80" w:rsidRPr="00337441" w:rsidRDefault="00D05C80" w:rsidP="00D05C8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3BF41D4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9294BA3" w:rsidR="00D05C80" w:rsidRPr="003504F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4FCFDB33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D05C80" w:rsidRPr="003504FA" w:rsidRDefault="00D05C80" w:rsidP="00D05C80">
            <w:pPr>
              <w:rPr>
                <w:sz w:val="20"/>
              </w:rPr>
            </w:pPr>
          </w:p>
        </w:tc>
      </w:tr>
      <w:tr w:rsidR="00D05C80" w:rsidRPr="003504FA" w14:paraId="6B14F23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108B20D4" w:rsidR="00D05C80" w:rsidRPr="00334D0B" w:rsidRDefault="00D05C80" w:rsidP="00D05C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8" w:name="_Hlk138767807"/>
            <w:r w:rsidRPr="00334D0B">
              <w:rPr>
                <w:snapToGrid w:val="0"/>
                <w:sz w:val="22"/>
                <w:szCs w:val="22"/>
              </w:rPr>
              <w:t>Mikael Larsson (C)</w:t>
            </w:r>
            <w:bookmarkEnd w:id="2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7096726B" w:rsidR="00D05C80" w:rsidRPr="0004578D" w:rsidRDefault="00D05C80" w:rsidP="00D05C8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D05C80" w:rsidRPr="0004578D" w:rsidRDefault="00D05C80" w:rsidP="00D05C8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43FAEA27" w:rsidR="00D05C80" w:rsidRPr="0004578D" w:rsidRDefault="00D05C80" w:rsidP="00D05C8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D05C80" w:rsidRPr="00337441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28E2C208" w:rsidR="00D05C80" w:rsidRPr="00337441" w:rsidRDefault="00D05C80" w:rsidP="00D05C80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D05C80" w:rsidRPr="00337441" w:rsidRDefault="00D05C80" w:rsidP="00D05C8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7B62F20D" w:rsidR="00D05C80" w:rsidRPr="00337441" w:rsidRDefault="00D05C80" w:rsidP="00D05C8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69C8F2EC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4047A7EC" w:rsidR="00D05C80" w:rsidRPr="003504F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357C9F1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D05C80" w:rsidRPr="003504FA" w:rsidRDefault="00D05C80" w:rsidP="00D05C80">
            <w:pPr>
              <w:rPr>
                <w:sz w:val="20"/>
              </w:rPr>
            </w:pPr>
          </w:p>
        </w:tc>
      </w:tr>
      <w:tr w:rsidR="00D05C80" w:rsidRPr="003504FA" w14:paraId="6B143EB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18AC426F" w:rsidR="00D05C80" w:rsidRPr="00334D0B" w:rsidRDefault="00D05C80" w:rsidP="00D05C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9" w:name="_Hlk138767816"/>
            <w:r w:rsidRPr="00334D0B">
              <w:rPr>
                <w:snapToGrid w:val="0"/>
                <w:sz w:val="22"/>
                <w:szCs w:val="22"/>
              </w:rPr>
              <w:t>Gudrun Brunegård (KD)</w:t>
            </w:r>
            <w:bookmarkEnd w:id="2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56B05939" w:rsidR="00D05C80" w:rsidRPr="0004578D" w:rsidRDefault="00D05C80" w:rsidP="00D05C8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D05C80" w:rsidRPr="0004578D" w:rsidRDefault="00D05C80" w:rsidP="00D05C8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0BF5BFD9" w:rsidR="00D05C80" w:rsidRPr="0004578D" w:rsidRDefault="00D05C80" w:rsidP="00D05C8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D05C80" w:rsidRPr="00337441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1E3A7211" w:rsidR="00D05C80" w:rsidRPr="00337441" w:rsidRDefault="00D05C80" w:rsidP="00D05C80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D05C80" w:rsidRPr="00337441" w:rsidRDefault="00D05C80" w:rsidP="00D05C8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21B0AF9C" w:rsidR="00D05C80" w:rsidRPr="00337441" w:rsidRDefault="00D05C80" w:rsidP="00D05C8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175B3AAF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1801DE61" w:rsidR="00D05C80" w:rsidRPr="003504F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2C808AD9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D05C80" w:rsidRPr="003504FA" w:rsidRDefault="00D05C80" w:rsidP="00D05C80">
            <w:pPr>
              <w:rPr>
                <w:sz w:val="20"/>
              </w:rPr>
            </w:pPr>
          </w:p>
        </w:tc>
      </w:tr>
      <w:tr w:rsidR="00D05C80" w:rsidRPr="003504FA" w14:paraId="7DD1CCE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0800460E" w:rsidR="00D05C80" w:rsidRPr="00334D0B" w:rsidRDefault="00D05C80" w:rsidP="00D05C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0" w:name="_Hlk138767823"/>
            <w:r w:rsidRPr="00334D0B">
              <w:rPr>
                <w:snapToGrid w:val="0"/>
                <w:sz w:val="22"/>
                <w:szCs w:val="22"/>
              </w:rPr>
              <w:t>Yusuf Aydin (KD)</w:t>
            </w:r>
            <w:bookmarkEnd w:id="3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465BBE57" w:rsidR="00D05C80" w:rsidRPr="0004578D" w:rsidRDefault="00D05C80" w:rsidP="00D05C8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D05C80" w:rsidRPr="0004578D" w:rsidRDefault="00D05C80" w:rsidP="00D05C8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6DCDADF6" w:rsidR="00D05C80" w:rsidRPr="0004578D" w:rsidRDefault="00D05C80" w:rsidP="00D05C8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D05C80" w:rsidRPr="00337441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4336C2C1" w:rsidR="00D05C80" w:rsidRPr="00337441" w:rsidRDefault="00D05C80" w:rsidP="00D05C80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D05C80" w:rsidRPr="00337441" w:rsidRDefault="00D05C80" w:rsidP="00D05C8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4AD82E88" w:rsidR="00D05C80" w:rsidRPr="00337441" w:rsidRDefault="00D05C80" w:rsidP="00D05C8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68F8D741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1ABCFA52" w:rsidR="00D05C80" w:rsidRPr="003504F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59494A8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D05C80" w:rsidRPr="003504FA" w:rsidRDefault="00D05C80" w:rsidP="00D05C80">
            <w:pPr>
              <w:rPr>
                <w:sz w:val="20"/>
              </w:rPr>
            </w:pPr>
          </w:p>
        </w:tc>
      </w:tr>
      <w:tr w:rsidR="00D05C80" w:rsidRPr="003504FA" w14:paraId="2761AC9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266277EB" w:rsidR="00D05C80" w:rsidRPr="00334D0B" w:rsidRDefault="00D05C80" w:rsidP="00D05C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1" w:name="_Hlk138767833"/>
            <w:r w:rsidRPr="00334D0B">
              <w:rPr>
                <w:snapToGrid w:val="0"/>
                <w:sz w:val="22"/>
                <w:szCs w:val="22"/>
              </w:rPr>
              <w:t>Emma Berginger (MP)</w:t>
            </w:r>
            <w:bookmarkEnd w:id="3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48A1F941" w:rsidR="00D05C80" w:rsidRPr="0004578D" w:rsidRDefault="00D05C80" w:rsidP="00D05C8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D05C80" w:rsidRPr="0004578D" w:rsidRDefault="00D05C80" w:rsidP="00D05C8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0697B72C" w:rsidR="00D05C80" w:rsidRPr="0004578D" w:rsidRDefault="00D05C80" w:rsidP="00D05C8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D05C80" w:rsidRPr="00337441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26DA3204" w:rsidR="00D05C80" w:rsidRPr="00337441" w:rsidRDefault="00D05C80" w:rsidP="00D05C80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D05C80" w:rsidRPr="00337441" w:rsidRDefault="00D05C80" w:rsidP="00D05C8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173A916E" w:rsidR="00D05C80" w:rsidRPr="00337441" w:rsidRDefault="00D05C80" w:rsidP="00D05C8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3916B4DC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5EDBCF6A" w:rsidR="00D05C80" w:rsidRPr="003504F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3F89DD70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D05C80" w:rsidRPr="003504FA" w:rsidRDefault="00D05C80" w:rsidP="00D05C80">
            <w:pPr>
              <w:rPr>
                <w:sz w:val="20"/>
              </w:rPr>
            </w:pPr>
          </w:p>
        </w:tc>
      </w:tr>
      <w:tr w:rsidR="00D05C80" w:rsidRPr="003504FA" w14:paraId="1F8AF98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3FA8BB10" w:rsidR="00D05C80" w:rsidRPr="00334D0B" w:rsidRDefault="00D05C80" w:rsidP="00D05C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474C0">
              <w:rPr>
                <w:snapToGrid w:val="0"/>
                <w:sz w:val="22"/>
                <w:szCs w:val="22"/>
              </w:rPr>
              <w:t xml:space="preserve">Emma Nohrén </w:t>
            </w:r>
            <w:r w:rsidRPr="00334D0B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08E410CD" w:rsidR="00D05C80" w:rsidRPr="0004578D" w:rsidRDefault="00D05C80" w:rsidP="00D05C8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D05C80" w:rsidRPr="0004578D" w:rsidRDefault="00D05C80" w:rsidP="00D05C8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055ACFC1" w:rsidR="00D05C80" w:rsidRPr="0004578D" w:rsidRDefault="00D05C80" w:rsidP="00D05C8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D05C80" w:rsidRPr="00337441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1BBD9D5F" w:rsidR="00D05C80" w:rsidRPr="00337441" w:rsidRDefault="00D05C80" w:rsidP="00D05C80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D05C80" w:rsidRPr="00337441" w:rsidRDefault="00D05C80" w:rsidP="00D05C8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727E2913" w:rsidR="00D05C80" w:rsidRPr="00337441" w:rsidRDefault="00D05C80" w:rsidP="00D05C8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491FE8F5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31B0F51E" w:rsidR="00D05C80" w:rsidRPr="003504F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5B0D4ECD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D05C80" w:rsidRPr="003504FA" w:rsidRDefault="00D05C80" w:rsidP="00D05C80">
            <w:pPr>
              <w:rPr>
                <w:sz w:val="20"/>
              </w:rPr>
            </w:pPr>
          </w:p>
        </w:tc>
      </w:tr>
      <w:tr w:rsidR="00D05C80" w:rsidRPr="003504FA" w14:paraId="29AE68C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7113B993" w:rsidR="00D05C80" w:rsidRPr="00334D0B" w:rsidRDefault="00D05C80" w:rsidP="00D05C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2" w:name="_Hlk138767877"/>
            <w:r w:rsidRPr="00334D0B">
              <w:rPr>
                <w:snapToGrid w:val="0"/>
                <w:sz w:val="22"/>
                <w:szCs w:val="22"/>
              </w:rPr>
              <w:t>Elin Nilsson (L)</w:t>
            </w:r>
            <w:bookmarkEnd w:id="3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30654850" w:rsidR="00D05C80" w:rsidRPr="0004578D" w:rsidRDefault="00D05C80" w:rsidP="00D05C8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D05C80" w:rsidRPr="0004578D" w:rsidRDefault="00D05C80" w:rsidP="00D05C8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07E0DE82" w:rsidR="00D05C80" w:rsidRPr="0004578D" w:rsidRDefault="00D05C80" w:rsidP="00D05C8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D05C80" w:rsidRPr="00337441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544AF7CA" w:rsidR="00D05C80" w:rsidRPr="00337441" w:rsidRDefault="00D05C80" w:rsidP="00D05C80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D05C80" w:rsidRPr="00337441" w:rsidRDefault="00D05C80" w:rsidP="00D05C8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66037587" w:rsidR="00D05C80" w:rsidRPr="00337441" w:rsidRDefault="00D05C80" w:rsidP="00D05C8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4A48261F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6CB8510B" w:rsidR="00D05C80" w:rsidRPr="003504F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216C4855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D05C80" w:rsidRPr="003504FA" w:rsidRDefault="00D05C80" w:rsidP="00D05C80">
            <w:pPr>
              <w:rPr>
                <w:sz w:val="20"/>
              </w:rPr>
            </w:pPr>
          </w:p>
        </w:tc>
      </w:tr>
      <w:tr w:rsidR="00D05C80" w:rsidRPr="003504FA" w14:paraId="6266591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07D628D5" w:rsidR="00D05C80" w:rsidRPr="00334D0B" w:rsidRDefault="00D05C80" w:rsidP="00D05C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3" w:name="_Hlk138767888"/>
            <w:r>
              <w:rPr>
                <w:snapToGrid w:val="0"/>
                <w:sz w:val="22"/>
                <w:szCs w:val="22"/>
              </w:rPr>
              <w:t>Martin Melin</w:t>
            </w:r>
            <w:r w:rsidRPr="00334D0B">
              <w:rPr>
                <w:snapToGrid w:val="0"/>
                <w:sz w:val="22"/>
                <w:szCs w:val="22"/>
              </w:rPr>
              <w:t xml:space="preserve"> (L)</w:t>
            </w:r>
            <w:bookmarkEnd w:id="3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3893F59C" w:rsidR="00D05C80" w:rsidRPr="0004578D" w:rsidRDefault="00D05C80" w:rsidP="00D05C8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D05C80" w:rsidRPr="0004578D" w:rsidRDefault="00D05C80" w:rsidP="00D05C8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58C4C7F7" w:rsidR="00D05C80" w:rsidRPr="0004578D" w:rsidRDefault="00D05C80" w:rsidP="00D05C8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D05C80" w:rsidRPr="00337441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5B10D5A6" w:rsidR="00D05C80" w:rsidRPr="00337441" w:rsidRDefault="00D05C80" w:rsidP="00D05C80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D05C80" w:rsidRPr="00337441" w:rsidRDefault="00D05C80" w:rsidP="00D05C8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537EAB87" w:rsidR="00D05C80" w:rsidRPr="00337441" w:rsidRDefault="00D05C80" w:rsidP="00D05C8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0971FC5C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60A0855" w:rsidR="00D05C80" w:rsidRPr="003504F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38516944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D05C80" w:rsidRPr="003504FA" w:rsidRDefault="00D05C80" w:rsidP="00D05C80">
            <w:pPr>
              <w:rPr>
                <w:sz w:val="20"/>
              </w:rPr>
            </w:pPr>
          </w:p>
        </w:tc>
      </w:tr>
      <w:tr w:rsidR="00D05C80" w:rsidRPr="003504FA" w14:paraId="38ECD3C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097AD794" w:rsidR="00D05C80" w:rsidRPr="00334D0B" w:rsidRDefault="00D05C80" w:rsidP="00D05C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4" w:name="_Hlk138767895"/>
            <w:r w:rsidRPr="00334D0B">
              <w:rPr>
                <w:snapToGrid w:val="0"/>
                <w:sz w:val="22"/>
                <w:szCs w:val="22"/>
              </w:rPr>
              <w:t>Jörgen Berglund (M)</w:t>
            </w:r>
            <w:bookmarkEnd w:id="3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1F4245A1" w:rsidR="00D05C80" w:rsidRPr="0004578D" w:rsidRDefault="00D05C80" w:rsidP="00D05C8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D05C80" w:rsidRPr="0004578D" w:rsidRDefault="00D05C80" w:rsidP="00D05C8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1038250D" w:rsidR="00D05C80" w:rsidRPr="0004578D" w:rsidRDefault="00D05C80" w:rsidP="00D05C8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D05C80" w:rsidRPr="00337441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2FE13645" w:rsidR="00D05C80" w:rsidRPr="00337441" w:rsidRDefault="00D05C80" w:rsidP="00D05C80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D05C80" w:rsidRPr="00337441" w:rsidRDefault="00D05C80" w:rsidP="00D05C8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0728F36A" w:rsidR="00D05C80" w:rsidRPr="00337441" w:rsidRDefault="00D05C80" w:rsidP="00D05C8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52A638F2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9EE9019" w:rsidR="00D05C80" w:rsidRPr="003504F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4618E0A5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D05C80" w:rsidRPr="003504FA" w:rsidRDefault="00D05C80" w:rsidP="00D05C80">
            <w:pPr>
              <w:rPr>
                <w:sz w:val="20"/>
              </w:rPr>
            </w:pPr>
          </w:p>
        </w:tc>
      </w:tr>
      <w:tr w:rsidR="00D05C80" w:rsidRPr="003504FA" w14:paraId="2C378C5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4EAF71F4" w:rsidR="00D05C80" w:rsidRPr="00334D0B" w:rsidRDefault="00D05C80" w:rsidP="00D05C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5" w:name="_Hlk138767902"/>
            <w:r w:rsidRPr="00334D0B">
              <w:rPr>
                <w:snapToGrid w:val="0"/>
                <w:sz w:val="22"/>
                <w:szCs w:val="22"/>
              </w:rPr>
              <w:t>Hans Wallmark (M)</w:t>
            </w:r>
            <w:bookmarkEnd w:id="3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4C75F0CD" w:rsidR="00D05C80" w:rsidRPr="0004578D" w:rsidRDefault="00D05C80" w:rsidP="00D05C8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D05C80" w:rsidRPr="0004578D" w:rsidRDefault="00D05C80" w:rsidP="00D05C8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54F220CA" w:rsidR="00D05C80" w:rsidRPr="0004578D" w:rsidRDefault="00D05C80" w:rsidP="00D05C8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D05C80" w:rsidRPr="00337441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6DEBBD4B" w:rsidR="00D05C80" w:rsidRPr="00337441" w:rsidRDefault="00D05C80" w:rsidP="00D05C80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D05C80" w:rsidRPr="00337441" w:rsidRDefault="00D05C80" w:rsidP="00D05C8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5B5FF449" w:rsidR="00D05C80" w:rsidRPr="00337441" w:rsidRDefault="00D05C80" w:rsidP="00D05C8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78FCF09E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501B0C96" w:rsidR="00D05C80" w:rsidRPr="003504F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7A7BF30D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D05C80" w:rsidRPr="003504FA" w:rsidRDefault="00D05C80" w:rsidP="00D05C80">
            <w:pPr>
              <w:rPr>
                <w:sz w:val="20"/>
              </w:rPr>
            </w:pPr>
          </w:p>
        </w:tc>
      </w:tr>
      <w:tr w:rsidR="00D05C80" w:rsidRPr="003504FA" w14:paraId="65614432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1F1DCEE3" w:rsidR="00D05C80" w:rsidRPr="00334D0B" w:rsidRDefault="00D05C80" w:rsidP="00D05C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Lennkvist </w:t>
            </w:r>
            <w:proofErr w:type="gramStart"/>
            <w:r>
              <w:rPr>
                <w:snapToGrid w:val="0"/>
                <w:sz w:val="22"/>
                <w:szCs w:val="22"/>
              </w:rPr>
              <w:t>Manriquez</w:t>
            </w:r>
            <w:r w:rsidRPr="00334D0B">
              <w:rPr>
                <w:snapToGrid w:val="0"/>
                <w:sz w:val="22"/>
                <w:szCs w:val="22"/>
              </w:rPr>
              <w:t xml:space="preserve">  (</w:t>
            </w:r>
            <w:proofErr w:type="gramEnd"/>
            <w:r w:rsidRPr="00334D0B">
              <w:rPr>
                <w:snapToGrid w:val="0"/>
                <w:sz w:val="22"/>
                <w:szCs w:val="22"/>
              </w:rPr>
              <w:t>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63A3D4F8" w:rsidR="00D05C80" w:rsidRPr="0004578D" w:rsidRDefault="00D05C80" w:rsidP="00D05C8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D05C80" w:rsidRPr="0004578D" w:rsidRDefault="00D05C80" w:rsidP="00D05C8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67E0C0A5" w:rsidR="00D05C80" w:rsidRPr="0004578D" w:rsidRDefault="00D05C80" w:rsidP="00D05C8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D05C80" w:rsidRPr="00337441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07C9EA59" w:rsidR="00D05C80" w:rsidRPr="00337441" w:rsidRDefault="00D05C80" w:rsidP="00D05C80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D05C80" w:rsidRPr="00337441" w:rsidRDefault="00D05C80" w:rsidP="00D05C8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1D9FC0CD" w:rsidR="00D05C80" w:rsidRPr="00337441" w:rsidRDefault="00D05C80" w:rsidP="00D05C8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10A9D066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38BEB9EC" w:rsidR="00D05C80" w:rsidRPr="003504F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4DC0E26F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D05C80" w:rsidRPr="003504FA" w:rsidRDefault="00D05C80" w:rsidP="00D05C80">
            <w:pPr>
              <w:rPr>
                <w:sz w:val="20"/>
              </w:rPr>
            </w:pPr>
          </w:p>
        </w:tc>
      </w:tr>
      <w:tr w:rsidR="00D05C80" w:rsidRPr="003504FA" w14:paraId="79576D9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BCA59" w14:textId="15E00A04" w:rsidR="00D05C80" w:rsidRDefault="00D05C80" w:rsidP="00D05C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Ulf Rexefjord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EB9A8" w14:textId="1F2E0889" w:rsidR="00D05C80" w:rsidRPr="0004578D" w:rsidRDefault="00D05C80" w:rsidP="00D05C8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54F81" w14:textId="77777777" w:rsidR="00D05C80" w:rsidRPr="0004578D" w:rsidRDefault="00D05C80" w:rsidP="00D05C8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7C9CE" w14:textId="344B5CEC" w:rsidR="00D05C80" w:rsidRPr="0004578D" w:rsidRDefault="00D05C80" w:rsidP="00D05C8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59151" w14:textId="77777777" w:rsidR="00D05C80" w:rsidRPr="00337441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4B414" w14:textId="683014CC" w:rsidR="00D05C80" w:rsidRPr="00337441" w:rsidRDefault="00D05C80" w:rsidP="00D05C80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5396" w14:textId="77777777" w:rsidR="00D05C80" w:rsidRPr="00337441" w:rsidRDefault="00D05C80" w:rsidP="00D05C8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6C5FAE" w14:textId="61A1BCF2" w:rsidR="00D05C80" w:rsidRPr="00337441" w:rsidRDefault="00D05C80" w:rsidP="00D05C8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F8D47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FB81F5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B57170" w14:textId="77777777" w:rsidR="00D05C80" w:rsidRPr="003504F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CDC2F0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BC1E5E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E5EA4C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5A19B0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9831A1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B4CC47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0D6AA8" w14:textId="77777777" w:rsidR="00D05C80" w:rsidRPr="003504FA" w:rsidRDefault="00D05C80" w:rsidP="00D05C8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15E9D" w14:textId="77777777" w:rsidR="00D05C80" w:rsidRPr="003504FA" w:rsidRDefault="00D05C80" w:rsidP="00D05C80">
            <w:pPr>
              <w:rPr>
                <w:sz w:val="20"/>
              </w:rPr>
            </w:pPr>
          </w:p>
        </w:tc>
      </w:tr>
      <w:tr w:rsidR="00D05C80" w:rsidRPr="003504FA" w14:paraId="3598EAD2" w14:textId="1F060FA4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430F6D8A" w14:textId="77777777" w:rsidR="00D05C80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640D9461" w14:textId="6E48A064" w:rsidR="00D05C80" w:rsidRPr="003504F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 xml:space="preserve">N = </w:t>
            </w:r>
            <w:r>
              <w:rPr>
                <w:sz w:val="20"/>
              </w:rPr>
              <w:t>n</w:t>
            </w:r>
            <w:r w:rsidRPr="003504FA">
              <w:rPr>
                <w:sz w:val="20"/>
              </w:rPr>
              <w:t>ärvarande</w:t>
            </w:r>
          </w:p>
        </w:tc>
        <w:tc>
          <w:tcPr>
            <w:tcW w:w="5165" w:type="dxa"/>
            <w:gridSpan w:val="20"/>
          </w:tcPr>
          <w:p w14:paraId="4B2E4297" w14:textId="77777777" w:rsidR="00D05C80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78023B14" w14:textId="41EA0E2A" w:rsidR="00D05C80" w:rsidRPr="003504F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55" w:type="dxa"/>
          </w:tcPr>
          <w:p w14:paraId="08A17969" w14:textId="77777777" w:rsidR="00D05C80" w:rsidRPr="003504F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D05C80" w:rsidRPr="003504F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D05C80" w:rsidRPr="003504F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D05C80" w:rsidRPr="003504F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4692C5BE" w14:textId="77777777" w:rsidR="00D05C80" w:rsidRPr="003504FA" w:rsidRDefault="00D05C80" w:rsidP="00D05C80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7B8E896" w14:textId="77777777" w:rsidR="00D05C80" w:rsidRPr="003504FA" w:rsidRDefault="00D05C80" w:rsidP="00D05C80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BBF7ECF" w14:textId="77777777" w:rsidR="00D05C80" w:rsidRPr="003504FA" w:rsidRDefault="00D05C80" w:rsidP="00D05C80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0AD81" w14:textId="77777777" w:rsidR="00D05C80" w:rsidRPr="003504FA" w:rsidRDefault="00D05C80" w:rsidP="00D05C80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9BD13B0" w14:textId="77777777" w:rsidR="00D05C80" w:rsidRPr="003504FA" w:rsidRDefault="00D05C80" w:rsidP="00D05C80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5A94160" w14:textId="77777777" w:rsidR="00D05C80" w:rsidRPr="003504FA" w:rsidRDefault="00D05C80" w:rsidP="00D05C80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93DABB6" w14:textId="77777777" w:rsidR="00D05C80" w:rsidRPr="003504FA" w:rsidRDefault="00D05C80" w:rsidP="00D05C80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DF1228E" w14:textId="77777777" w:rsidR="00D05C80" w:rsidRPr="003504FA" w:rsidRDefault="00D05C80" w:rsidP="00D05C80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6C79FB0" w14:textId="77777777" w:rsidR="00D05C80" w:rsidRPr="003504FA" w:rsidRDefault="00D05C80" w:rsidP="00D05C80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34617C0" w14:textId="77777777" w:rsidR="00D05C80" w:rsidRPr="003504FA" w:rsidRDefault="00D05C80" w:rsidP="00D05C80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0A0168" w14:textId="77777777" w:rsidR="00D05C80" w:rsidRPr="003504FA" w:rsidRDefault="00D05C80" w:rsidP="00D05C80">
            <w:pPr>
              <w:widowControl/>
              <w:spacing w:after="160" w:line="259" w:lineRule="auto"/>
            </w:pPr>
          </w:p>
        </w:tc>
      </w:tr>
      <w:tr w:rsidR="00D05C80" w:rsidRPr="003504FA" w14:paraId="2B2B18F2" w14:textId="61E4D8C2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"/>
        </w:trPr>
        <w:tc>
          <w:tcPr>
            <w:tcW w:w="3624" w:type="dxa"/>
          </w:tcPr>
          <w:p w14:paraId="467539AE" w14:textId="45C6E92C" w:rsidR="00D05C80" w:rsidRPr="003504F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Pr="003504FA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</w:t>
            </w:r>
            <w:r>
              <w:rPr>
                <w:sz w:val="20"/>
              </w:rPr>
              <w:br/>
              <w:t>rösträkning</w:t>
            </w:r>
          </w:p>
        </w:tc>
        <w:tc>
          <w:tcPr>
            <w:tcW w:w="5165" w:type="dxa"/>
            <w:gridSpan w:val="20"/>
          </w:tcPr>
          <w:p w14:paraId="1A329551" w14:textId="77777777" w:rsidR="00D05C80" w:rsidRPr="003504F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2196F462" w14:textId="77777777" w:rsidR="00D05C80" w:rsidRPr="003504F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D05C80" w:rsidRPr="003504F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D05C80" w:rsidRPr="003504F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D05C80" w:rsidRPr="003504F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235C6C8F" w14:textId="77777777" w:rsidR="00D05C80" w:rsidRPr="003504FA" w:rsidRDefault="00D05C80" w:rsidP="00D05C80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BBD7AE0" w14:textId="77777777" w:rsidR="00D05C80" w:rsidRPr="003504FA" w:rsidRDefault="00D05C80" w:rsidP="00D05C80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F1F9D72" w14:textId="77777777" w:rsidR="00D05C80" w:rsidRPr="003504FA" w:rsidRDefault="00D05C80" w:rsidP="00D05C80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AE7EF7D" w14:textId="77777777" w:rsidR="00D05C80" w:rsidRPr="003504FA" w:rsidRDefault="00D05C80" w:rsidP="00D05C80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EDB566A" w14:textId="77777777" w:rsidR="00D05C80" w:rsidRPr="003504FA" w:rsidRDefault="00D05C80" w:rsidP="00D05C80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F8F0FB3" w14:textId="77777777" w:rsidR="00D05C80" w:rsidRPr="003504FA" w:rsidRDefault="00D05C80" w:rsidP="00D05C80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E5A3525" w14:textId="77777777" w:rsidR="00D05C80" w:rsidRPr="003504FA" w:rsidRDefault="00D05C80" w:rsidP="00D05C80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5B5B498" w14:textId="77777777" w:rsidR="00D05C80" w:rsidRPr="003504FA" w:rsidRDefault="00D05C80" w:rsidP="00D05C80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6DDF120" w14:textId="77777777" w:rsidR="00D05C80" w:rsidRPr="003504FA" w:rsidRDefault="00D05C80" w:rsidP="00D05C80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B784485" w14:textId="77777777" w:rsidR="00D05C80" w:rsidRPr="003504FA" w:rsidRDefault="00D05C80" w:rsidP="00D05C80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FE991BC" w14:textId="77777777" w:rsidR="00D05C80" w:rsidRPr="003504FA" w:rsidRDefault="00D05C80" w:rsidP="00D05C80">
            <w:pPr>
              <w:widowControl/>
              <w:spacing w:after="160" w:line="259" w:lineRule="auto"/>
            </w:pPr>
          </w:p>
        </w:tc>
      </w:tr>
    </w:tbl>
    <w:p w14:paraId="496B62DF" w14:textId="695B7D6F" w:rsidR="005E15BB" w:rsidRDefault="005E15BB" w:rsidP="006F1C58">
      <w:pPr>
        <w:widowControl/>
        <w:spacing w:after="160" w:line="259" w:lineRule="auto"/>
        <w:rPr>
          <w:rFonts w:eastAsiaTheme="minorHAnsi"/>
          <w:b/>
          <w:bCs/>
          <w:color w:val="000000"/>
          <w:szCs w:val="24"/>
          <w:u w:val="single"/>
          <w:lang w:eastAsia="en-US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65"/>
        <w:gridCol w:w="355"/>
        <w:gridCol w:w="362"/>
        <w:gridCol w:w="362"/>
        <w:gridCol w:w="466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5E15BB" w:rsidRPr="003504FA" w14:paraId="34061A1E" w14:textId="77777777" w:rsidTr="002D4C07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5F4ECB66" w14:textId="77777777" w:rsidR="005E15BB" w:rsidRDefault="005E15BB" w:rsidP="002D4C07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6CDDEDBB" w14:textId="77777777" w:rsidR="005E15BB" w:rsidRPr="003504FA" w:rsidRDefault="005E15BB" w:rsidP="002D4C07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tcBorders>
              <w:top w:val="nil"/>
              <w:left w:val="nil"/>
              <w:bottom w:val="nil"/>
              <w:right w:val="nil"/>
            </w:tcBorders>
          </w:tcPr>
          <w:p w14:paraId="18F60B6F" w14:textId="77777777" w:rsidR="005E15BB" w:rsidRDefault="005E15BB" w:rsidP="002D4C07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32215567" w14:textId="12F05B49" w:rsidR="005E15BB" w:rsidRPr="003504FA" w:rsidRDefault="005E15BB" w:rsidP="002D4C07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DELEGATIONER FÖR </w:t>
            </w:r>
            <w:r w:rsidR="003010D4">
              <w:rPr>
                <w:b/>
                <w:sz w:val="20"/>
              </w:rPr>
              <w:br/>
            </w:r>
            <w:r>
              <w:rPr>
                <w:b/>
                <w:sz w:val="20"/>
              </w:rPr>
              <w:t>LÄNSBESÖK OCH RESA</w:t>
            </w:r>
          </w:p>
        </w:tc>
        <w:tc>
          <w:tcPr>
            <w:tcW w:w="15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3D60D1C" w14:textId="77777777" w:rsidR="005E15BB" w:rsidRDefault="005E15BB" w:rsidP="002D4C07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05C1C9F6" w14:textId="2FA0DDC9" w:rsidR="005E15BB" w:rsidRPr="003504FA" w:rsidRDefault="005E15BB" w:rsidP="002D4C07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</w:t>
            </w:r>
            <w:r>
              <w:rPr>
                <w:b/>
                <w:sz w:val="20"/>
              </w:rPr>
              <w:t xml:space="preserve"> 2</w:t>
            </w:r>
          </w:p>
          <w:p w14:paraId="766D8D39" w14:textId="77777777" w:rsidR="005E15BB" w:rsidRPr="003504FA" w:rsidRDefault="005E15BB" w:rsidP="002D4C07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63CFC003" w14:textId="77777777" w:rsidR="005E15BB" w:rsidRPr="003504FA" w:rsidRDefault="005E15BB" w:rsidP="002D4C07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>
              <w:rPr>
                <w:sz w:val="20"/>
              </w:rPr>
              <w:t>23</w:t>
            </w:r>
            <w:r w:rsidRPr="003504FA">
              <w:rPr>
                <w:sz w:val="20"/>
              </w:rPr>
              <w:t>/2</w:t>
            </w:r>
            <w:r>
              <w:rPr>
                <w:sz w:val="20"/>
              </w:rPr>
              <w:t>4</w:t>
            </w:r>
            <w:r w:rsidRPr="007C3054">
              <w:rPr>
                <w:sz w:val="20"/>
              </w:rPr>
              <w:t>:</w:t>
            </w:r>
            <w:r>
              <w:rPr>
                <w:sz w:val="20"/>
              </w:rPr>
              <w:t>27</w:t>
            </w:r>
          </w:p>
        </w:tc>
      </w:tr>
      <w:tr w:rsidR="005E15BB" w:rsidRPr="003504FA" w14:paraId="259AC5D3" w14:textId="77777777" w:rsidTr="002D4C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2E2CAD0D" w14:textId="6981A09F" w:rsidR="005E15BB" w:rsidRPr="003504FA" w:rsidRDefault="005E15BB" w:rsidP="002D4C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5165" w:type="dxa"/>
          </w:tcPr>
          <w:p w14:paraId="722FB021" w14:textId="6BE9201B" w:rsidR="005E15BB" w:rsidRPr="003504FA" w:rsidRDefault="005E15BB" w:rsidP="002D4C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5" w:type="dxa"/>
          </w:tcPr>
          <w:p w14:paraId="2A84C725" w14:textId="77777777" w:rsidR="005E15BB" w:rsidRPr="003504FA" w:rsidRDefault="005E15BB" w:rsidP="002D4C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</w:tcPr>
          <w:p w14:paraId="42D8A93D" w14:textId="77777777" w:rsidR="005E15BB" w:rsidRPr="003504FA" w:rsidRDefault="005E15BB" w:rsidP="002D4C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</w:tcPr>
          <w:p w14:paraId="0CE157FD" w14:textId="77777777" w:rsidR="005E15BB" w:rsidRPr="003504FA" w:rsidRDefault="005E15BB" w:rsidP="002D4C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</w:tcPr>
          <w:p w14:paraId="3BF93BAF" w14:textId="77777777" w:rsidR="005E15BB" w:rsidRPr="003504FA" w:rsidRDefault="005E15BB" w:rsidP="002D4C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637379F2" w14:textId="77777777" w:rsidR="005E15BB" w:rsidRPr="003504FA" w:rsidRDefault="005E15BB" w:rsidP="002D4C07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01A1CCB" w14:textId="77777777" w:rsidR="005E15BB" w:rsidRPr="003504FA" w:rsidRDefault="005E15BB" w:rsidP="002D4C07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4CF7674" w14:textId="77777777" w:rsidR="005E15BB" w:rsidRPr="003504FA" w:rsidRDefault="005E15BB" w:rsidP="002D4C07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60030C3" w14:textId="77777777" w:rsidR="005E15BB" w:rsidRPr="003504FA" w:rsidRDefault="005E15BB" w:rsidP="002D4C07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05B5C8A" w14:textId="77777777" w:rsidR="005E15BB" w:rsidRPr="003504FA" w:rsidRDefault="005E15BB" w:rsidP="002D4C07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BFA00B5" w14:textId="77777777" w:rsidR="005E15BB" w:rsidRPr="003504FA" w:rsidRDefault="005E15BB" w:rsidP="002D4C07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0FA1325" w14:textId="77777777" w:rsidR="005E15BB" w:rsidRPr="003504FA" w:rsidRDefault="005E15BB" w:rsidP="002D4C07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4BD41CB" w14:textId="77777777" w:rsidR="005E15BB" w:rsidRPr="003504FA" w:rsidRDefault="005E15BB" w:rsidP="002D4C07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B91C9EF" w14:textId="77777777" w:rsidR="005E15BB" w:rsidRPr="003504FA" w:rsidRDefault="005E15BB" w:rsidP="002D4C07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2FCB0B7" w14:textId="77777777" w:rsidR="005E15BB" w:rsidRPr="003504FA" w:rsidRDefault="005E15BB" w:rsidP="002D4C07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3141C9F" w14:textId="77777777" w:rsidR="005E15BB" w:rsidRPr="003504FA" w:rsidRDefault="005E15BB" w:rsidP="002D4C07">
            <w:pPr>
              <w:widowControl/>
              <w:spacing w:after="160" w:line="259" w:lineRule="auto"/>
            </w:pPr>
          </w:p>
        </w:tc>
      </w:tr>
      <w:tr w:rsidR="005E15BB" w:rsidRPr="003504FA" w14:paraId="70F3CDB8" w14:textId="77777777" w:rsidTr="002D4C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"/>
        </w:trPr>
        <w:tc>
          <w:tcPr>
            <w:tcW w:w="3624" w:type="dxa"/>
          </w:tcPr>
          <w:p w14:paraId="3DA3F3C3" w14:textId="5413D2B8" w:rsidR="005E15BB" w:rsidRPr="003504FA" w:rsidRDefault="005E15BB" w:rsidP="002D4C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5165" w:type="dxa"/>
          </w:tcPr>
          <w:p w14:paraId="55CB5DF3" w14:textId="2CFBD47F" w:rsidR="005E15BB" w:rsidRPr="003504FA" w:rsidRDefault="005E15BB" w:rsidP="002D4C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5" w:type="dxa"/>
          </w:tcPr>
          <w:p w14:paraId="75E01282" w14:textId="77777777" w:rsidR="005E15BB" w:rsidRPr="003504FA" w:rsidRDefault="005E15BB" w:rsidP="002D4C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</w:tcPr>
          <w:p w14:paraId="30330043" w14:textId="77777777" w:rsidR="005E15BB" w:rsidRPr="003504FA" w:rsidRDefault="005E15BB" w:rsidP="002D4C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</w:tcPr>
          <w:p w14:paraId="2F9DC7B5" w14:textId="77777777" w:rsidR="005E15BB" w:rsidRPr="003504FA" w:rsidRDefault="005E15BB" w:rsidP="002D4C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</w:tcPr>
          <w:p w14:paraId="53033B87" w14:textId="77777777" w:rsidR="005E15BB" w:rsidRPr="003504FA" w:rsidRDefault="005E15BB" w:rsidP="002D4C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3E0F7C8A" w14:textId="77777777" w:rsidR="005E15BB" w:rsidRPr="003504FA" w:rsidRDefault="005E15BB" w:rsidP="002D4C07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299372" w14:textId="77777777" w:rsidR="005E15BB" w:rsidRPr="003504FA" w:rsidRDefault="005E15BB" w:rsidP="002D4C07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D0A6A09" w14:textId="77777777" w:rsidR="005E15BB" w:rsidRPr="003504FA" w:rsidRDefault="005E15BB" w:rsidP="002D4C07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392AB38" w14:textId="77777777" w:rsidR="005E15BB" w:rsidRPr="003504FA" w:rsidRDefault="005E15BB" w:rsidP="002D4C07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CBF55EB" w14:textId="77777777" w:rsidR="005E15BB" w:rsidRPr="003504FA" w:rsidRDefault="005E15BB" w:rsidP="002D4C07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4FD24A" w14:textId="77777777" w:rsidR="005E15BB" w:rsidRPr="003504FA" w:rsidRDefault="005E15BB" w:rsidP="002D4C07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8434A61" w14:textId="77777777" w:rsidR="005E15BB" w:rsidRPr="003504FA" w:rsidRDefault="005E15BB" w:rsidP="002D4C07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88961DA" w14:textId="77777777" w:rsidR="005E15BB" w:rsidRPr="003504FA" w:rsidRDefault="005E15BB" w:rsidP="002D4C07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97BB047" w14:textId="77777777" w:rsidR="005E15BB" w:rsidRPr="003504FA" w:rsidRDefault="005E15BB" w:rsidP="002D4C07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9266397" w14:textId="77777777" w:rsidR="005E15BB" w:rsidRPr="003504FA" w:rsidRDefault="005E15BB" w:rsidP="002D4C07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0C782DB" w14:textId="77777777" w:rsidR="005E15BB" w:rsidRPr="003504FA" w:rsidRDefault="005E15BB" w:rsidP="002D4C07">
            <w:pPr>
              <w:widowControl/>
              <w:spacing w:after="160" w:line="259" w:lineRule="auto"/>
            </w:pPr>
          </w:p>
        </w:tc>
      </w:tr>
    </w:tbl>
    <w:p w14:paraId="75E7F92B" w14:textId="190DF53F" w:rsidR="005E15BB" w:rsidRPr="003010D4" w:rsidRDefault="003010D4" w:rsidP="006F1C58">
      <w:pPr>
        <w:widowControl/>
        <w:spacing w:after="160" w:line="259" w:lineRule="auto"/>
        <w:rPr>
          <w:rFonts w:eastAsiaTheme="minorHAnsi"/>
          <w:b/>
          <w:bCs/>
          <w:color w:val="000000"/>
          <w:szCs w:val="24"/>
          <w:u w:val="single"/>
          <w:lang w:eastAsia="en-US"/>
        </w:rPr>
      </w:pPr>
      <w:r w:rsidRPr="003010D4">
        <w:rPr>
          <w:rFonts w:eastAsiaTheme="minorHAnsi"/>
          <w:b/>
          <w:bCs/>
          <w:color w:val="000000"/>
          <w:szCs w:val="24"/>
          <w:u w:val="single"/>
          <w:lang w:eastAsia="en-US"/>
        </w:rPr>
        <w:t>Luleå</w:t>
      </w:r>
      <w:r>
        <w:rPr>
          <w:rFonts w:eastAsiaTheme="minorHAnsi"/>
          <w:b/>
          <w:bCs/>
          <w:color w:val="000000"/>
          <w:szCs w:val="24"/>
          <w:u w:val="single"/>
          <w:lang w:eastAsia="en-US"/>
        </w:rPr>
        <w:t xml:space="preserve"> </w:t>
      </w:r>
      <w:proofErr w:type="gramStart"/>
      <w:r w:rsidRPr="003010D4">
        <w:rPr>
          <w:rFonts w:eastAsiaTheme="minorHAnsi"/>
          <w:b/>
          <w:bCs/>
          <w:color w:val="000000"/>
          <w:szCs w:val="24"/>
          <w:u w:val="single"/>
          <w:lang w:eastAsia="en-US"/>
        </w:rPr>
        <w:t>22-23</w:t>
      </w:r>
      <w:proofErr w:type="gramEnd"/>
      <w:r w:rsidRPr="003010D4">
        <w:rPr>
          <w:rFonts w:eastAsiaTheme="minorHAnsi"/>
          <w:b/>
          <w:bCs/>
          <w:color w:val="000000"/>
          <w:szCs w:val="24"/>
          <w:u w:val="single"/>
          <w:lang w:eastAsia="en-US"/>
        </w:rPr>
        <w:t xml:space="preserve"> april</w:t>
      </w:r>
    </w:p>
    <w:p w14:paraId="0F82F26D" w14:textId="00B4A21F" w:rsidR="003010D4" w:rsidRDefault="003010D4" w:rsidP="006F1C58">
      <w:pPr>
        <w:widowControl/>
        <w:spacing w:after="160" w:line="259" w:lineRule="auto"/>
        <w:rPr>
          <w:rFonts w:eastAsiaTheme="minorHAnsi"/>
          <w:color w:val="000000"/>
          <w:szCs w:val="24"/>
          <w:lang w:eastAsia="en-US"/>
        </w:rPr>
      </w:pPr>
      <w:r w:rsidRPr="003010D4">
        <w:rPr>
          <w:rFonts w:eastAsiaTheme="minorHAnsi"/>
          <w:color w:val="000000"/>
          <w:szCs w:val="24"/>
          <w:lang w:eastAsia="en-US"/>
        </w:rPr>
        <w:t>Alexandra Völker (S)</w:t>
      </w:r>
      <w:r>
        <w:rPr>
          <w:rFonts w:eastAsiaTheme="minorHAnsi"/>
          <w:color w:val="000000"/>
          <w:szCs w:val="24"/>
          <w:lang w:eastAsia="en-US"/>
        </w:rPr>
        <w:t xml:space="preserve"> -</w:t>
      </w:r>
      <w:r w:rsidRPr="003010D4">
        <w:rPr>
          <w:rFonts w:eastAsiaTheme="minorHAnsi"/>
          <w:color w:val="000000"/>
          <w:szCs w:val="24"/>
          <w:lang w:eastAsia="en-US"/>
        </w:rPr>
        <w:t xml:space="preserve"> delegationsledare, Olle Thorell (S), Linnéa Wickman (S), Joar Forssell (L), Ann-Sofie Alm (M), Håkan Svenneling (V), Magnus Berntsson (KD), Kerstin Lundgren (C), John E Weinerhall (M), Jacob Risberg (MP), Stefan Olsson (M), Yasmine Eriksson (SD)</w:t>
      </w:r>
      <w:r w:rsidR="00367686">
        <w:rPr>
          <w:rFonts w:eastAsiaTheme="minorHAnsi"/>
          <w:color w:val="000000"/>
          <w:szCs w:val="24"/>
          <w:lang w:eastAsia="en-US"/>
        </w:rPr>
        <w:t xml:space="preserve"> och</w:t>
      </w:r>
      <w:r w:rsidRPr="003010D4">
        <w:rPr>
          <w:rFonts w:eastAsiaTheme="minorHAnsi"/>
          <w:color w:val="000000"/>
          <w:szCs w:val="24"/>
          <w:lang w:eastAsia="en-US"/>
        </w:rPr>
        <w:t xml:space="preserve"> Katarina Tolgfors (M)</w:t>
      </w:r>
    </w:p>
    <w:p w14:paraId="2CBC2ACC" w14:textId="77777777" w:rsidR="00367686" w:rsidRDefault="00367686" w:rsidP="006F1C58">
      <w:pPr>
        <w:widowControl/>
        <w:spacing w:after="160" w:line="259" w:lineRule="auto"/>
        <w:rPr>
          <w:rFonts w:eastAsiaTheme="minorHAnsi"/>
          <w:color w:val="000000"/>
          <w:szCs w:val="24"/>
          <w:lang w:eastAsia="en-US"/>
        </w:rPr>
      </w:pPr>
    </w:p>
    <w:p w14:paraId="2536528E" w14:textId="77777777" w:rsidR="00367686" w:rsidRPr="00367686" w:rsidRDefault="00367686" w:rsidP="00367686">
      <w:pPr>
        <w:widowControl/>
        <w:spacing w:after="160" w:line="259" w:lineRule="auto"/>
        <w:rPr>
          <w:rFonts w:eastAsiaTheme="minorHAnsi"/>
          <w:b/>
          <w:bCs/>
          <w:color w:val="000000"/>
          <w:szCs w:val="24"/>
          <w:u w:val="single"/>
          <w:lang w:eastAsia="en-US"/>
        </w:rPr>
      </w:pPr>
      <w:r w:rsidRPr="00367686">
        <w:rPr>
          <w:rFonts w:eastAsiaTheme="minorHAnsi"/>
          <w:b/>
          <w:bCs/>
          <w:color w:val="000000"/>
          <w:szCs w:val="24"/>
          <w:u w:val="single"/>
          <w:lang w:eastAsia="en-US"/>
        </w:rPr>
        <w:t xml:space="preserve">Linköping </w:t>
      </w:r>
      <w:proofErr w:type="gramStart"/>
      <w:r w:rsidRPr="00367686">
        <w:rPr>
          <w:rFonts w:eastAsiaTheme="minorHAnsi"/>
          <w:b/>
          <w:bCs/>
          <w:color w:val="000000"/>
          <w:szCs w:val="24"/>
          <w:u w:val="single"/>
          <w:lang w:eastAsia="en-US"/>
        </w:rPr>
        <w:t>16-17</w:t>
      </w:r>
      <w:proofErr w:type="gramEnd"/>
      <w:r w:rsidRPr="00367686">
        <w:rPr>
          <w:rFonts w:eastAsiaTheme="minorHAnsi"/>
          <w:b/>
          <w:bCs/>
          <w:color w:val="000000"/>
          <w:szCs w:val="24"/>
          <w:u w:val="single"/>
          <w:lang w:eastAsia="en-US"/>
        </w:rPr>
        <w:t xml:space="preserve"> maj</w:t>
      </w:r>
    </w:p>
    <w:p w14:paraId="1816292D" w14:textId="2D24870A" w:rsidR="00367686" w:rsidRDefault="00367686" w:rsidP="006F1C58">
      <w:pPr>
        <w:widowControl/>
        <w:spacing w:after="160" w:line="259" w:lineRule="auto"/>
        <w:rPr>
          <w:rFonts w:eastAsiaTheme="minorHAnsi"/>
          <w:color w:val="000000"/>
          <w:szCs w:val="24"/>
          <w:lang w:eastAsia="en-US"/>
        </w:rPr>
      </w:pPr>
      <w:r>
        <w:rPr>
          <w:rFonts w:eastAsiaTheme="minorHAnsi"/>
          <w:color w:val="000000"/>
          <w:szCs w:val="24"/>
          <w:lang w:eastAsia="en-US"/>
        </w:rPr>
        <w:t>Aron Emilsson (SD) – delegationsledare, Morgan Johansson (S), Lotta Johnsson Fornarve (V), Håkan Svenneling (V), Olle Thorell (S), Linnéa Wickman (S), Azra Muranovic (S), Joar Forssell (L), Magnus Berntsson (KD), Kerstin Lundgren (C), John E Weinerhall (M), Ann-Sofie Alm (M), Margareta Cederfelt (M), Katarina Tolgfors (M), Yasmine Eriksson (SD), Emma Berginger (MP) och Anna Lasses (C).</w:t>
      </w:r>
    </w:p>
    <w:p w14:paraId="6D5D51F6" w14:textId="77777777" w:rsidR="00367686" w:rsidRDefault="00367686" w:rsidP="006F1C58">
      <w:pPr>
        <w:widowControl/>
        <w:spacing w:after="160" w:line="259" w:lineRule="auto"/>
        <w:rPr>
          <w:rFonts w:eastAsiaTheme="minorHAnsi"/>
          <w:color w:val="000000"/>
          <w:szCs w:val="24"/>
          <w:lang w:eastAsia="en-US"/>
        </w:rPr>
      </w:pPr>
    </w:p>
    <w:p w14:paraId="49E91F5C" w14:textId="00150616" w:rsidR="00367686" w:rsidRPr="003010D4" w:rsidRDefault="003010D4" w:rsidP="006F1C58">
      <w:pPr>
        <w:widowControl/>
        <w:spacing w:after="160" w:line="259" w:lineRule="auto"/>
        <w:rPr>
          <w:rFonts w:eastAsiaTheme="minorHAnsi"/>
          <w:b/>
          <w:bCs/>
          <w:color w:val="000000"/>
          <w:szCs w:val="24"/>
          <w:u w:val="single"/>
          <w:lang w:eastAsia="en-US"/>
        </w:rPr>
      </w:pPr>
      <w:r w:rsidRPr="003010D4">
        <w:rPr>
          <w:rFonts w:eastAsiaTheme="minorHAnsi"/>
          <w:b/>
          <w:bCs/>
          <w:color w:val="000000"/>
          <w:szCs w:val="24"/>
          <w:u w:val="single"/>
          <w:lang w:eastAsia="en-US"/>
        </w:rPr>
        <w:t xml:space="preserve">Lund och Malmö 27 maj </w:t>
      </w:r>
      <w:r w:rsidR="005A6A21">
        <w:rPr>
          <w:rFonts w:eastAsiaTheme="minorHAnsi"/>
          <w:b/>
          <w:bCs/>
          <w:color w:val="000000"/>
          <w:szCs w:val="24"/>
          <w:u w:val="single"/>
          <w:lang w:eastAsia="en-US"/>
        </w:rPr>
        <w:t>samt</w:t>
      </w:r>
      <w:r w:rsidRPr="003010D4">
        <w:rPr>
          <w:rFonts w:eastAsiaTheme="minorHAnsi"/>
          <w:b/>
          <w:bCs/>
          <w:color w:val="000000"/>
          <w:szCs w:val="24"/>
          <w:u w:val="single"/>
          <w:lang w:eastAsia="en-US"/>
        </w:rPr>
        <w:t xml:space="preserve"> resa till Köpenhamn 28 maj</w:t>
      </w:r>
    </w:p>
    <w:p w14:paraId="43293807" w14:textId="4C816501" w:rsidR="003010D4" w:rsidRDefault="003010D4" w:rsidP="006F1C58">
      <w:pPr>
        <w:widowControl/>
        <w:spacing w:after="160" w:line="259" w:lineRule="auto"/>
        <w:rPr>
          <w:rFonts w:eastAsiaTheme="minorHAnsi"/>
          <w:color w:val="000000"/>
          <w:szCs w:val="24"/>
          <w:lang w:eastAsia="en-US"/>
        </w:rPr>
      </w:pPr>
      <w:r>
        <w:rPr>
          <w:rFonts w:eastAsiaTheme="minorHAnsi"/>
          <w:color w:val="000000"/>
          <w:szCs w:val="24"/>
          <w:lang w:eastAsia="en-US"/>
        </w:rPr>
        <w:t>Aron Emilsson (SD) – delegationsledare, Morgan Johansson (S), Olle Thorell (S), Margareta Cederfelt (M), Joar Forssell (L), Ann-Sofie Alm (M), Håkan Svenneling (</w:t>
      </w:r>
      <w:r w:rsidR="00367686">
        <w:rPr>
          <w:rFonts w:eastAsiaTheme="minorHAnsi"/>
          <w:color w:val="000000"/>
          <w:szCs w:val="24"/>
          <w:lang w:eastAsia="en-US"/>
        </w:rPr>
        <w:t>V), Magnus Berntsson (KD), Kerstin Lundgren (C), John E Weinerhall (M), Jacob Risberg (MP), Stefan Olsson (M), Yasmine Eriksson (SD), Johan Büser (S), Katarina Tolgfors (M), Azra Muranovic (S)</w:t>
      </w:r>
      <w:r w:rsidR="00E50B9D">
        <w:rPr>
          <w:rFonts w:eastAsiaTheme="minorHAnsi"/>
          <w:color w:val="000000"/>
          <w:szCs w:val="24"/>
          <w:lang w:eastAsia="en-US"/>
        </w:rPr>
        <w:t xml:space="preserve">, </w:t>
      </w:r>
      <w:r w:rsidR="00367686">
        <w:rPr>
          <w:rFonts w:eastAsiaTheme="minorHAnsi"/>
          <w:color w:val="000000"/>
          <w:szCs w:val="24"/>
          <w:lang w:eastAsia="en-US"/>
        </w:rPr>
        <w:t>Hanna Gunnarsson (V)</w:t>
      </w:r>
      <w:r w:rsidR="00E50B9D">
        <w:rPr>
          <w:rFonts w:eastAsiaTheme="minorHAnsi"/>
          <w:color w:val="000000"/>
          <w:szCs w:val="24"/>
          <w:lang w:eastAsia="en-US"/>
        </w:rPr>
        <w:t xml:space="preserve"> och Anna Lasses (C)</w:t>
      </w:r>
      <w:r w:rsidR="00367686">
        <w:rPr>
          <w:rFonts w:eastAsiaTheme="minorHAnsi"/>
          <w:color w:val="000000"/>
          <w:szCs w:val="24"/>
          <w:lang w:eastAsia="en-US"/>
        </w:rPr>
        <w:t>.</w:t>
      </w:r>
    </w:p>
    <w:p w14:paraId="430B1511" w14:textId="77777777" w:rsidR="00417F5A" w:rsidRDefault="00417F5A" w:rsidP="006F1C58">
      <w:pPr>
        <w:widowControl/>
        <w:spacing w:after="160" w:line="259" w:lineRule="auto"/>
        <w:rPr>
          <w:rFonts w:eastAsiaTheme="minorHAnsi"/>
          <w:color w:val="000000"/>
          <w:szCs w:val="24"/>
          <w:lang w:eastAsia="en-US"/>
        </w:rPr>
      </w:pPr>
    </w:p>
    <w:p w14:paraId="14AC99F6" w14:textId="3C9B37C0" w:rsidR="00367686" w:rsidRDefault="00367686" w:rsidP="006F1C58">
      <w:pPr>
        <w:widowControl/>
        <w:spacing w:after="160" w:line="259" w:lineRule="auto"/>
        <w:rPr>
          <w:rFonts w:eastAsiaTheme="minorHAnsi"/>
          <w:color w:val="000000"/>
          <w:szCs w:val="24"/>
          <w:lang w:eastAsia="en-US"/>
        </w:rPr>
      </w:pPr>
    </w:p>
    <w:p w14:paraId="29B6A23C" w14:textId="3F619168" w:rsidR="00367686" w:rsidRPr="00367686" w:rsidRDefault="00367686" w:rsidP="006F1C58">
      <w:pPr>
        <w:widowControl/>
        <w:spacing w:after="160" w:line="259" w:lineRule="auto"/>
        <w:rPr>
          <w:rFonts w:eastAsiaTheme="minorHAnsi"/>
          <w:i/>
          <w:iCs/>
          <w:color w:val="000000"/>
          <w:szCs w:val="24"/>
          <w:lang w:eastAsia="en-US"/>
        </w:rPr>
      </w:pPr>
      <w:r>
        <w:rPr>
          <w:rFonts w:eastAsiaTheme="minorHAnsi"/>
          <w:i/>
          <w:iCs/>
          <w:color w:val="000000"/>
          <w:szCs w:val="24"/>
          <w:lang w:eastAsia="en-US"/>
        </w:rPr>
        <w:t>Eventuella ändringar i samtliga delegationer kan tillkomma.</w:t>
      </w:r>
    </w:p>
    <w:sectPr w:rsidR="00367686" w:rsidRPr="00367686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5A30A" w14:textId="77777777" w:rsidR="00913914" w:rsidRDefault="00913914" w:rsidP="00286A5C">
      <w:r>
        <w:separator/>
      </w:r>
    </w:p>
  </w:endnote>
  <w:endnote w:type="continuationSeparator" w:id="0">
    <w:p w14:paraId="30B661CE" w14:textId="77777777" w:rsidR="00913914" w:rsidRDefault="00913914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59A50" w14:textId="77777777" w:rsidR="00913914" w:rsidRDefault="00913914" w:rsidP="00286A5C">
      <w:r>
        <w:separator/>
      </w:r>
    </w:p>
  </w:footnote>
  <w:footnote w:type="continuationSeparator" w:id="0">
    <w:p w14:paraId="7C573D00" w14:textId="77777777" w:rsidR="00913914" w:rsidRDefault="00913914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04B15"/>
    <w:multiLevelType w:val="hybridMultilevel"/>
    <w:tmpl w:val="10143692"/>
    <w:lvl w:ilvl="0" w:tplc="431E4E2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0311F8"/>
    <w:multiLevelType w:val="hybridMultilevel"/>
    <w:tmpl w:val="1644B618"/>
    <w:lvl w:ilvl="0" w:tplc="A49A48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4D3FDA"/>
    <w:multiLevelType w:val="multilevel"/>
    <w:tmpl w:val="82D47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A73296"/>
    <w:multiLevelType w:val="hybridMultilevel"/>
    <w:tmpl w:val="8B2E0456"/>
    <w:lvl w:ilvl="0" w:tplc="186A1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A202EA"/>
    <w:multiLevelType w:val="multilevel"/>
    <w:tmpl w:val="FF4A5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323A30"/>
    <w:multiLevelType w:val="hybridMultilevel"/>
    <w:tmpl w:val="F0FC89A2"/>
    <w:lvl w:ilvl="0" w:tplc="9E024A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791BE8"/>
    <w:multiLevelType w:val="hybridMultilevel"/>
    <w:tmpl w:val="FDF6885A"/>
    <w:lvl w:ilvl="0" w:tplc="3B0A7E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950680"/>
    <w:multiLevelType w:val="hybridMultilevel"/>
    <w:tmpl w:val="815E81DC"/>
    <w:lvl w:ilvl="0" w:tplc="E514C9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3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3C1832"/>
    <w:multiLevelType w:val="hybridMultilevel"/>
    <w:tmpl w:val="C55E444C"/>
    <w:lvl w:ilvl="0" w:tplc="0E7E58E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2365BC"/>
    <w:multiLevelType w:val="hybridMultilevel"/>
    <w:tmpl w:val="DB004D24"/>
    <w:lvl w:ilvl="0" w:tplc="1870D8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9E7A03"/>
    <w:multiLevelType w:val="hybridMultilevel"/>
    <w:tmpl w:val="F1364268"/>
    <w:lvl w:ilvl="0" w:tplc="51EE7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454A42"/>
    <w:multiLevelType w:val="hybridMultilevel"/>
    <w:tmpl w:val="2E2A91E6"/>
    <w:lvl w:ilvl="0" w:tplc="46C8FE4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205DFA"/>
    <w:multiLevelType w:val="hybridMultilevel"/>
    <w:tmpl w:val="4B88393C"/>
    <w:lvl w:ilvl="0" w:tplc="9036E9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"/>
  </w:num>
  <w:num w:numId="3">
    <w:abstractNumId w:val="14"/>
  </w:num>
  <w:num w:numId="4">
    <w:abstractNumId w:val="12"/>
  </w:num>
  <w:num w:numId="5">
    <w:abstractNumId w:val="1"/>
  </w:num>
  <w:num w:numId="6">
    <w:abstractNumId w:val="13"/>
  </w:num>
  <w:num w:numId="7">
    <w:abstractNumId w:val="21"/>
  </w:num>
  <w:num w:numId="8">
    <w:abstractNumId w:val="23"/>
  </w:num>
  <w:num w:numId="9">
    <w:abstractNumId w:val="22"/>
  </w:num>
  <w:num w:numId="10">
    <w:abstractNumId w:val="6"/>
  </w:num>
  <w:num w:numId="11">
    <w:abstractNumId w:val="10"/>
  </w:num>
  <w:num w:numId="12">
    <w:abstractNumId w:val="17"/>
  </w:num>
  <w:num w:numId="13">
    <w:abstractNumId w:val="2"/>
  </w:num>
  <w:num w:numId="14">
    <w:abstractNumId w:val="9"/>
  </w:num>
  <w:num w:numId="15">
    <w:abstractNumId w:val="5"/>
  </w:num>
  <w:num w:numId="16">
    <w:abstractNumId w:val="18"/>
  </w:num>
  <w:num w:numId="17">
    <w:abstractNumId w:val="19"/>
  </w:num>
  <w:num w:numId="18">
    <w:abstractNumId w:val="15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8"/>
  </w:num>
  <w:num w:numId="23">
    <w:abstractNumId w:val="11"/>
  </w:num>
  <w:num w:numId="24">
    <w:abstractNumId w:val="2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1931"/>
    <w:rsid w:val="000120F2"/>
    <w:rsid w:val="00012143"/>
    <w:rsid w:val="00013604"/>
    <w:rsid w:val="00015CF2"/>
    <w:rsid w:val="00017AA8"/>
    <w:rsid w:val="0002084B"/>
    <w:rsid w:val="00020A6A"/>
    <w:rsid w:val="00020DC9"/>
    <w:rsid w:val="000219B5"/>
    <w:rsid w:val="00021DAD"/>
    <w:rsid w:val="00023426"/>
    <w:rsid w:val="000246A7"/>
    <w:rsid w:val="000250B0"/>
    <w:rsid w:val="00025B66"/>
    <w:rsid w:val="00026CB0"/>
    <w:rsid w:val="00027A2F"/>
    <w:rsid w:val="00031A4B"/>
    <w:rsid w:val="00031B5D"/>
    <w:rsid w:val="00033790"/>
    <w:rsid w:val="00036ED4"/>
    <w:rsid w:val="000378AB"/>
    <w:rsid w:val="00037F8E"/>
    <w:rsid w:val="00040753"/>
    <w:rsid w:val="00040C44"/>
    <w:rsid w:val="00041212"/>
    <w:rsid w:val="00041E57"/>
    <w:rsid w:val="00042880"/>
    <w:rsid w:val="00043A62"/>
    <w:rsid w:val="000449AF"/>
    <w:rsid w:val="00044B8E"/>
    <w:rsid w:val="0004578D"/>
    <w:rsid w:val="00045A02"/>
    <w:rsid w:val="00046486"/>
    <w:rsid w:val="000470DB"/>
    <w:rsid w:val="00047607"/>
    <w:rsid w:val="00051DD3"/>
    <w:rsid w:val="00052817"/>
    <w:rsid w:val="000533D3"/>
    <w:rsid w:val="0005475F"/>
    <w:rsid w:val="000554C8"/>
    <w:rsid w:val="0005659F"/>
    <w:rsid w:val="00056672"/>
    <w:rsid w:val="0006043F"/>
    <w:rsid w:val="000621E9"/>
    <w:rsid w:val="00063D89"/>
    <w:rsid w:val="00064292"/>
    <w:rsid w:val="00064662"/>
    <w:rsid w:val="000656D5"/>
    <w:rsid w:val="000662BF"/>
    <w:rsid w:val="00071C1E"/>
    <w:rsid w:val="00072835"/>
    <w:rsid w:val="00074290"/>
    <w:rsid w:val="000764D4"/>
    <w:rsid w:val="00076513"/>
    <w:rsid w:val="000767FF"/>
    <w:rsid w:val="00077639"/>
    <w:rsid w:val="00077F08"/>
    <w:rsid w:val="00082140"/>
    <w:rsid w:val="0008464F"/>
    <w:rsid w:val="00086425"/>
    <w:rsid w:val="000870BB"/>
    <w:rsid w:val="00087C2F"/>
    <w:rsid w:val="00090FE9"/>
    <w:rsid w:val="000919BC"/>
    <w:rsid w:val="000920A8"/>
    <w:rsid w:val="0009326E"/>
    <w:rsid w:val="00094440"/>
    <w:rsid w:val="00094A50"/>
    <w:rsid w:val="000959FF"/>
    <w:rsid w:val="00097261"/>
    <w:rsid w:val="000A35A6"/>
    <w:rsid w:val="000A3620"/>
    <w:rsid w:val="000A6455"/>
    <w:rsid w:val="000A6822"/>
    <w:rsid w:val="000B0A9E"/>
    <w:rsid w:val="000B0F4E"/>
    <w:rsid w:val="000B2B3F"/>
    <w:rsid w:val="000B345D"/>
    <w:rsid w:val="000B3BBC"/>
    <w:rsid w:val="000B44AE"/>
    <w:rsid w:val="000B477E"/>
    <w:rsid w:val="000C1024"/>
    <w:rsid w:val="000C10B6"/>
    <w:rsid w:val="000C4C5D"/>
    <w:rsid w:val="000C726F"/>
    <w:rsid w:val="000D10F2"/>
    <w:rsid w:val="000D222D"/>
    <w:rsid w:val="000D3693"/>
    <w:rsid w:val="000D57A3"/>
    <w:rsid w:val="000D6631"/>
    <w:rsid w:val="000E04CB"/>
    <w:rsid w:val="000E0CBF"/>
    <w:rsid w:val="000E2F6E"/>
    <w:rsid w:val="000E35D7"/>
    <w:rsid w:val="000E3A10"/>
    <w:rsid w:val="000E57F2"/>
    <w:rsid w:val="000E6B42"/>
    <w:rsid w:val="000E7116"/>
    <w:rsid w:val="000F1A4D"/>
    <w:rsid w:val="000F1E6D"/>
    <w:rsid w:val="000F3AEE"/>
    <w:rsid w:val="000F409B"/>
    <w:rsid w:val="000F4B06"/>
    <w:rsid w:val="000F5AF7"/>
    <w:rsid w:val="000F65F7"/>
    <w:rsid w:val="000F6755"/>
    <w:rsid w:val="000F735C"/>
    <w:rsid w:val="000F745A"/>
    <w:rsid w:val="001006FF"/>
    <w:rsid w:val="0010398A"/>
    <w:rsid w:val="00106498"/>
    <w:rsid w:val="001064E1"/>
    <w:rsid w:val="00107146"/>
    <w:rsid w:val="0011063F"/>
    <w:rsid w:val="00111673"/>
    <w:rsid w:val="00112A5E"/>
    <w:rsid w:val="00112FE2"/>
    <w:rsid w:val="001147F5"/>
    <w:rsid w:val="001148C6"/>
    <w:rsid w:val="00115D5B"/>
    <w:rsid w:val="00116A12"/>
    <w:rsid w:val="00117283"/>
    <w:rsid w:val="001248C4"/>
    <w:rsid w:val="00124A72"/>
    <w:rsid w:val="00124C73"/>
    <w:rsid w:val="0012644D"/>
    <w:rsid w:val="00126641"/>
    <w:rsid w:val="001268F8"/>
    <w:rsid w:val="00127160"/>
    <w:rsid w:val="00127E15"/>
    <w:rsid w:val="00127EE5"/>
    <w:rsid w:val="001308D9"/>
    <w:rsid w:val="0013117A"/>
    <w:rsid w:val="0013183A"/>
    <w:rsid w:val="00133626"/>
    <w:rsid w:val="00133999"/>
    <w:rsid w:val="00133E6D"/>
    <w:rsid w:val="00136620"/>
    <w:rsid w:val="0013674A"/>
    <w:rsid w:val="00136DEB"/>
    <w:rsid w:val="0013710D"/>
    <w:rsid w:val="00137DED"/>
    <w:rsid w:val="001400AD"/>
    <w:rsid w:val="001405B1"/>
    <w:rsid w:val="0014428D"/>
    <w:rsid w:val="00144A29"/>
    <w:rsid w:val="00144BFE"/>
    <w:rsid w:val="00145FE3"/>
    <w:rsid w:val="001461A7"/>
    <w:rsid w:val="00146C00"/>
    <w:rsid w:val="00146E29"/>
    <w:rsid w:val="00151A69"/>
    <w:rsid w:val="0015297B"/>
    <w:rsid w:val="00154594"/>
    <w:rsid w:val="0015505D"/>
    <w:rsid w:val="001600CF"/>
    <w:rsid w:val="00160F68"/>
    <w:rsid w:val="00161529"/>
    <w:rsid w:val="001616E7"/>
    <w:rsid w:val="00161BE2"/>
    <w:rsid w:val="00162FD2"/>
    <w:rsid w:val="001641C5"/>
    <w:rsid w:val="00164570"/>
    <w:rsid w:val="001664CB"/>
    <w:rsid w:val="00170FC3"/>
    <w:rsid w:val="00172B9B"/>
    <w:rsid w:val="00175625"/>
    <w:rsid w:val="00175CF2"/>
    <w:rsid w:val="001779A8"/>
    <w:rsid w:val="001779E0"/>
    <w:rsid w:val="00177DFA"/>
    <w:rsid w:val="00181374"/>
    <w:rsid w:val="001813EB"/>
    <w:rsid w:val="00182571"/>
    <w:rsid w:val="00183D61"/>
    <w:rsid w:val="001841CD"/>
    <w:rsid w:val="00184F69"/>
    <w:rsid w:val="00185056"/>
    <w:rsid w:val="0018636C"/>
    <w:rsid w:val="001901F3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6458"/>
    <w:rsid w:val="001978AD"/>
    <w:rsid w:val="001978B9"/>
    <w:rsid w:val="00197CD3"/>
    <w:rsid w:val="001A07AE"/>
    <w:rsid w:val="001A22EB"/>
    <w:rsid w:val="001A2839"/>
    <w:rsid w:val="001A2845"/>
    <w:rsid w:val="001A38A8"/>
    <w:rsid w:val="001A4A43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4FFF"/>
    <w:rsid w:val="001B6D5C"/>
    <w:rsid w:val="001B721C"/>
    <w:rsid w:val="001B7AB1"/>
    <w:rsid w:val="001C0E1B"/>
    <w:rsid w:val="001C2AD7"/>
    <w:rsid w:val="001C347A"/>
    <w:rsid w:val="001C3EBF"/>
    <w:rsid w:val="001C4C03"/>
    <w:rsid w:val="001C6E41"/>
    <w:rsid w:val="001C6E94"/>
    <w:rsid w:val="001C7946"/>
    <w:rsid w:val="001C7EC4"/>
    <w:rsid w:val="001D00D2"/>
    <w:rsid w:val="001D0269"/>
    <w:rsid w:val="001D227B"/>
    <w:rsid w:val="001D29D7"/>
    <w:rsid w:val="001D3B0F"/>
    <w:rsid w:val="001D5D47"/>
    <w:rsid w:val="001D65BF"/>
    <w:rsid w:val="001E16FE"/>
    <w:rsid w:val="001E1A2B"/>
    <w:rsid w:val="001E1C5D"/>
    <w:rsid w:val="001E22A8"/>
    <w:rsid w:val="001E29BE"/>
    <w:rsid w:val="001E2DD9"/>
    <w:rsid w:val="001E3837"/>
    <w:rsid w:val="001E4815"/>
    <w:rsid w:val="001E4FFE"/>
    <w:rsid w:val="001E58EB"/>
    <w:rsid w:val="001E5F81"/>
    <w:rsid w:val="001E6F6D"/>
    <w:rsid w:val="001E7038"/>
    <w:rsid w:val="001E71E1"/>
    <w:rsid w:val="001F3295"/>
    <w:rsid w:val="001F3CB7"/>
    <w:rsid w:val="001F3CD8"/>
    <w:rsid w:val="001F4C8B"/>
    <w:rsid w:val="001F4C97"/>
    <w:rsid w:val="001F51BF"/>
    <w:rsid w:val="001F57A1"/>
    <w:rsid w:val="001F6030"/>
    <w:rsid w:val="001F76E3"/>
    <w:rsid w:val="001F7C94"/>
    <w:rsid w:val="00200930"/>
    <w:rsid w:val="00200E97"/>
    <w:rsid w:val="00201588"/>
    <w:rsid w:val="00201E10"/>
    <w:rsid w:val="00203835"/>
    <w:rsid w:val="00203A8F"/>
    <w:rsid w:val="00207A64"/>
    <w:rsid w:val="00210705"/>
    <w:rsid w:val="00210AA3"/>
    <w:rsid w:val="00210B2B"/>
    <w:rsid w:val="00211277"/>
    <w:rsid w:val="00211DD6"/>
    <w:rsid w:val="00214365"/>
    <w:rsid w:val="00216B76"/>
    <w:rsid w:val="002203A9"/>
    <w:rsid w:val="00220ED1"/>
    <w:rsid w:val="002218DF"/>
    <w:rsid w:val="00222E8A"/>
    <w:rsid w:val="00223534"/>
    <w:rsid w:val="0022486A"/>
    <w:rsid w:val="00224D74"/>
    <w:rsid w:val="00226AF8"/>
    <w:rsid w:val="00226FE2"/>
    <w:rsid w:val="00227A1C"/>
    <w:rsid w:val="00230AD6"/>
    <w:rsid w:val="00230BB6"/>
    <w:rsid w:val="00230E2D"/>
    <w:rsid w:val="00231063"/>
    <w:rsid w:val="002311B6"/>
    <w:rsid w:val="002320B5"/>
    <w:rsid w:val="0023211D"/>
    <w:rsid w:val="00232B39"/>
    <w:rsid w:val="00233EAC"/>
    <w:rsid w:val="00235084"/>
    <w:rsid w:val="00235B16"/>
    <w:rsid w:val="00237046"/>
    <w:rsid w:val="002371CE"/>
    <w:rsid w:val="00237AAB"/>
    <w:rsid w:val="00237BE5"/>
    <w:rsid w:val="002412A0"/>
    <w:rsid w:val="002413C4"/>
    <w:rsid w:val="00241A92"/>
    <w:rsid w:val="00242C8E"/>
    <w:rsid w:val="002432B5"/>
    <w:rsid w:val="002441E4"/>
    <w:rsid w:val="00246B39"/>
    <w:rsid w:val="00246C4F"/>
    <w:rsid w:val="002501D5"/>
    <w:rsid w:val="002516B4"/>
    <w:rsid w:val="00251E99"/>
    <w:rsid w:val="00252FF8"/>
    <w:rsid w:val="002561B6"/>
    <w:rsid w:val="002567ED"/>
    <w:rsid w:val="00256BFD"/>
    <w:rsid w:val="002571CE"/>
    <w:rsid w:val="00257B00"/>
    <w:rsid w:val="0026087B"/>
    <w:rsid w:val="002610D6"/>
    <w:rsid w:val="00261C8F"/>
    <w:rsid w:val="0026357D"/>
    <w:rsid w:val="002652BC"/>
    <w:rsid w:val="00266488"/>
    <w:rsid w:val="002703ED"/>
    <w:rsid w:val="00271928"/>
    <w:rsid w:val="00272C24"/>
    <w:rsid w:val="002731A4"/>
    <w:rsid w:val="002752C3"/>
    <w:rsid w:val="00276E09"/>
    <w:rsid w:val="0027704E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A97"/>
    <w:rsid w:val="00295BEE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10F5"/>
    <w:rsid w:val="002B324E"/>
    <w:rsid w:val="002B426A"/>
    <w:rsid w:val="002B491C"/>
    <w:rsid w:val="002B6F4D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7B21"/>
    <w:rsid w:val="002D08FF"/>
    <w:rsid w:val="002D1B5A"/>
    <w:rsid w:val="002D1C05"/>
    <w:rsid w:val="002D24B2"/>
    <w:rsid w:val="002D2635"/>
    <w:rsid w:val="002D2751"/>
    <w:rsid w:val="002D27F0"/>
    <w:rsid w:val="002D2D15"/>
    <w:rsid w:val="002D35B1"/>
    <w:rsid w:val="002D44BF"/>
    <w:rsid w:val="002D450B"/>
    <w:rsid w:val="002D4CB6"/>
    <w:rsid w:val="002D5B09"/>
    <w:rsid w:val="002E0A5C"/>
    <w:rsid w:val="002E0DBB"/>
    <w:rsid w:val="002E1AD8"/>
    <w:rsid w:val="002E1C88"/>
    <w:rsid w:val="002E2277"/>
    <w:rsid w:val="002E2C92"/>
    <w:rsid w:val="002E3B84"/>
    <w:rsid w:val="002E412D"/>
    <w:rsid w:val="002E4A77"/>
    <w:rsid w:val="002E4E85"/>
    <w:rsid w:val="002E5B4C"/>
    <w:rsid w:val="002E5DCC"/>
    <w:rsid w:val="002E5F50"/>
    <w:rsid w:val="002E7A65"/>
    <w:rsid w:val="002E7B88"/>
    <w:rsid w:val="002F03EB"/>
    <w:rsid w:val="002F0BFF"/>
    <w:rsid w:val="002F0CC9"/>
    <w:rsid w:val="002F149F"/>
    <w:rsid w:val="002F1B2F"/>
    <w:rsid w:val="002F1DA4"/>
    <w:rsid w:val="002F3979"/>
    <w:rsid w:val="002F3F18"/>
    <w:rsid w:val="002F4DB4"/>
    <w:rsid w:val="002F53EA"/>
    <w:rsid w:val="002F5A44"/>
    <w:rsid w:val="002F5D73"/>
    <w:rsid w:val="002F6A4A"/>
    <w:rsid w:val="002F6D22"/>
    <w:rsid w:val="002F76AB"/>
    <w:rsid w:val="00300A09"/>
    <w:rsid w:val="003010D4"/>
    <w:rsid w:val="003029E0"/>
    <w:rsid w:val="003037CB"/>
    <w:rsid w:val="00303DA1"/>
    <w:rsid w:val="00303E5C"/>
    <w:rsid w:val="00305679"/>
    <w:rsid w:val="003063C8"/>
    <w:rsid w:val="003067FC"/>
    <w:rsid w:val="00306837"/>
    <w:rsid w:val="00306D87"/>
    <w:rsid w:val="00310CCE"/>
    <w:rsid w:val="003129AE"/>
    <w:rsid w:val="00312A6E"/>
    <w:rsid w:val="00312BE6"/>
    <w:rsid w:val="00312E24"/>
    <w:rsid w:val="003154D7"/>
    <w:rsid w:val="003159D7"/>
    <w:rsid w:val="00317304"/>
    <w:rsid w:val="00321F23"/>
    <w:rsid w:val="00322267"/>
    <w:rsid w:val="00324EB5"/>
    <w:rsid w:val="00325A88"/>
    <w:rsid w:val="00325AF5"/>
    <w:rsid w:val="00326027"/>
    <w:rsid w:val="00331756"/>
    <w:rsid w:val="00332023"/>
    <w:rsid w:val="0033339A"/>
    <w:rsid w:val="00333A81"/>
    <w:rsid w:val="00334B91"/>
    <w:rsid w:val="00334D0B"/>
    <w:rsid w:val="00335430"/>
    <w:rsid w:val="003365FF"/>
    <w:rsid w:val="00336A6B"/>
    <w:rsid w:val="00336EA4"/>
    <w:rsid w:val="00337441"/>
    <w:rsid w:val="00337FC4"/>
    <w:rsid w:val="0034173E"/>
    <w:rsid w:val="00341A44"/>
    <w:rsid w:val="003425B4"/>
    <w:rsid w:val="003435BE"/>
    <w:rsid w:val="00343BC7"/>
    <w:rsid w:val="00344C72"/>
    <w:rsid w:val="00346025"/>
    <w:rsid w:val="00346635"/>
    <w:rsid w:val="00347F09"/>
    <w:rsid w:val="003504FA"/>
    <w:rsid w:val="00351294"/>
    <w:rsid w:val="00353A43"/>
    <w:rsid w:val="00354CC9"/>
    <w:rsid w:val="003557BD"/>
    <w:rsid w:val="00355869"/>
    <w:rsid w:val="00356B06"/>
    <w:rsid w:val="00356D1F"/>
    <w:rsid w:val="00357397"/>
    <w:rsid w:val="0035747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67686"/>
    <w:rsid w:val="00370A8A"/>
    <w:rsid w:val="00370A9C"/>
    <w:rsid w:val="00371166"/>
    <w:rsid w:val="00371F13"/>
    <w:rsid w:val="0037461B"/>
    <w:rsid w:val="003764EF"/>
    <w:rsid w:val="00380F30"/>
    <w:rsid w:val="00381488"/>
    <w:rsid w:val="003814CB"/>
    <w:rsid w:val="00382763"/>
    <w:rsid w:val="0038293C"/>
    <w:rsid w:val="00382BFA"/>
    <w:rsid w:val="003833A9"/>
    <w:rsid w:val="003837D5"/>
    <w:rsid w:val="00384374"/>
    <w:rsid w:val="00386CC5"/>
    <w:rsid w:val="00386FC6"/>
    <w:rsid w:val="00391520"/>
    <w:rsid w:val="00391B08"/>
    <w:rsid w:val="0039340D"/>
    <w:rsid w:val="003939DB"/>
    <w:rsid w:val="00393BDA"/>
    <w:rsid w:val="003941B0"/>
    <w:rsid w:val="00394D90"/>
    <w:rsid w:val="00394DF4"/>
    <w:rsid w:val="00395F56"/>
    <w:rsid w:val="00396B6B"/>
    <w:rsid w:val="00397CEF"/>
    <w:rsid w:val="00397D44"/>
    <w:rsid w:val="00397D5E"/>
    <w:rsid w:val="003A13E0"/>
    <w:rsid w:val="003A18A8"/>
    <w:rsid w:val="003A1994"/>
    <w:rsid w:val="003A1AE2"/>
    <w:rsid w:val="003A1BA5"/>
    <w:rsid w:val="003A3E6F"/>
    <w:rsid w:val="003A4462"/>
    <w:rsid w:val="003A4EA9"/>
    <w:rsid w:val="003A594A"/>
    <w:rsid w:val="003A6352"/>
    <w:rsid w:val="003A7C6F"/>
    <w:rsid w:val="003A7E81"/>
    <w:rsid w:val="003B012E"/>
    <w:rsid w:val="003B10CD"/>
    <w:rsid w:val="003B1C75"/>
    <w:rsid w:val="003B399F"/>
    <w:rsid w:val="003B3B86"/>
    <w:rsid w:val="003B423D"/>
    <w:rsid w:val="003B5C4D"/>
    <w:rsid w:val="003B64AB"/>
    <w:rsid w:val="003B7C5B"/>
    <w:rsid w:val="003B7D8E"/>
    <w:rsid w:val="003C02D6"/>
    <w:rsid w:val="003C1CFD"/>
    <w:rsid w:val="003C2402"/>
    <w:rsid w:val="003C25A3"/>
    <w:rsid w:val="003C3BB3"/>
    <w:rsid w:val="003C4BE1"/>
    <w:rsid w:val="003C73C6"/>
    <w:rsid w:val="003C7426"/>
    <w:rsid w:val="003C7736"/>
    <w:rsid w:val="003C7A98"/>
    <w:rsid w:val="003D03A9"/>
    <w:rsid w:val="003D0444"/>
    <w:rsid w:val="003D0C0C"/>
    <w:rsid w:val="003E07BC"/>
    <w:rsid w:val="003E1EE9"/>
    <w:rsid w:val="003E20A7"/>
    <w:rsid w:val="003E2678"/>
    <w:rsid w:val="003E4C78"/>
    <w:rsid w:val="003E4D97"/>
    <w:rsid w:val="003E6168"/>
    <w:rsid w:val="003E768A"/>
    <w:rsid w:val="003E7708"/>
    <w:rsid w:val="003F1439"/>
    <w:rsid w:val="003F1E81"/>
    <w:rsid w:val="003F22F1"/>
    <w:rsid w:val="003F4510"/>
    <w:rsid w:val="003F48F8"/>
    <w:rsid w:val="003F4F8B"/>
    <w:rsid w:val="003F5A89"/>
    <w:rsid w:val="003F6A0D"/>
    <w:rsid w:val="003F7531"/>
    <w:rsid w:val="003F762D"/>
    <w:rsid w:val="003F78C6"/>
    <w:rsid w:val="00400868"/>
    <w:rsid w:val="00402ECC"/>
    <w:rsid w:val="00402FE0"/>
    <w:rsid w:val="00403D0B"/>
    <w:rsid w:val="00403F47"/>
    <w:rsid w:val="00405314"/>
    <w:rsid w:val="0040628B"/>
    <w:rsid w:val="00407510"/>
    <w:rsid w:val="00407BFC"/>
    <w:rsid w:val="0041028B"/>
    <w:rsid w:val="00410922"/>
    <w:rsid w:val="00410E8A"/>
    <w:rsid w:val="00411CF7"/>
    <w:rsid w:val="0041244A"/>
    <w:rsid w:val="004146C3"/>
    <w:rsid w:val="00415009"/>
    <w:rsid w:val="004153C6"/>
    <w:rsid w:val="00415533"/>
    <w:rsid w:val="004160EF"/>
    <w:rsid w:val="00416B79"/>
    <w:rsid w:val="004177AA"/>
    <w:rsid w:val="00417E39"/>
    <w:rsid w:val="00417F5A"/>
    <w:rsid w:val="0042180C"/>
    <w:rsid w:val="00422B82"/>
    <w:rsid w:val="00426C0C"/>
    <w:rsid w:val="00430D58"/>
    <w:rsid w:val="00430ED5"/>
    <w:rsid w:val="00431C97"/>
    <w:rsid w:val="0043230F"/>
    <w:rsid w:val="004332D2"/>
    <w:rsid w:val="0043774A"/>
    <w:rsid w:val="004400D5"/>
    <w:rsid w:val="004419ED"/>
    <w:rsid w:val="004438F9"/>
    <w:rsid w:val="004455BC"/>
    <w:rsid w:val="00446F0C"/>
    <w:rsid w:val="0044705E"/>
    <w:rsid w:val="004479FE"/>
    <w:rsid w:val="00450616"/>
    <w:rsid w:val="00450A07"/>
    <w:rsid w:val="00450C2A"/>
    <w:rsid w:val="00450F25"/>
    <w:rsid w:val="004511D0"/>
    <w:rsid w:val="00451640"/>
    <w:rsid w:val="004527E5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6D76"/>
    <w:rsid w:val="00467008"/>
    <w:rsid w:val="00467296"/>
    <w:rsid w:val="00467938"/>
    <w:rsid w:val="004700E8"/>
    <w:rsid w:val="004705CB"/>
    <w:rsid w:val="00471885"/>
    <w:rsid w:val="004725B0"/>
    <w:rsid w:val="00473A32"/>
    <w:rsid w:val="004741BE"/>
    <w:rsid w:val="004749AA"/>
    <w:rsid w:val="00474C0C"/>
    <w:rsid w:val="004755A9"/>
    <w:rsid w:val="004756A5"/>
    <w:rsid w:val="00475A25"/>
    <w:rsid w:val="00475F33"/>
    <w:rsid w:val="0047600C"/>
    <w:rsid w:val="00476FF6"/>
    <w:rsid w:val="00480A24"/>
    <w:rsid w:val="00480AC7"/>
    <w:rsid w:val="00480CC9"/>
    <w:rsid w:val="00482C8C"/>
    <w:rsid w:val="00483CDC"/>
    <w:rsid w:val="00487499"/>
    <w:rsid w:val="00487D8B"/>
    <w:rsid w:val="0049005E"/>
    <w:rsid w:val="00490358"/>
    <w:rsid w:val="0049062A"/>
    <w:rsid w:val="00491174"/>
    <w:rsid w:val="00492229"/>
    <w:rsid w:val="004922A1"/>
    <w:rsid w:val="004931C0"/>
    <w:rsid w:val="004940CF"/>
    <w:rsid w:val="00496460"/>
    <w:rsid w:val="00497317"/>
    <w:rsid w:val="004A0318"/>
    <w:rsid w:val="004A0376"/>
    <w:rsid w:val="004A0840"/>
    <w:rsid w:val="004A0F27"/>
    <w:rsid w:val="004A1C2A"/>
    <w:rsid w:val="004A374F"/>
    <w:rsid w:val="004A3985"/>
    <w:rsid w:val="004A4303"/>
    <w:rsid w:val="004A4A7C"/>
    <w:rsid w:val="004A6095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D05"/>
    <w:rsid w:val="004B6908"/>
    <w:rsid w:val="004B6C1B"/>
    <w:rsid w:val="004B6D05"/>
    <w:rsid w:val="004B7AA6"/>
    <w:rsid w:val="004C004A"/>
    <w:rsid w:val="004C07F1"/>
    <w:rsid w:val="004C08D7"/>
    <w:rsid w:val="004C20A9"/>
    <w:rsid w:val="004C27D2"/>
    <w:rsid w:val="004C3C12"/>
    <w:rsid w:val="004C3E70"/>
    <w:rsid w:val="004C3ED9"/>
    <w:rsid w:val="004C4C02"/>
    <w:rsid w:val="004C4DF3"/>
    <w:rsid w:val="004C6444"/>
    <w:rsid w:val="004C67B4"/>
    <w:rsid w:val="004C7285"/>
    <w:rsid w:val="004D0659"/>
    <w:rsid w:val="004D0A3F"/>
    <w:rsid w:val="004D324F"/>
    <w:rsid w:val="004D3C8C"/>
    <w:rsid w:val="004D54B3"/>
    <w:rsid w:val="004D6C81"/>
    <w:rsid w:val="004D701D"/>
    <w:rsid w:val="004D7878"/>
    <w:rsid w:val="004D78E4"/>
    <w:rsid w:val="004E15F7"/>
    <w:rsid w:val="004E22F8"/>
    <w:rsid w:val="004E3414"/>
    <w:rsid w:val="004E45D1"/>
    <w:rsid w:val="004E45E2"/>
    <w:rsid w:val="004E465F"/>
    <w:rsid w:val="004E4EA0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986"/>
    <w:rsid w:val="005029AB"/>
    <w:rsid w:val="005030DD"/>
    <w:rsid w:val="005050D6"/>
    <w:rsid w:val="0050674D"/>
    <w:rsid w:val="005077BD"/>
    <w:rsid w:val="00507E71"/>
    <w:rsid w:val="00512491"/>
    <w:rsid w:val="00512544"/>
    <w:rsid w:val="005129BA"/>
    <w:rsid w:val="00513FAB"/>
    <w:rsid w:val="00514D4D"/>
    <w:rsid w:val="00515ADE"/>
    <w:rsid w:val="00516D90"/>
    <w:rsid w:val="0051788D"/>
    <w:rsid w:val="005179B5"/>
    <w:rsid w:val="00520DB3"/>
    <w:rsid w:val="00522B01"/>
    <w:rsid w:val="00523C27"/>
    <w:rsid w:val="005240F1"/>
    <w:rsid w:val="00524252"/>
    <w:rsid w:val="005247BB"/>
    <w:rsid w:val="00526B9D"/>
    <w:rsid w:val="00530778"/>
    <w:rsid w:val="00531351"/>
    <w:rsid w:val="005315D0"/>
    <w:rsid w:val="0053267D"/>
    <w:rsid w:val="00533561"/>
    <w:rsid w:val="00534231"/>
    <w:rsid w:val="00534E9E"/>
    <w:rsid w:val="005367F5"/>
    <w:rsid w:val="00536FE6"/>
    <w:rsid w:val="00536FF6"/>
    <w:rsid w:val="005377CF"/>
    <w:rsid w:val="00537870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078B"/>
    <w:rsid w:val="005518ED"/>
    <w:rsid w:val="00551B38"/>
    <w:rsid w:val="00555797"/>
    <w:rsid w:val="00555C32"/>
    <w:rsid w:val="0055669C"/>
    <w:rsid w:val="005577A0"/>
    <w:rsid w:val="00557DB7"/>
    <w:rsid w:val="00560702"/>
    <w:rsid w:val="00560A03"/>
    <w:rsid w:val="00563AA9"/>
    <w:rsid w:val="00564B32"/>
    <w:rsid w:val="00565218"/>
    <w:rsid w:val="0056586B"/>
    <w:rsid w:val="0056612F"/>
    <w:rsid w:val="0056751D"/>
    <w:rsid w:val="005678CC"/>
    <w:rsid w:val="00567E9F"/>
    <w:rsid w:val="0057004A"/>
    <w:rsid w:val="0057030B"/>
    <w:rsid w:val="0057204D"/>
    <w:rsid w:val="005737D9"/>
    <w:rsid w:val="00575573"/>
    <w:rsid w:val="00575791"/>
    <w:rsid w:val="00575A2C"/>
    <w:rsid w:val="0057603A"/>
    <w:rsid w:val="00577E31"/>
    <w:rsid w:val="0058080F"/>
    <w:rsid w:val="00581439"/>
    <w:rsid w:val="0058193E"/>
    <w:rsid w:val="005833CD"/>
    <w:rsid w:val="00584F5F"/>
    <w:rsid w:val="00585C22"/>
    <w:rsid w:val="00585F83"/>
    <w:rsid w:val="00586E4E"/>
    <w:rsid w:val="0059124F"/>
    <w:rsid w:val="005926C6"/>
    <w:rsid w:val="005928FD"/>
    <w:rsid w:val="005A0219"/>
    <w:rsid w:val="005A0B0D"/>
    <w:rsid w:val="005A1464"/>
    <w:rsid w:val="005A179E"/>
    <w:rsid w:val="005A1A6A"/>
    <w:rsid w:val="005A22FD"/>
    <w:rsid w:val="005A2812"/>
    <w:rsid w:val="005A382F"/>
    <w:rsid w:val="005A4928"/>
    <w:rsid w:val="005A686B"/>
    <w:rsid w:val="005A6A21"/>
    <w:rsid w:val="005B1421"/>
    <w:rsid w:val="005B1ACF"/>
    <w:rsid w:val="005B24AF"/>
    <w:rsid w:val="005B2AB1"/>
    <w:rsid w:val="005B383F"/>
    <w:rsid w:val="005B3AB4"/>
    <w:rsid w:val="005B3B56"/>
    <w:rsid w:val="005B50F1"/>
    <w:rsid w:val="005B58D3"/>
    <w:rsid w:val="005B5CF1"/>
    <w:rsid w:val="005B6C42"/>
    <w:rsid w:val="005B7CD0"/>
    <w:rsid w:val="005C0021"/>
    <w:rsid w:val="005C083A"/>
    <w:rsid w:val="005C0BD2"/>
    <w:rsid w:val="005C26AA"/>
    <w:rsid w:val="005C27E5"/>
    <w:rsid w:val="005C2A36"/>
    <w:rsid w:val="005C4164"/>
    <w:rsid w:val="005C644E"/>
    <w:rsid w:val="005C6F2E"/>
    <w:rsid w:val="005D12C6"/>
    <w:rsid w:val="005D1C81"/>
    <w:rsid w:val="005D211B"/>
    <w:rsid w:val="005D2B0E"/>
    <w:rsid w:val="005D3FF6"/>
    <w:rsid w:val="005D41A7"/>
    <w:rsid w:val="005D45C4"/>
    <w:rsid w:val="005D4C3A"/>
    <w:rsid w:val="005D5E3F"/>
    <w:rsid w:val="005D6889"/>
    <w:rsid w:val="005D7BCB"/>
    <w:rsid w:val="005E15BB"/>
    <w:rsid w:val="005E18BF"/>
    <w:rsid w:val="005E1C30"/>
    <w:rsid w:val="005E23AC"/>
    <w:rsid w:val="005E2EA1"/>
    <w:rsid w:val="005E3BCE"/>
    <w:rsid w:val="005E3D8A"/>
    <w:rsid w:val="005E5BB6"/>
    <w:rsid w:val="005E6708"/>
    <w:rsid w:val="005F0856"/>
    <w:rsid w:val="005F089D"/>
    <w:rsid w:val="005F0CCE"/>
    <w:rsid w:val="005F13B1"/>
    <w:rsid w:val="005F23B5"/>
    <w:rsid w:val="005F5D11"/>
    <w:rsid w:val="005F63EC"/>
    <w:rsid w:val="005F6BD9"/>
    <w:rsid w:val="005F7F98"/>
    <w:rsid w:val="00601614"/>
    <w:rsid w:val="00601D28"/>
    <w:rsid w:val="00601FD7"/>
    <w:rsid w:val="006029EA"/>
    <w:rsid w:val="006030E6"/>
    <w:rsid w:val="0060444B"/>
    <w:rsid w:val="00605583"/>
    <w:rsid w:val="006106AD"/>
    <w:rsid w:val="006118B3"/>
    <w:rsid w:val="00612E04"/>
    <w:rsid w:val="006136CA"/>
    <w:rsid w:val="00614017"/>
    <w:rsid w:val="00614535"/>
    <w:rsid w:val="00614A94"/>
    <w:rsid w:val="006167A2"/>
    <w:rsid w:val="006173F4"/>
    <w:rsid w:val="006202DD"/>
    <w:rsid w:val="00622061"/>
    <w:rsid w:val="006230EE"/>
    <w:rsid w:val="00623861"/>
    <w:rsid w:val="006241CB"/>
    <w:rsid w:val="00624B36"/>
    <w:rsid w:val="00626542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1B49"/>
    <w:rsid w:val="00642392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64A4"/>
    <w:rsid w:val="00657503"/>
    <w:rsid w:val="00657559"/>
    <w:rsid w:val="0066137F"/>
    <w:rsid w:val="00661889"/>
    <w:rsid w:val="006627DB"/>
    <w:rsid w:val="00662825"/>
    <w:rsid w:val="00663388"/>
    <w:rsid w:val="00664B35"/>
    <w:rsid w:val="00664F5F"/>
    <w:rsid w:val="006658A3"/>
    <w:rsid w:val="00666674"/>
    <w:rsid w:val="00666D43"/>
    <w:rsid w:val="006701EB"/>
    <w:rsid w:val="00670412"/>
    <w:rsid w:val="006708A0"/>
    <w:rsid w:val="00671719"/>
    <w:rsid w:val="00671F93"/>
    <w:rsid w:val="006720C9"/>
    <w:rsid w:val="006721AF"/>
    <w:rsid w:val="00674019"/>
    <w:rsid w:val="006749F7"/>
    <w:rsid w:val="00676E7A"/>
    <w:rsid w:val="00677EE4"/>
    <w:rsid w:val="00680BA9"/>
    <w:rsid w:val="00682921"/>
    <w:rsid w:val="00682B66"/>
    <w:rsid w:val="0068330A"/>
    <w:rsid w:val="00684C2A"/>
    <w:rsid w:val="00685835"/>
    <w:rsid w:val="00686CFC"/>
    <w:rsid w:val="00686D4C"/>
    <w:rsid w:val="00687F50"/>
    <w:rsid w:val="00690780"/>
    <w:rsid w:val="00691DC4"/>
    <w:rsid w:val="00692624"/>
    <w:rsid w:val="006927BE"/>
    <w:rsid w:val="00692E92"/>
    <w:rsid w:val="006935D6"/>
    <w:rsid w:val="00693FDF"/>
    <w:rsid w:val="00695469"/>
    <w:rsid w:val="006958E2"/>
    <w:rsid w:val="006960B2"/>
    <w:rsid w:val="006960C9"/>
    <w:rsid w:val="006961CD"/>
    <w:rsid w:val="00696689"/>
    <w:rsid w:val="006970DC"/>
    <w:rsid w:val="00697583"/>
    <w:rsid w:val="006A01D8"/>
    <w:rsid w:val="006A08F5"/>
    <w:rsid w:val="006A128F"/>
    <w:rsid w:val="006A1717"/>
    <w:rsid w:val="006A403A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58"/>
    <w:rsid w:val="006C30B4"/>
    <w:rsid w:val="006C41C1"/>
    <w:rsid w:val="006C5BED"/>
    <w:rsid w:val="006C5ECD"/>
    <w:rsid w:val="006C68F3"/>
    <w:rsid w:val="006C7198"/>
    <w:rsid w:val="006C7D29"/>
    <w:rsid w:val="006D0017"/>
    <w:rsid w:val="006D1895"/>
    <w:rsid w:val="006D1A76"/>
    <w:rsid w:val="006D1BAB"/>
    <w:rsid w:val="006D1E4A"/>
    <w:rsid w:val="006D3352"/>
    <w:rsid w:val="006D3AF9"/>
    <w:rsid w:val="006D5660"/>
    <w:rsid w:val="006D6661"/>
    <w:rsid w:val="006D68CA"/>
    <w:rsid w:val="006D6D12"/>
    <w:rsid w:val="006D7414"/>
    <w:rsid w:val="006D753C"/>
    <w:rsid w:val="006E011E"/>
    <w:rsid w:val="006E4606"/>
    <w:rsid w:val="006E568D"/>
    <w:rsid w:val="006E7A28"/>
    <w:rsid w:val="006F0161"/>
    <w:rsid w:val="006F1C58"/>
    <w:rsid w:val="006F2167"/>
    <w:rsid w:val="006F27EB"/>
    <w:rsid w:val="006F30E8"/>
    <w:rsid w:val="006F31DC"/>
    <w:rsid w:val="006F350C"/>
    <w:rsid w:val="006F38FD"/>
    <w:rsid w:val="006F39D0"/>
    <w:rsid w:val="006F3ED3"/>
    <w:rsid w:val="006F40AB"/>
    <w:rsid w:val="006F4581"/>
    <w:rsid w:val="006F48EE"/>
    <w:rsid w:val="006F671C"/>
    <w:rsid w:val="006F7B83"/>
    <w:rsid w:val="0070394E"/>
    <w:rsid w:val="00703FE9"/>
    <w:rsid w:val="007046A2"/>
    <w:rsid w:val="00710EC6"/>
    <w:rsid w:val="00711EBB"/>
    <w:rsid w:val="00712584"/>
    <w:rsid w:val="00712851"/>
    <w:rsid w:val="00712E4A"/>
    <w:rsid w:val="00713678"/>
    <w:rsid w:val="007149F6"/>
    <w:rsid w:val="00714AB4"/>
    <w:rsid w:val="00715ADD"/>
    <w:rsid w:val="00715C1D"/>
    <w:rsid w:val="00716AF6"/>
    <w:rsid w:val="00720552"/>
    <w:rsid w:val="00720A76"/>
    <w:rsid w:val="00721A8A"/>
    <w:rsid w:val="00721ABE"/>
    <w:rsid w:val="00721DED"/>
    <w:rsid w:val="007254C2"/>
    <w:rsid w:val="007256EC"/>
    <w:rsid w:val="00726FE3"/>
    <w:rsid w:val="00733E2E"/>
    <w:rsid w:val="00734306"/>
    <w:rsid w:val="007354F1"/>
    <w:rsid w:val="00735808"/>
    <w:rsid w:val="007369CA"/>
    <w:rsid w:val="00736F2D"/>
    <w:rsid w:val="0074075F"/>
    <w:rsid w:val="0074116C"/>
    <w:rsid w:val="00741E42"/>
    <w:rsid w:val="00743E66"/>
    <w:rsid w:val="00744167"/>
    <w:rsid w:val="00745438"/>
    <w:rsid w:val="007459EF"/>
    <w:rsid w:val="00745F20"/>
    <w:rsid w:val="00746022"/>
    <w:rsid w:val="00746738"/>
    <w:rsid w:val="00746C96"/>
    <w:rsid w:val="007471C6"/>
    <w:rsid w:val="007474C0"/>
    <w:rsid w:val="00750DAC"/>
    <w:rsid w:val="0075299B"/>
    <w:rsid w:val="00752C4A"/>
    <w:rsid w:val="00753610"/>
    <w:rsid w:val="007543A1"/>
    <w:rsid w:val="007545CF"/>
    <w:rsid w:val="00754A91"/>
    <w:rsid w:val="0075709C"/>
    <w:rsid w:val="007571ED"/>
    <w:rsid w:val="007574B0"/>
    <w:rsid w:val="00760414"/>
    <w:rsid w:val="00761195"/>
    <w:rsid w:val="007614CB"/>
    <w:rsid w:val="007625F5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2F5A"/>
    <w:rsid w:val="00774408"/>
    <w:rsid w:val="007744D8"/>
    <w:rsid w:val="007748A6"/>
    <w:rsid w:val="00775B06"/>
    <w:rsid w:val="00776B14"/>
    <w:rsid w:val="007772F5"/>
    <w:rsid w:val="007843F4"/>
    <w:rsid w:val="007852B5"/>
    <w:rsid w:val="00786225"/>
    <w:rsid w:val="00786C98"/>
    <w:rsid w:val="007917FF"/>
    <w:rsid w:val="007927DC"/>
    <w:rsid w:val="007928B6"/>
    <w:rsid w:val="007969BD"/>
    <w:rsid w:val="00796A28"/>
    <w:rsid w:val="00796F8F"/>
    <w:rsid w:val="0079785A"/>
    <w:rsid w:val="00797B51"/>
    <w:rsid w:val="00797D41"/>
    <w:rsid w:val="007A0A8A"/>
    <w:rsid w:val="007A22E9"/>
    <w:rsid w:val="007A36E2"/>
    <w:rsid w:val="007A41D4"/>
    <w:rsid w:val="007A4F84"/>
    <w:rsid w:val="007A4FA6"/>
    <w:rsid w:val="007A5447"/>
    <w:rsid w:val="007A56B1"/>
    <w:rsid w:val="007A5E94"/>
    <w:rsid w:val="007A5F43"/>
    <w:rsid w:val="007A7417"/>
    <w:rsid w:val="007B0B9F"/>
    <w:rsid w:val="007B17DB"/>
    <w:rsid w:val="007B5AD0"/>
    <w:rsid w:val="007B6A85"/>
    <w:rsid w:val="007C1A7E"/>
    <w:rsid w:val="007C3054"/>
    <w:rsid w:val="007C3B2F"/>
    <w:rsid w:val="007C480F"/>
    <w:rsid w:val="007C5752"/>
    <w:rsid w:val="007C6D63"/>
    <w:rsid w:val="007C7BF9"/>
    <w:rsid w:val="007C7D93"/>
    <w:rsid w:val="007D0257"/>
    <w:rsid w:val="007D03C5"/>
    <w:rsid w:val="007D0628"/>
    <w:rsid w:val="007D2A74"/>
    <w:rsid w:val="007D3ECB"/>
    <w:rsid w:val="007D4772"/>
    <w:rsid w:val="007D7439"/>
    <w:rsid w:val="007E2010"/>
    <w:rsid w:val="007E205C"/>
    <w:rsid w:val="007E28BC"/>
    <w:rsid w:val="007E2F89"/>
    <w:rsid w:val="007E4ED3"/>
    <w:rsid w:val="007E558C"/>
    <w:rsid w:val="007E61FB"/>
    <w:rsid w:val="007E729E"/>
    <w:rsid w:val="007E74C2"/>
    <w:rsid w:val="007F017A"/>
    <w:rsid w:val="007F0964"/>
    <w:rsid w:val="007F0F4C"/>
    <w:rsid w:val="007F1B0B"/>
    <w:rsid w:val="007F313A"/>
    <w:rsid w:val="007F3563"/>
    <w:rsid w:val="007F5B2F"/>
    <w:rsid w:val="007F5EFA"/>
    <w:rsid w:val="008012A7"/>
    <w:rsid w:val="00801F4E"/>
    <w:rsid w:val="008020CE"/>
    <w:rsid w:val="00802AB0"/>
    <w:rsid w:val="00803BBE"/>
    <w:rsid w:val="00804646"/>
    <w:rsid w:val="0080465C"/>
    <w:rsid w:val="00804BC8"/>
    <w:rsid w:val="00805F71"/>
    <w:rsid w:val="00806406"/>
    <w:rsid w:val="00806A2A"/>
    <w:rsid w:val="00807BEE"/>
    <w:rsid w:val="00807C74"/>
    <w:rsid w:val="00810E91"/>
    <w:rsid w:val="00811372"/>
    <w:rsid w:val="00812C87"/>
    <w:rsid w:val="00814443"/>
    <w:rsid w:val="008169D4"/>
    <w:rsid w:val="00816D7E"/>
    <w:rsid w:val="0082064B"/>
    <w:rsid w:val="00820D09"/>
    <w:rsid w:val="00821BDD"/>
    <w:rsid w:val="00822DF2"/>
    <w:rsid w:val="00823107"/>
    <w:rsid w:val="008243CD"/>
    <w:rsid w:val="00824539"/>
    <w:rsid w:val="008279E8"/>
    <w:rsid w:val="00827BD7"/>
    <w:rsid w:val="0083178F"/>
    <w:rsid w:val="00833771"/>
    <w:rsid w:val="008337B9"/>
    <w:rsid w:val="0083406C"/>
    <w:rsid w:val="00834F26"/>
    <w:rsid w:val="00836D47"/>
    <w:rsid w:val="008378A8"/>
    <w:rsid w:val="0084142E"/>
    <w:rsid w:val="008421B7"/>
    <w:rsid w:val="00842D3C"/>
    <w:rsid w:val="00844BBA"/>
    <w:rsid w:val="00845362"/>
    <w:rsid w:val="00845C98"/>
    <w:rsid w:val="00846EC5"/>
    <w:rsid w:val="00847F39"/>
    <w:rsid w:val="0085131A"/>
    <w:rsid w:val="00851D16"/>
    <w:rsid w:val="0085350D"/>
    <w:rsid w:val="0085394F"/>
    <w:rsid w:val="00853FA5"/>
    <w:rsid w:val="00856F7F"/>
    <w:rsid w:val="00857FCD"/>
    <w:rsid w:val="008608C9"/>
    <w:rsid w:val="00860A12"/>
    <w:rsid w:val="00861963"/>
    <w:rsid w:val="00861D98"/>
    <w:rsid w:val="00862D18"/>
    <w:rsid w:val="00863227"/>
    <w:rsid w:val="00864C77"/>
    <w:rsid w:val="00865DF4"/>
    <w:rsid w:val="00867673"/>
    <w:rsid w:val="008712B3"/>
    <w:rsid w:val="00871C12"/>
    <w:rsid w:val="00871FF6"/>
    <w:rsid w:val="008740A9"/>
    <w:rsid w:val="008748DC"/>
    <w:rsid w:val="00874A67"/>
    <w:rsid w:val="00875CC8"/>
    <w:rsid w:val="00876775"/>
    <w:rsid w:val="00876D21"/>
    <w:rsid w:val="0087715B"/>
    <w:rsid w:val="008806B0"/>
    <w:rsid w:val="00880894"/>
    <w:rsid w:val="00881F97"/>
    <w:rsid w:val="008846E1"/>
    <w:rsid w:val="00884CFA"/>
    <w:rsid w:val="0088578A"/>
    <w:rsid w:val="00885B2F"/>
    <w:rsid w:val="0088682C"/>
    <w:rsid w:val="00886D25"/>
    <w:rsid w:val="00886D3D"/>
    <w:rsid w:val="00887AAA"/>
    <w:rsid w:val="00890B07"/>
    <w:rsid w:val="00892AD5"/>
    <w:rsid w:val="008931CD"/>
    <w:rsid w:val="00894E2A"/>
    <w:rsid w:val="008A121B"/>
    <w:rsid w:val="008A1709"/>
    <w:rsid w:val="008A1776"/>
    <w:rsid w:val="008A287C"/>
    <w:rsid w:val="008A293A"/>
    <w:rsid w:val="008A34D1"/>
    <w:rsid w:val="008A40D0"/>
    <w:rsid w:val="008A4C10"/>
    <w:rsid w:val="008A6636"/>
    <w:rsid w:val="008B1CCA"/>
    <w:rsid w:val="008B4147"/>
    <w:rsid w:val="008B4B41"/>
    <w:rsid w:val="008B528F"/>
    <w:rsid w:val="008B556D"/>
    <w:rsid w:val="008B773B"/>
    <w:rsid w:val="008B7ADC"/>
    <w:rsid w:val="008B7E52"/>
    <w:rsid w:val="008C2873"/>
    <w:rsid w:val="008C4A2F"/>
    <w:rsid w:val="008C5872"/>
    <w:rsid w:val="008C5936"/>
    <w:rsid w:val="008C5BCF"/>
    <w:rsid w:val="008C5E93"/>
    <w:rsid w:val="008C6712"/>
    <w:rsid w:val="008C796E"/>
    <w:rsid w:val="008D2104"/>
    <w:rsid w:val="008D27D6"/>
    <w:rsid w:val="008D3BE8"/>
    <w:rsid w:val="008D5141"/>
    <w:rsid w:val="008D58C3"/>
    <w:rsid w:val="008D5DBE"/>
    <w:rsid w:val="008D60D3"/>
    <w:rsid w:val="008D6860"/>
    <w:rsid w:val="008D76EA"/>
    <w:rsid w:val="008E1A81"/>
    <w:rsid w:val="008E1F4E"/>
    <w:rsid w:val="008E3889"/>
    <w:rsid w:val="008E41EC"/>
    <w:rsid w:val="008E42D8"/>
    <w:rsid w:val="008E4ADA"/>
    <w:rsid w:val="008E513A"/>
    <w:rsid w:val="008E593A"/>
    <w:rsid w:val="008E6A5D"/>
    <w:rsid w:val="008F08E9"/>
    <w:rsid w:val="008F1372"/>
    <w:rsid w:val="008F2120"/>
    <w:rsid w:val="008F39D2"/>
    <w:rsid w:val="008F50BF"/>
    <w:rsid w:val="008F54C5"/>
    <w:rsid w:val="008F59CD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56B"/>
    <w:rsid w:val="00904ABB"/>
    <w:rsid w:val="00905461"/>
    <w:rsid w:val="00905E7C"/>
    <w:rsid w:val="00906E42"/>
    <w:rsid w:val="0090725E"/>
    <w:rsid w:val="00907D17"/>
    <w:rsid w:val="00910370"/>
    <w:rsid w:val="0091149D"/>
    <w:rsid w:val="00911E51"/>
    <w:rsid w:val="009123BD"/>
    <w:rsid w:val="00913914"/>
    <w:rsid w:val="00914DC7"/>
    <w:rsid w:val="009158A0"/>
    <w:rsid w:val="00915970"/>
    <w:rsid w:val="009213C4"/>
    <w:rsid w:val="009213F4"/>
    <w:rsid w:val="00922EB5"/>
    <w:rsid w:val="00922F89"/>
    <w:rsid w:val="0092336E"/>
    <w:rsid w:val="00923EE3"/>
    <w:rsid w:val="0092414D"/>
    <w:rsid w:val="00925665"/>
    <w:rsid w:val="00925EF5"/>
    <w:rsid w:val="0092661C"/>
    <w:rsid w:val="00926B08"/>
    <w:rsid w:val="00926C51"/>
    <w:rsid w:val="00931F11"/>
    <w:rsid w:val="0093298E"/>
    <w:rsid w:val="00933AEC"/>
    <w:rsid w:val="00933D64"/>
    <w:rsid w:val="00933FE4"/>
    <w:rsid w:val="009342D9"/>
    <w:rsid w:val="00934CA2"/>
    <w:rsid w:val="0093512F"/>
    <w:rsid w:val="009356F7"/>
    <w:rsid w:val="00935CF4"/>
    <w:rsid w:val="00937D6C"/>
    <w:rsid w:val="009402B6"/>
    <w:rsid w:val="00943059"/>
    <w:rsid w:val="009430BE"/>
    <w:rsid w:val="009438B9"/>
    <w:rsid w:val="00944577"/>
    <w:rsid w:val="00946F88"/>
    <w:rsid w:val="0095027B"/>
    <w:rsid w:val="00951A23"/>
    <w:rsid w:val="009540C9"/>
    <w:rsid w:val="009554CC"/>
    <w:rsid w:val="00955718"/>
    <w:rsid w:val="00957F92"/>
    <w:rsid w:val="009611BB"/>
    <w:rsid w:val="00961734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217"/>
    <w:rsid w:val="00972C73"/>
    <w:rsid w:val="0097363E"/>
    <w:rsid w:val="00973EDF"/>
    <w:rsid w:val="00974AEA"/>
    <w:rsid w:val="00980006"/>
    <w:rsid w:val="00980871"/>
    <w:rsid w:val="00980BA4"/>
    <w:rsid w:val="00983DCE"/>
    <w:rsid w:val="0098518F"/>
    <w:rsid w:val="009855B9"/>
    <w:rsid w:val="00985607"/>
    <w:rsid w:val="00985BB9"/>
    <w:rsid w:val="00986505"/>
    <w:rsid w:val="00987013"/>
    <w:rsid w:val="009874A7"/>
    <w:rsid w:val="00987E9C"/>
    <w:rsid w:val="00987F97"/>
    <w:rsid w:val="009901A2"/>
    <w:rsid w:val="00992247"/>
    <w:rsid w:val="00992C98"/>
    <w:rsid w:val="00992E0A"/>
    <w:rsid w:val="00993706"/>
    <w:rsid w:val="00993E95"/>
    <w:rsid w:val="00994533"/>
    <w:rsid w:val="009971DA"/>
    <w:rsid w:val="00997BE8"/>
    <w:rsid w:val="00997D35"/>
    <w:rsid w:val="009A13E1"/>
    <w:rsid w:val="009A1C0B"/>
    <w:rsid w:val="009A1F84"/>
    <w:rsid w:val="009A2339"/>
    <w:rsid w:val="009A271B"/>
    <w:rsid w:val="009A73A3"/>
    <w:rsid w:val="009A778A"/>
    <w:rsid w:val="009B054C"/>
    <w:rsid w:val="009B0B25"/>
    <w:rsid w:val="009B1038"/>
    <w:rsid w:val="009B18FC"/>
    <w:rsid w:val="009B2825"/>
    <w:rsid w:val="009B2FEC"/>
    <w:rsid w:val="009B3B5C"/>
    <w:rsid w:val="009B440A"/>
    <w:rsid w:val="009B44B3"/>
    <w:rsid w:val="009B4603"/>
    <w:rsid w:val="009B50FC"/>
    <w:rsid w:val="009B73BE"/>
    <w:rsid w:val="009C0271"/>
    <w:rsid w:val="009C0538"/>
    <w:rsid w:val="009C060A"/>
    <w:rsid w:val="009C1416"/>
    <w:rsid w:val="009C21B3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70A"/>
    <w:rsid w:val="009D1A9C"/>
    <w:rsid w:val="009D2A06"/>
    <w:rsid w:val="009D2AAB"/>
    <w:rsid w:val="009D35AC"/>
    <w:rsid w:val="009D3F51"/>
    <w:rsid w:val="009D44C6"/>
    <w:rsid w:val="009D5EE6"/>
    <w:rsid w:val="009D6841"/>
    <w:rsid w:val="009E01A2"/>
    <w:rsid w:val="009E09D5"/>
    <w:rsid w:val="009E22A8"/>
    <w:rsid w:val="009E298A"/>
    <w:rsid w:val="009E3B40"/>
    <w:rsid w:val="009E3E40"/>
    <w:rsid w:val="009E4029"/>
    <w:rsid w:val="009E5C80"/>
    <w:rsid w:val="009E6C14"/>
    <w:rsid w:val="009E764C"/>
    <w:rsid w:val="009F33D6"/>
    <w:rsid w:val="009F469E"/>
    <w:rsid w:val="009F52AD"/>
    <w:rsid w:val="009F5C62"/>
    <w:rsid w:val="009F63BA"/>
    <w:rsid w:val="009F785B"/>
    <w:rsid w:val="00A00ABD"/>
    <w:rsid w:val="00A01094"/>
    <w:rsid w:val="00A01868"/>
    <w:rsid w:val="00A019C7"/>
    <w:rsid w:val="00A02BE6"/>
    <w:rsid w:val="00A02CFA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77E"/>
    <w:rsid w:val="00A13EC6"/>
    <w:rsid w:val="00A14058"/>
    <w:rsid w:val="00A1435F"/>
    <w:rsid w:val="00A14CA7"/>
    <w:rsid w:val="00A17690"/>
    <w:rsid w:val="00A208DF"/>
    <w:rsid w:val="00A20DDE"/>
    <w:rsid w:val="00A21C5C"/>
    <w:rsid w:val="00A22E35"/>
    <w:rsid w:val="00A24F5F"/>
    <w:rsid w:val="00A26F32"/>
    <w:rsid w:val="00A27CE1"/>
    <w:rsid w:val="00A30940"/>
    <w:rsid w:val="00A33290"/>
    <w:rsid w:val="00A335EE"/>
    <w:rsid w:val="00A35898"/>
    <w:rsid w:val="00A3669E"/>
    <w:rsid w:val="00A37376"/>
    <w:rsid w:val="00A405F9"/>
    <w:rsid w:val="00A41C2C"/>
    <w:rsid w:val="00A43E0F"/>
    <w:rsid w:val="00A44632"/>
    <w:rsid w:val="00A45A65"/>
    <w:rsid w:val="00A46503"/>
    <w:rsid w:val="00A46AB9"/>
    <w:rsid w:val="00A47428"/>
    <w:rsid w:val="00A5088A"/>
    <w:rsid w:val="00A50F53"/>
    <w:rsid w:val="00A52029"/>
    <w:rsid w:val="00A53142"/>
    <w:rsid w:val="00A53937"/>
    <w:rsid w:val="00A53CD7"/>
    <w:rsid w:val="00A54233"/>
    <w:rsid w:val="00A55029"/>
    <w:rsid w:val="00A55FB4"/>
    <w:rsid w:val="00A57499"/>
    <w:rsid w:val="00A578CA"/>
    <w:rsid w:val="00A57E60"/>
    <w:rsid w:val="00A6024D"/>
    <w:rsid w:val="00A60C9E"/>
    <w:rsid w:val="00A61308"/>
    <w:rsid w:val="00A614DE"/>
    <w:rsid w:val="00A621CC"/>
    <w:rsid w:val="00A62732"/>
    <w:rsid w:val="00A63F71"/>
    <w:rsid w:val="00A64954"/>
    <w:rsid w:val="00A65C29"/>
    <w:rsid w:val="00A674D7"/>
    <w:rsid w:val="00A67908"/>
    <w:rsid w:val="00A73078"/>
    <w:rsid w:val="00A73668"/>
    <w:rsid w:val="00A754A4"/>
    <w:rsid w:val="00A760BC"/>
    <w:rsid w:val="00A7625F"/>
    <w:rsid w:val="00A779BC"/>
    <w:rsid w:val="00A77E71"/>
    <w:rsid w:val="00A835A7"/>
    <w:rsid w:val="00A84AC3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ABE"/>
    <w:rsid w:val="00A91D01"/>
    <w:rsid w:val="00A91E00"/>
    <w:rsid w:val="00A91F8C"/>
    <w:rsid w:val="00A9534C"/>
    <w:rsid w:val="00A95F6B"/>
    <w:rsid w:val="00AA0380"/>
    <w:rsid w:val="00AA2FEB"/>
    <w:rsid w:val="00AA3F94"/>
    <w:rsid w:val="00AA4ACF"/>
    <w:rsid w:val="00AA6165"/>
    <w:rsid w:val="00AB0288"/>
    <w:rsid w:val="00AB06E4"/>
    <w:rsid w:val="00AB0E90"/>
    <w:rsid w:val="00AB20D8"/>
    <w:rsid w:val="00AB397D"/>
    <w:rsid w:val="00AB46B5"/>
    <w:rsid w:val="00AB5582"/>
    <w:rsid w:val="00AB6C28"/>
    <w:rsid w:val="00AB722E"/>
    <w:rsid w:val="00AC0509"/>
    <w:rsid w:val="00AC112C"/>
    <w:rsid w:val="00AC29FC"/>
    <w:rsid w:val="00AC31DC"/>
    <w:rsid w:val="00AC32F7"/>
    <w:rsid w:val="00AC3420"/>
    <w:rsid w:val="00AC3731"/>
    <w:rsid w:val="00AC551E"/>
    <w:rsid w:val="00AC5A07"/>
    <w:rsid w:val="00AC706B"/>
    <w:rsid w:val="00AC76E4"/>
    <w:rsid w:val="00AC7C1F"/>
    <w:rsid w:val="00AD00D9"/>
    <w:rsid w:val="00AD3982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E4F"/>
    <w:rsid w:val="00AD7C25"/>
    <w:rsid w:val="00AE01A7"/>
    <w:rsid w:val="00AE210E"/>
    <w:rsid w:val="00AE217B"/>
    <w:rsid w:val="00AE23FD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16"/>
    <w:rsid w:val="00AF47B4"/>
    <w:rsid w:val="00AF5577"/>
    <w:rsid w:val="00AF5BB5"/>
    <w:rsid w:val="00B001CE"/>
    <w:rsid w:val="00B00847"/>
    <w:rsid w:val="00B01BD1"/>
    <w:rsid w:val="00B01FEA"/>
    <w:rsid w:val="00B026D0"/>
    <w:rsid w:val="00B0297B"/>
    <w:rsid w:val="00B02E35"/>
    <w:rsid w:val="00B03F5D"/>
    <w:rsid w:val="00B044D5"/>
    <w:rsid w:val="00B0479E"/>
    <w:rsid w:val="00B05084"/>
    <w:rsid w:val="00B0543F"/>
    <w:rsid w:val="00B0666F"/>
    <w:rsid w:val="00B07170"/>
    <w:rsid w:val="00B0793F"/>
    <w:rsid w:val="00B116F7"/>
    <w:rsid w:val="00B11D91"/>
    <w:rsid w:val="00B13A1F"/>
    <w:rsid w:val="00B13ECA"/>
    <w:rsid w:val="00B14441"/>
    <w:rsid w:val="00B14A66"/>
    <w:rsid w:val="00B162BA"/>
    <w:rsid w:val="00B16AA3"/>
    <w:rsid w:val="00B16DA1"/>
    <w:rsid w:val="00B1730B"/>
    <w:rsid w:val="00B176AD"/>
    <w:rsid w:val="00B17C07"/>
    <w:rsid w:val="00B20874"/>
    <w:rsid w:val="00B218FB"/>
    <w:rsid w:val="00B2445B"/>
    <w:rsid w:val="00B24532"/>
    <w:rsid w:val="00B25209"/>
    <w:rsid w:val="00B2562C"/>
    <w:rsid w:val="00B30551"/>
    <w:rsid w:val="00B306DA"/>
    <w:rsid w:val="00B3078A"/>
    <w:rsid w:val="00B32D2C"/>
    <w:rsid w:val="00B32FD6"/>
    <w:rsid w:val="00B337AC"/>
    <w:rsid w:val="00B34555"/>
    <w:rsid w:val="00B364B4"/>
    <w:rsid w:val="00B37503"/>
    <w:rsid w:val="00B3781A"/>
    <w:rsid w:val="00B37AB8"/>
    <w:rsid w:val="00B405E7"/>
    <w:rsid w:val="00B41058"/>
    <w:rsid w:val="00B411D0"/>
    <w:rsid w:val="00B41510"/>
    <w:rsid w:val="00B42847"/>
    <w:rsid w:val="00B42F9D"/>
    <w:rsid w:val="00B439FD"/>
    <w:rsid w:val="00B451C6"/>
    <w:rsid w:val="00B452D5"/>
    <w:rsid w:val="00B45EF4"/>
    <w:rsid w:val="00B46472"/>
    <w:rsid w:val="00B47700"/>
    <w:rsid w:val="00B47CC0"/>
    <w:rsid w:val="00B5066F"/>
    <w:rsid w:val="00B506E6"/>
    <w:rsid w:val="00B51580"/>
    <w:rsid w:val="00B5273B"/>
    <w:rsid w:val="00B5478D"/>
    <w:rsid w:val="00B55007"/>
    <w:rsid w:val="00B5506A"/>
    <w:rsid w:val="00B56BD2"/>
    <w:rsid w:val="00B61CF4"/>
    <w:rsid w:val="00B61F48"/>
    <w:rsid w:val="00B628CE"/>
    <w:rsid w:val="00B62F86"/>
    <w:rsid w:val="00B66547"/>
    <w:rsid w:val="00B672B6"/>
    <w:rsid w:val="00B7006A"/>
    <w:rsid w:val="00B70FB1"/>
    <w:rsid w:val="00B7113A"/>
    <w:rsid w:val="00B71435"/>
    <w:rsid w:val="00B73309"/>
    <w:rsid w:val="00B74652"/>
    <w:rsid w:val="00B74D5A"/>
    <w:rsid w:val="00B755E7"/>
    <w:rsid w:val="00B75675"/>
    <w:rsid w:val="00B75AE9"/>
    <w:rsid w:val="00B7626D"/>
    <w:rsid w:val="00B764C6"/>
    <w:rsid w:val="00B77CF4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6D1B"/>
    <w:rsid w:val="00B905AA"/>
    <w:rsid w:val="00B912D4"/>
    <w:rsid w:val="00B92920"/>
    <w:rsid w:val="00B93CE5"/>
    <w:rsid w:val="00B940F9"/>
    <w:rsid w:val="00B94214"/>
    <w:rsid w:val="00B9440C"/>
    <w:rsid w:val="00B96E4B"/>
    <w:rsid w:val="00BA0079"/>
    <w:rsid w:val="00BA16E2"/>
    <w:rsid w:val="00BA1F66"/>
    <w:rsid w:val="00BA214C"/>
    <w:rsid w:val="00BA2922"/>
    <w:rsid w:val="00BA40F8"/>
    <w:rsid w:val="00BA41BE"/>
    <w:rsid w:val="00BA4A6F"/>
    <w:rsid w:val="00BA66E0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335"/>
    <w:rsid w:val="00BB48D6"/>
    <w:rsid w:val="00BB4C93"/>
    <w:rsid w:val="00BB4CAF"/>
    <w:rsid w:val="00BB4E6C"/>
    <w:rsid w:val="00BB5F54"/>
    <w:rsid w:val="00BB640A"/>
    <w:rsid w:val="00BB64C2"/>
    <w:rsid w:val="00BC1EAC"/>
    <w:rsid w:val="00BC1EF7"/>
    <w:rsid w:val="00BC2EE6"/>
    <w:rsid w:val="00BC4F2F"/>
    <w:rsid w:val="00BD0852"/>
    <w:rsid w:val="00BD0936"/>
    <w:rsid w:val="00BD0D33"/>
    <w:rsid w:val="00BD12C5"/>
    <w:rsid w:val="00BD25EE"/>
    <w:rsid w:val="00BD4989"/>
    <w:rsid w:val="00BD50D1"/>
    <w:rsid w:val="00BD5ED3"/>
    <w:rsid w:val="00BD67A5"/>
    <w:rsid w:val="00BD7BBF"/>
    <w:rsid w:val="00BE10A2"/>
    <w:rsid w:val="00BE24D8"/>
    <w:rsid w:val="00BE33D9"/>
    <w:rsid w:val="00BE4742"/>
    <w:rsid w:val="00BE4B64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F24"/>
    <w:rsid w:val="00BF2E8E"/>
    <w:rsid w:val="00BF3BCA"/>
    <w:rsid w:val="00BF5847"/>
    <w:rsid w:val="00BF6641"/>
    <w:rsid w:val="00BF6D84"/>
    <w:rsid w:val="00BF6DCE"/>
    <w:rsid w:val="00BF7074"/>
    <w:rsid w:val="00BF768E"/>
    <w:rsid w:val="00BF78C3"/>
    <w:rsid w:val="00C01A1A"/>
    <w:rsid w:val="00C01E7F"/>
    <w:rsid w:val="00C0450A"/>
    <w:rsid w:val="00C075D9"/>
    <w:rsid w:val="00C106C5"/>
    <w:rsid w:val="00C10721"/>
    <w:rsid w:val="00C10E79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32AB"/>
    <w:rsid w:val="00C339D3"/>
    <w:rsid w:val="00C34077"/>
    <w:rsid w:val="00C3478C"/>
    <w:rsid w:val="00C347DA"/>
    <w:rsid w:val="00C34A1F"/>
    <w:rsid w:val="00C34AD7"/>
    <w:rsid w:val="00C3519B"/>
    <w:rsid w:val="00C3556C"/>
    <w:rsid w:val="00C3644E"/>
    <w:rsid w:val="00C37E1E"/>
    <w:rsid w:val="00C4044A"/>
    <w:rsid w:val="00C40585"/>
    <w:rsid w:val="00C4232A"/>
    <w:rsid w:val="00C4366B"/>
    <w:rsid w:val="00C4432E"/>
    <w:rsid w:val="00C44A26"/>
    <w:rsid w:val="00C44BEE"/>
    <w:rsid w:val="00C44DBE"/>
    <w:rsid w:val="00C457AA"/>
    <w:rsid w:val="00C45D20"/>
    <w:rsid w:val="00C47C35"/>
    <w:rsid w:val="00C527E9"/>
    <w:rsid w:val="00C536F5"/>
    <w:rsid w:val="00C53A0A"/>
    <w:rsid w:val="00C53FA4"/>
    <w:rsid w:val="00C5683B"/>
    <w:rsid w:val="00C601FD"/>
    <w:rsid w:val="00C60E04"/>
    <w:rsid w:val="00C61454"/>
    <w:rsid w:val="00C63614"/>
    <w:rsid w:val="00C644A8"/>
    <w:rsid w:val="00C64F48"/>
    <w:rsid w:val="00C6709A"/>
    <w:rsid w:val="00C719AC"/>
    <w:rsid w:val="00C73219"/>
    <w:rsid w:val="00C75693"/>
    <w:rsid w:val="00C770BF"/>
    <w:rsid w:val="00C775B7"/>
    <w:rsid w:val="00C77D97"/>
    <w:rsid w:val="00C8013B"/>
    <w:rsid w:val="00C80A45"/>
    <w:rsid w:val="00C80B8A"/>
    <w:rsid w:val="00C80E81"/>
    <w:rsid w:val="00C8164B"/>
    <w:rsid w:val="00C827DD"/>
    <w:rsid w:val="00C82A8F"/>
    <w:rsid w:val="00C82B14"/>
    <w:rsid w:val="00C853A6"/>
    <w:rsid w:val="00C85D58"/>
    <w:rsid w:val="00C867D5"/>
    <w:rsid w:val="00C868B0"/>
    <w:rsid w:val="00C8696F"/>
    <w:rsid w:val="00C86DAD"/>
    <w:rsid w:val="00C8751C"/>
    <w:rsid w:val="00C87A95"/>
    <w:rsid w:val="00C90BD2"/>
    <w:rsid w:val="00C91B97"/>
    <w:rsid w:val="00C93C1D"/>
    <w:rsid w:val="00C93D20"/>
    <w:rsid w:val="00C94815"/>
    <w:rsid w:val="00C94E59"/>
    <w:rsid w:val="00C95AEF"/>
    <w:rsid w:val="00C95E4D"/>
    <w:rsid w:val="00C97AC4"/>
    <w:rsid w:val="00C97AFF"/>
    <w:rsid w:val="00C97F9D"/>
    <w:rsid w:val="00CA16EE"/>
    <w:rsid w:val="00CA2A62"/>
    <w:rsid w:val="00CA2A98"/>
    <w:rsid w:val="00CA35F5"/>
    <w:rsid w:val="00CA60B3"/>
    <w:rsid w:val="00CA7639"/>
    <w:rsid w:val="00CB1528"/>
    <w:rsid w:val="00CB1798"/>
    <w:rsid w:val="00CB1886"/>
    <w:rsid w:val="00CB371E"/>
    <w:rsid w:val="00CB386C"/>
    <w:rsid w:val="00CB3B24"/>
    <w:rsid w:val="00CB4AC0"/>
    <w:rsid w:val="00CB503D"/>
    <w:rsid w:val="00CB53A1"/>
    <w:rsid w:val="00CB7B35"/>
    <w:rsid w:val="00CC018D"/>
    <w:rsid w:val="00CC0CBA"/>
    <w:rsid w:val="00CC1B78"/>
    <w:rsid w:val="00CC1C31"/>
    <w:rsid w:val="00CC1C68"/>
    <w:rsid w:val="00CC3F57"/>
    <w:rsid w:val="00CC4FE3"/>
    <w:rsid w:val="00CC556A"/>
    <w:rsid w:val="00CC5999"/>
    <w:rsid w:val="00CC5AD2"/>
    <w:rsid w:val="00CC63D8"/>
    <w:rsid w:val="00CC66D5"/>
    <w:rsid w:val="00CC7148"/>
    <w:rsid w:val="00CD03C9"/>
    <w:rsid w:val="00CD1F15"/>
    <w:rsid w:val="00CD3461"/>
    <w:rsid w:val="00CD3778"/>
    <w:rsid w:val="00CD79F9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6170"/>
    <w:rsid w:val="00CF75CE"/>
    <w:rsid w:val="00CF79CC"/>
    <w:rsid w:val="00D00452"/>
    <w:rsid w:val="00D004CB"/>
    <w:rsid w:val="00D00B03"/>
    <w:rsid w:val="00D0256E"/>
    <w:rsid w:val="00D02AC6"/>
    <w:rsid w:val="00D02C15"/>
    <w:rsid w:val="00D03151"/>
    <w:rsid w:val="00D04689"/>
    <w:rsid w:val="00D04EA1"/>
    <w:rsid w:val="00D0546A"/>
    <w:rsid w:val="00D05C80"/>
    <w:rsid w:val="00D06B46"/>
    <w:rsid w:val="00D06F8D"/>
    <w:rsid w:val="00D10200"/>
    <w:rsid w:val="00D14939"/>
    <w:rsid w:val="00D15293"/>
    <w:rsid w:val="00D15340"/>
    <w:rsid w:val="00D16721"/>
    <w:rsid w:val="00D1683D"/>
    <w:rsid w:val="00D20FB1"/>
    <w:rsid w:val="00D21569"/>
    <w:rsid w:val="00D215AE"/>
    <w:rsid w:val="00D21952"/>
    <w:rsid w:val="00D2303F"/>
    <w:rsid w:val="00D2390F"/>
    <w:rsid w:val="00D24242"/>
    <w:rsid w:val="00D24424"/>
    <w:rsid w:val="00D2473F"/>
    <w:rsid w:val="00D2539E"/>
    <w:rsid w:val="00D261D0"/>
    <w:rsid w:val="00D2736F"/>
    <w:rsid w:val="00D27A07"/>
    <w:rsid w:val="00D27A42"/>
    <w:rsid w:val="00D30824"/>
    <w:rsid w:val="00D30950"/>
    <w:rsid w:val="00D30B2E"/>
    <w:rsid w:val="00D30C23"/>
    <w:rsid w:val="00D30E45"/>
    <w:rsid w:val="00D31897"/>
    <w:rsid w:val="00D31E7F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686"/>
    <w:rsid w:val="00D458BE"/>
    <w:rsid w:val="00D45B5E"/>
    <w:rsid w:val="00D463AF"/>
    <w:rsid w:val="00D46D6D"/>
    <w:rsid w:val="00D47DE6"/>
    <w:rsid w:val="00D5130D"/>
    <w:rsid w:val="00D53F07"/>
    <w:rsid w:val="00D55855"/>
    <w:rsid w:val="00D56F37"/>
    <w:rsid w:val="00D5728E"/>
    <w:rsid w:val="00D57C72"/>
    <w:rsid w:val="00D60224"/>
    <w:rsid w:val="00D60C37"/>
    <w:rsid w:val="00D612FC"/>
    <w:rsid w:val="00D61D9C"/>
    <w:rsid w:val="00D61F1A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381C"/>
    <w:rsid w:val="00D76812"/>
    <w:rsid w:val="00D76BAB"/>
    <w:rsid w:val="00D80434"/>
    <w:rsid w:val="00D80A05"/>
    <w:rsid w:val="00D81715"/>
    <w:rsid w:val="00D81B7E"/>
    <w:rsid w:val="00D823FE"/>
    <w:rsid w:val="00D828A1"/>
    <w:rsid w:val="00D83350"/>
    <w:rsid w:val="00D8468E"/>
    <w:rsid w:val="00D84703"/>
    <w:rsid w:val="00D84D76"/>
    <w:rsid w:val="00D87355"/>
    <w:rsid w:val="00D87951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6C45"/>
    <w:rsid w:val="00DA6E80"/>
    <w:rsid w:val="00DB0EE1"/>
    <w:rsid w:val="00DB1D0B"/>
    <w:rsid w:val="00DB2440"/>
    <w:rsid w:val="00DB353E"/>
    <w:rsid w:val="00DB3A62"/>
    <w:rsid w:val="00DB59B0"/>
    <w:rsid w:val="00DB790E"/>
    <w:rsid w:val="00DC132C"/>
    <w:rsid w:val="00DC14D5"/>
    <w:rsid w:val="00DC1F28"/>
    <w:rsid w:val="00DC22FF"/>
    <w:rsid w:val="00DC2D88"/>
    <w:rsid w:val="00DC3436"/>
    <w:rsid w:val="00DC35A7"/>
    <w:rsid w:val="00DC4ABD"/>
    <w:rsid w:val="00DC4EA8"/>
    <w:rsid w:val="00DC7E0F"/>
    <w:rsid w:val="00DD088E"/>
    <w:rsid w:val="00DD3952"/>
    <w:rsid w:val="00DD4477"/>
    <w:rsid w:val="00DD4F9A"/>
    <w:rsid w:val="00DD577D"/>
    <w:rsid w:val="00DD5D89"/>
    <w:rsid w:val="00DD6439"/>
    <w:rsid w:val="00DE12C4"/>
    <w:rsid w:val="00DE13D7"/>
    <w:rsid w:val="00DE1DC8"/>
    <w:rsid w:val="00DE3B6A"/>
    <w:rsid w:val="00DE3D8E"/>
    <w:rsid w:val="00DE430B"/>
    <w:rsid w:val="00DE46FE"/>
    <w:rsid w:val="00DE4E96"/>
    <w:rsid w:val="00DE55FB"/>
    <w:rsid w:val="00DE5833"/>
    <w:rsid w:val="00DE5D90"/>
    <w:rsid w:val="00DF0CBA"/>
    <w:rsid w:val="00DF1E31"/>
    <w:rsid w:val="00DF34EC"/>
    <w:rsid w:val="00DF38A0"/>
    <w:rsid w:val="00DF42E2"/>
    <w:rsid w:val="00DF7BDC"/>
    <w:rsid w:val="00DF7CD5"/>
    <w:rsid w:val="00E00F5D"/>
    <w:rsid w:val="00E01431"/>
    <w:rsid w:val="00E0173F"/>
    <w:rsid w:val="00E01B24"/>
    <w:rsid w:val="00E023E2"/>
    <w:rsid w:val="00E033BA"/>
    <w:rsid w:val="00E035A1"/>
    <w:rsid w:val="00E06278"/>
    <w:rsid w:val="00E07627"/>
    <w:rsid w:val="00E130C6"/>
    <w:rsid w:val="00E143B2"/>
    <w:rsid w:val="00E162F9"/>
    <w:rsid w:val="00E1633B"/>
    <w:rsid w:val="00E222C1"/>
    <w:rsid w:val="00E225DB"/>
    <w:rsid w:val="00E22E5A"/>
    <w:rsid w:val="00E23E67"/>
    <w:rsid w:val="00E241E8"/>
    <w:rsid w:val="00E30DA4"/>
    <w:rsid w:val="00E310B0"/>
    <w:rsid w:val="00E31392"/>
    <w:rsid w:val="00E31814"/>
    <w:rsid w:val="00E31E62"/>
    <w:rsid w:val="00E334FC"/>
    <w:rsid w:val="00E33A95"/>
    <w:rsid w:val="00E33D72"/>
    <w:rsid w:val="00E34EF7"/>
    <w:rsid w:val="00E35730"/>
    <w:rsid w:val="00E358F4"/>
    <w:rsid w:val="00E366D0"/>
    <w:rsid w:val="00E37753"/>
    <w:rsid w:val="00E40BD3"/>
    <w:rsid w:val="00E4133F"/>
    <w:rsid w:val="00E41DE7"/>
    <w:rsid w:val="00E425A3"/>
    <w:rsid w:val="00E43077"/>
    <w:rsid w:val="00E4389B"/>
    <w:rsid w:val="00E44501"/>
    <w:rsid w:val="00E457E1"/>
    <w:rsid w:val="00E463D5"/>
    <w:rsid w:val="00E5079D"/>
    <w:rsid w:val="00E5096D"/>
    <w:rsid w:val="00E50B9D"/>
    <w:rsid w:val="00E50E4D"/>
    <w:rsid w:val="00E511E7"/>
    <w:rsid w:val="00E519C7"/>
    <w:rsid w:val="00E53AA5"/>
    <w:rsid w:val="00E53C89"/>
    <w:rsid w:val="00E54CBA"/>
    <w:rsid w:val="00E56628"/>
    <w:rsid w:val="00E568E5"/>
    <w:rsid w:val="00E56AC2"/>
    <w:rsid w:val="00E64313"/>
    <w:rsid w:val="00E6457C"/>
    <w:rsid w:val="00E65EB8"/>
    <w:rsid w:val="00E67140"/>
    <w:rsid w:val="00E676BD"/>
    <w:rsid w:val="00E71035"/>
    <w:rsid w:val="00E72127"/>
    <w:rsid w:val="00E72570"/>
    <w:rsid w:val="00E7308B"/>
    <w:rsid w:val="00E73663"/>
    <w:rsid w:val="00E741C4"/>
    <w:rsid w:val="00E755ED"/>
    <w:rsid w:val="00E75825"/>
    <w:rsid w:val="00E7720B"/>
    <w:rsid w:val="00E805F2"/>
    <w:rsid w:val="00E84065"/>
    <w:rsid w:val="00E86074"/>
    <w:rsid w:val="00E86953"/>
    <w:rsid w:val="00E87E77"/>
    <w:rsid w:val="00E910E9"/>
    <w:rsid w:val="00E9234B"/>
    <w:rsid w:val="00E92502"/>
    <w:rsid w:val="00E93315"/>
    <w:rsid w:val="00E94FDA"/>
    <w:rsid w:val="00E9511A"/>
    <w:rsid w:val="00E95C40"/>
    <w:rsid w:val="00E95CC1"/>
    <w:rsid w:val="00E9618B"/>
    <w:rsid w:val="00E96F03"/>
    <w:rsid w:val="00E97ABF"/>
    <w:rsid w:val="00EA0836"/>
    <w:rsid w:val="00EA12DD"/>
    <w:rsid w:val="00EA193C"/>
    <w:rsid w:val="00EA23E9"/>
    <w:rsid w:val="00EA5EC0"/>
    <w:rsid w:val="00EA5F26"/>
    <w:rsid w:val="00EB1756"/>
    <w:rsid w:val="00EB2935"/>
    <w:rsid w:val="00EB2D03"/>
    <w:rsid w:val="00EB39DB"/>
    <w:rsid w:val="00EB3CD3"/>
    <w:rsid w:val="00EB5D41"/>
    <w:rsid w:val="00EB5E50"/>
    <w:rsid w:val="00EB67C8"/>
    <w:rsid w:val="00EB6894"/>
    <w:rsid w:val="00EB6B83"/>
    <w:rsid w:val="00EB6C7F"/>
    <w:rsid w:val="00EC2B96"/>
    <w:rsid w:val="00EC538B"/>
    <w:rsid w:val="00EC5E3F"/>
    <w:rsid w:val="00EC6459"/>
    <w:rsid w:val="00EC76A2"/>
    <w:rsid w:val="00ED07B0"/>
    <w:rsid w:val="00ED0ECE"/>
    <w:rsid w:val="00ED4132"/>
    <w:rsid w:val="00ED65C6"/>
    <w:rsid w:val="00EE0649"/>
    <w:rsid w:val="00EE08D0"/>
    <w:rsid w:val="00EE33A1"/>
    <w:rsid w:val="00EE45DE"/>
    <w:rsid w:val="00EE46EF"/>
    <w:rsid w:val="00EE482B"/>
    <w:rsid w:val="00EE6534"/>
    <w:rsid w:val="00EE6D4A"/>
    <w:rsid w:val="00EE7266"/>
    <w:rsid w:val="00EE7A88"/>
    <w:rsid w:val="00EE7F8E"/>
    <w:rsid w:val="00EF0994"/>
    <w:rsid w:val="00EF1101"/>
    <w:rsid w:val="00EF1289"/>
    <w:rsid w:val="00EF2842"/>
    <w:rsid w:val="00EF37F6"/>
    <w:rsid w:val="00EF436A"/>
    <w:rsid w:val="00EF5653"/>
    <w:rsid w:val="00EF56DF"/>
    <w:rsid w:val="00EF69DE"/>
    <w:rsid w:val="00EF7B5F"/>
    <w:rsid w:val="00F003F1"/>
    <w:rsid w:val="00F00BD7"/>
    <w:rsid w:val="00F02958"/>
    <w:rsid w:val="00F0391A"/>
    <w:rsid w:val="00F03D74"/>
    <w:rsid w:val="00F04220"/>
    <w:rsid w:val="00F04CA7"/>
    <w:rsid w:val="00F050F6"/>
    <w:rsid w:val="00F063C4"/>
    <w:rsid w:val="00F0795D"/>
    <w:rsid w:val="00F10017"/>
    <w:rsid w:val="00F100DD"/>
    <w:rsid w:val="00F1065C"/>
    <w:rsid w:val="00F10B47"/>
    <w:rsid w:val="00F11CB1"/>
    <w:rsid w:val="00F11DA2"/>
    <w:rsid w:val="00F126A1"/>
    <w:rsid w:val="00F15E4D"/>
    <w:rsid w:val="00F17D87"/>
    <w:rsid w:val="00F17E82"/>
    <w:rsid w:val="00F22D29"/>
    <w:rsid w:val="00F2332C"/>
    <w:rsid w:val="00F23A40"/>
    <w:rsid w:val="00F243CA"/>
    <w:rsid w:val="00F25C38"/>
    <w:rsid w:val="00F2691C"/>
    <w:rsid w:val="00F26F9C"/>
    <w:rsid w:val="00F27DB0"/>
    <w:rsid w:val="00F30F8F"/>
    <w:rsid w:val="00F32843"/>
    <w:rsid w:val="00F33856"/>
    <w:rsid w:val="00F339F2"/>
    <w:rsid w:val="00F3425C"/>
    <w:rsid w:val="00F342FF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5A0"/>
    <w:rsid w:val="00F46A5F"/>
    <w:rsid w:val="00F46FC5"/>
    <w:rsid w:val="00F47281"/>
    <w:rsid w:val="00F4749E"/>
    <w:rsid w:val="00F47F81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BA6"/>
    <w:rsid w:val="00F66E5F"/>
    <w:rsid w:val="00F700AF"/>
    <w:rsid w:val="00F70CCE"/>
    <w:rsid w:val="00F71B81"/>
    <w:rsid w:val="00F721B0"/>
    <w:rsid w:val="00F72D17"/>
    <w:rsid w:val="00F7360D"/>
    <w:rsid w:val="00F73633"/>
    <w:rsid w:val="00F743B1"/>
    <w:rsid w:val="00F753DF"/>
    <w:rsid w:val="00F7552D"/>
    <w:rsid w:val="00F77CC9"/>
    <w:rsid w:val="00F80A44"/>
    <w:rsid w:val="00F80F1A"/>
    <w:rsid w:val="00F815EE"/>
    <w:rsid w:val="00F82D30"/>
    <w:rsid w:val="00F851BE"/>
    <w:rsid w:val="00F858D7"/>
    <w:rsid w:val="00F876C5"/>
    <w:rsid w:val="00F900D6"/>
    <w:rsid w:val="00F90808"/>
    <w:rsid w:val="00F91BD4"/>
    <w:rsid w:val="00F93456"/>
    <w:rsid w:val="00F938C6"/>
    <w:rsid w:val="00F9403F"/>
    <w:rsid w:val="00F95198"/>
    <w:rsid w:val="00F96456"/>
    <w:rsid w:val="00FA18F5"/>
    <w:rsid w:val="00FA1D79"/>
    <w:rsid w:val="00FA20F7"/>
    <w:rsid w:val="00FA372D"/>
    <w:rsid w:val="00FA5D6F"/>
    <w:rsid w:val="00FA6543"/>
    <w:rsid w:val="00FB12D6"/>
    <w:rsid w:val="00FB2429"/>
    <w:rsid w:val="00FB281D"/>
    <w:rsid w:val="00FB2F04"/>
    <w:rsid w:val="00FB4D19"/>
    <w:rsid w:val="00FB6C52"/>
    <w:rsid w:val="00FB78A4"/>
    <w:rsid w:val="00FC11AF"/>
    <w:rsid w:val="00FC1E35"/>
    <w:rsid w:val="00FC2116"/>
    <w:rsid w:val="00FC236F"/>
    <w:rsid w:val="00FC252E"/>
    <w:rsid w:val="00FC340C"/>
    <w:rsid w:val="00FC5102"/>
    <w:rsid w:val="00FC646D"/>
    <w:rsid w:val="00FC7288"/>
    <w:rsid w:val="00FD0705"/>
    <w:rsid w:val="00FD0DF0"/>
    <w:rsid w:val="00FD18A4"/>
    <w:rsid w:val="00FD2274"/>
    <w:rsid w:val="00FD26ED"/>
    <w:rsid w:val="00FD3551"/>
    <w:rsid w:val="00FD41BB"/>
    <w:rsid w:val="00FD4336"/>
    <w:rsid w:val="00FD58B4"/>
    <w:rsid w:val="00FD5FF7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39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3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0802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98</TotalTime>
  <Pages>4</Pages>
  <Words>751</Words>
  <Characters>5101</Characters>
  <Application>Microsoft Office Word</Application>
  <DocSecurity>0</DocSecurity>
  <Lines>425</Lines>
  <Paragraphs>390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Andreas Stenlund</cp:lastModifiedBy>
  <cp:revision>13</cp:revision>
  <cp:lastPrinted>2024-03-14T14:26:00Z</cp:lastPrinted>
  <dcterms:created xsi:type="dcterms:W3CDTF">2024-03-19T13:19:00Z</dcterms:created>
  <dcterms:modified xsi:type="dcterms:W3CDTF">2024-03-22T15:13:00Z</dcterms:modified>
</cp:coreProperties>
</file>