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B02E4" w:rsidRPr="00DD5361" w:rsidTr="00BB02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B02E4" w:rsidRPr="00DD5361" w:rsidRDefault="00B46B69" w:rsidP="00BB02E4">
            <w:pPr>
              <w:pStyle w:val="RSKRbeteckning"/>
              <w:spacing w:before="240"/>
            </w:pPr>
            <w:r w:rsidRPr="00DD5361">
              <w:t>Riksdagsskrivelse</w:t>
            </w:r>
          </w:p>
          <w:p w:rsidR="00BB02E4" w:rsidRPr="00DD5361" w:rsidRDefault="00B46B69" w:rsidP="00BB02E4">
            <w:pPr>
              <w:pStyle w:val="RSKRbeteckning"/>
            </w:pPr>
            <w:r w:rsidRPr="00DD5361">
              <w:t>2008/09</w:t>
            </w:r>
            <w:r w:rsidR="00BB02E4" w:rsidRPr="00DD5361">
              <w:t>:</w:t>
            </w:r>
            <w:r w:rsidRPr="00DD5361">
              <w:t>59</w:t>
            </w:r>
          </w:p>
        </w:tc>
        <w:tc>
          <w:tcPr>
            <w:tcW w:w="1134" w:type="dxa"/>
          </w:tcPr>
          <w:p w:rsidR="00BB02E4" w:rsidRPr="00DD5361" w:rsidRDefault="00DD5361" w:rsidP="00BB02E4">
            <w:pPr>
              <w:jc w:val="right"/>
            </w:pPr>
            <w:r w:rsidRPr="00DD536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2E4" w:rsidRPr="00DD5361" w:rsidTr="00BB02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B02E4" w:rsidRPr="00DD5361" w:rsidRDefault="00BB02E4">
            <w:pPr>
              <w:rPr>
                <w:sz w:val="10"/>
              </w:rPr>
            </w:pPr>
          </w:p>
        </w:tc>
      </w:tr>
    </w:tbl>
    <w:p w:rsidR="00BB02E4" w:rsidRPr="00DD5361" w:rsidRDefault="00BB02E4"/>
    <w:p w:rsidR="00BB02E4" w:rsidRPr="00DD5361" w:rsidRDefault="00B46B69" w:rsidP="00BB02E4">
      <w:pPr>
        <w:pStyle w:val="Mottagare1"/>
      </w:pPr>
      <w:r w:rsidRPr="00DD5361">
        <w:t>Regeringen</w:t>
      </w:r>
    </w:p>
    <w:p w:rsidR="00BB02E4" w:rsidRPr="00DD5361" w:rsidRDefault="00B46B69" w:rsidP="00BB02E4">
      <w:pPr>
        <w:pStyle w:val="Mottagare2"/>
      </w:pPr>
      <w:r w:rsidRPr="00DD5361">
        <w:t>Finansdepartementet</w:t>
      </w:r>
    </w:p>
    <w:p w:rsidR="00BB02E4" w:rsidRPr="00DD5361" w:rsidRDefault="00BB02E4" w:rsidP="00BB02E4">
      <w:r w:rsidRPr="00DD5361">
        <w:t xml:space="preserve">Med överlämnande av </w:t>
      </w:r>
      <w:r w:rsidR="00B46B69" w:rsidRPr="00DD5361">
        <w:t>finansutskottet</w:t>
      </w:r>
      <w:r w:rsidRPr="00DD5361">
        <w:t xml:space="preserve">s betänkande </w:t>
      </w:r>
      <w:r w:rsidR="00B46B69" w:rsidRPr="00DD5361">
        <w:t>2008/09</w:t>
      </w:r>
      <w:r w:rsidRPr="00DD5361">
        <w:t>:</w:t>
      </w:r>
      <w:r w:rsidR="00B46B69" w:rsidRPr="00DD5361">
        <w:t>FiU6</w:t>
      </w:r>
      <w:r w:rsidRPr="00DD5361">
        <w:t xml:space="preserve"> </w:t>
      </w:r>
      <w:r w:rsidR="00B46B69" w:rsidRPr="00DD5361">
        <w:t>AP-fondernas verksamhet t.o.m. 2007</w:t>
      </w:r>
      <w:r w:rsidRPr="00DD5361">
        <w:t xml:space="preserve"> får jag anmäla att riksdagen denna dag bifallit utskottets förslag till riksdagsbeslut.</w:t>
      </w:r>
    </w:p>
    <w:p w:rsidR="00BB02E4" w:rsidRPr="00DD5361" w:rsidRDefault="00BB02E4" w:rsidP="00BB02E4">
      <w:pPr>
        <w:pStyle w:val="Stockholm"/>
      </w:pPr>
      <w:r w:rsidRPr="00DD5361">
        <w:t xml:space="preserve">Stockholm </w:t>
      </w:r>
      <w:r w:rsidR="00B46B69" w:rsidRPr="00DD5361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02E4" w:rsidRPr="00DD5361" w:rsidTr="00BB02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B02E4" w:rsidRPr="00DD5361" w:rsidRDefault="00B46B69" w:rsidP="00BB02E4">
            <w:pPr>
              <w:pStyle w:val="AvsTalman"/>
            </w:pPr>
            <w:r w:rsidRPr="00DD5361">
              <w:t>Per Westerberg</w:t>
            </w:r>
          </w:p>
        </w:tc>
        <w:tc>
          <w:tcPr>
            <w:tcW w:w="3628" w:type="dxa"/>
          </w:tcPr>
          <w:p w:rsidR="00BB02E4" w:rsidRPr="00DD5361" w:rsidRDefault="00B46B69" w:rsidP="00BB02E4">
            <w:pPr>
              <w:pStyle w:val="AvsTjnsteman"/>
            </w:pPr>
            <w:r w:rsidRPr="00DD5361">
              <w:t>Ulf Christoffersson</w:t>
            </w:r>
          </w:p>
        </w:tc>
      </w:tr>
    </w:tbl>
    <w:p w:rsidR="00D85057" w:rsidRPr="00DD5361" w:rsidRDefault="00D85057" w:rsidP="00BB02E4"/>
    <w:sectPr w:rsidR="00D85057" w:rsidRPr="00DD536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E4"/>
    <w:rsid w:val="0009098F"/>
    <w:rsid w:val="000C2D8D"/>
    <w:rsid w:val="001667BD"/>
    <w:rsid w:val="001C2855"/>
    <w:rsid w:val="00224A43"/>
    <w:rsid w:val="00243D3C"/>
    <w:rsid w:val="00244660"/>
    <w:rsid w:val="0026798D"/>
    <w:rsid w:val="002D5E7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1063E"/>
    <w:rsid w:val="00852286"/>
    <w:rsid w:val="00860608"/>
    <w:rsid w:val="008D022D"/>
    <w:rsid w:val="009417EF"/>
    <w:rsid w:val="009F0EC7"/>
    <w:rsid w:val="00A16D59"/>
    <w:rsid w:val="00AC3A6D"/>
    <w:rsid w:val="00B46B69"/>
    <w:rsid w:val="00BB02E4"/>
    <w:rsid w:val="00BB222A"/>
    <w:rsid w:val="00BB66ED"/>
    <w:rsid w:val="00C1040E"/>
    <w:rsid w:val="00C72B82"/>
    <w:rsid w:val="00D644E9"/>
    <w:rsid w:val="00D85057"/>
    <w:rsid w:val="00DC0766"/>
    <w:rsid w:val="00DD536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7AFDE3-D8BB-43B9-B32F-974525DD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46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2008-11-20T10:28:00Z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59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AP-fondernas verksamhet t.o.m.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