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FBD3" w14:textId="77777777" w:rsidR="002B228C" w:rsidRPr="00CD7560" w:rsidRDefault="002B228C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155</w:t>
      </w:r>
      <w:bookmarkEnd w:id="1"/>
    </w:p>
    <w:p w14:paraId="0CC5FBD4" w14:textId="77777777" w:rsidR="002B228C" w:rsidRDefault="002B228C">
      <w:pPr>
        <w:pStyle w:val="Datum"/>
        <w:outlineLvl w:val="0"/>
      </w:pPr>
      <w:bookmarkStart w:id="2" w:name="DocumentDate"/>
      <w:r>
        <w:t>Tisdagen den 11 augusti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2590E" w14:paraId="0CC5FBD9" w14:textId="77777777" w:rsidTr="005F6F61">
        <w:trPr>
          <w:cantSplit/>
        </w:trPr>
        <w:tc>
          <w:tcPr>
            <w:tcW w:w="440" w:type="dxa"/>
          </w:tcPr>
          <w:p w14:paraId="0CC5FBD5" w14:textId="77777777" w:rsidR="002B228C" w:rsidRDefault="002B22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0CC5FBD6" w14:textId="77777777" w:rsidR="002B228C" w:rsidRDefault="002B22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0CC5FBD7" w14:textId="77777777" w:rsidR="002B228C" w:rsidRDefault="002B228C"/>
        </w:tc>
        <w:tc>
          <w:tcPr>
            <w:tcW w:w="7287" w:type="dxa"/>
          </w:tcPr>
          <w:p w14:paraId="0CC5FBD8" w14:textId="77777777" w:rsidR="002B228C" w:rsidRDefault="002B228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CC5FBDF" w14:textId="77777777" w:rsidR="002B228C" w:rsidRDefault="002B228C">
      <w:pPr>
        <w:pStyle w:val="StreckLngt"/>
      </w:pPr>
      <w:r>
        <w:tab/>
      </w:r>
    </w:p>
    <w:p w14:paraId="0CC5FBE0" w14:textId="77777777" w:rsidR="002B228C" w:rsidRDefault="002B228C" w:rsidP="00121B42">
      <w:pPr>
        <w:pStyle w:val="Blankrad"/>
      </w:pPr>
      <w:r>
        <w:t xml:space="preserve">      </w:t>
      </w:r>
    </w:p>
    <w:p w14:paraId="0CC5FBE1" w14:textId="77777777" w:rsidR="002B228C" w:rsidRDefault="002B22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590E" w14:paraId="0CC5FBE5" w14:textId="77777777" w:rsidTr="00055526">
        <w:trPr>
          <w:cantSplit/>
        </w:trPr>
        <w:tc>
          <w:tcPr>
            <w:tcW w:w="567" w:type="dxa"/>
          </w:tcPr>
          <w:p w14:paraId="0CC5FBE2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BE3" w14:textId="77777777" w:rsidR="002B228C" w:rsidRDefault="002B228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CC5FBE4" w14:textId="77777777" w:rsidR="002B228C" w:rsidRDefault="002B228C" w:rsidP="00C84F80">
            <w:pPr>
              <w:keepNext/>
            </w:pPr>
          </w:p>
        </w:tc>
      </w:tr>
      <w:tr w:rsidR="0062590E" w14:paraId="0CC5FBE9" w14:textId="77777777" w:rsidTr="00055526">
        <w:trPr>
          <w:cantSplit/>
        </w:trPr>
        <w:tc>
          <w:tcPr>
            <w:tcW w:w="567" w:type="dxa"/>
          </w:tcPr>
          <w:p w14:paraId="0CC5FBE6" w14:textId="77777777" w:rsidR="002B228C" w:rsidRDefault="002B228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CC5FBE7" w14:textId="77777777" w:rsidR="002B228C" w:rsidRDefault="002B228C" w:rsidP="000326E3">
            <w:r>
              <w:t>Justering av protokoll från sammanträdena torsdagen den 2, tisdagen den 7, torsdagen den 9 och tisdagen den 21 juli</w:t>
            </w:r>
          </w:p>
        </w:tc>
        <w:tc>
          <w:tcPr>
            <w:tcW w:w="2055" w:type="dxa"/>
          </w:tcPr>
          <w:p w14:paraId="0CC5FBE8" w14:textId="77777777" w:rsidR="002B228C" w:rsidRDefault="002B228C" w:rsidP="00C84F80"/>
        </w:tc>
      </w:tr>
      <w:tr w:rsidR="0062590E" w14:paraId="0CC5FBED" w14:textId="77777777" w:rsidTr="00055526">
        <w:trPr>
          <w:cantSplit/>
        </w:trPr>
        <w:tc>
          <w:tcPr>
            <w:tcW w:w="567" w:type="dxa"/>
          </w:tcPr>
          <w:p w14:paraId="0CC5FBEA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BEB" w14:textId="77777777" w:rsidR="002B228C" w:rsidRDefault="002B228C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CC5FBEC" w14:textId="77777777" w:rsidR="002B228C" w:rsidRDefault="002B228C" w:rsidP="00C84F80">
            <w:pPr>
              <w:keepNext/>
            </w:pPr>
          </w:p>
        </w:tc>
      </w:tr>
      <w:tr w:rsidR="0062590E" w14:paraId="0CC5FBF1" w14:textId="77777777" w:rsidTr="00055526">
        <w:trPr>
          <w:cantSplit/>
        </w:trPr>
        <w:tc>
          <w:tcPr>
            <w:tcW w:w="567" w:type="dxa"/>
          </w:tcPr>
          <w:p w14:paraId="0CC5FBEE" w14:textId="77777777" w:rsidR="002B228C" w:rsidRDefault="002B22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CC5FBEF" w14:textId="77777777" w:rsidR="002B228C" w:rsidRDefault="002B228C" w:rsidP="000326E3">
            <w:r>
              <w:t>Mats Persson (L) som ledamot i riksdagen</w:t>
            </w:r>
          </w:p>
        </w:tc>
        <w:tc>
          <w:tcPr>
            <w:tcW w:w="2055" w:type="dxa"/>
          </w:tcPr>
          <w:p w14:paraId="0CC5FBF0" w14:textId="77777777" w:rsidR="002B228C" w:rsidRDefault="002B228C" w:rsidP="00C84F80"/>
        </w:tc>
      </w:tr>
      <w:tr w:rsidR="0062590E" w14:paraId="0CC5FBF5" w14:textId="77777777" w:rsidTr="00055526">
        <w:trPr>
          <w:cantSplit/>
        </w:trPr>
        <w:tc>
          <w:tcPr>
            <w:tcW w:w="567" w:type="dxa"/>
          </w:tcPr>
          <w:p w14:paraId="0CC5FBF2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BF3" w14:textId="77777777" w:rsidR="002B228C" w:rsidRDefault="002B228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CC5FBF4" w14:textId="77777777" w:rsidR="002B228C" w:rsidRDefault="002B228C" w:rsidP="00C84F80">
            <w:pPr>
              <w:keepNext/>
            </w:pPr>
          </w:p>
        </w:tc>
      </w:tr>
      <w:tr w:rsidR="0062590E" w14:paraId="0CC5FBF9" w14:textId="77777777" w:rsidTr="00055526">
        <w:trPr>
          <w:cantSplit/>
        </w:trPr>
        <w:tc>
          <w:tcPr>
            <w:tcW w:w="567" w:type="dxa"/>
          </w:tcPr>
          <w:p w14:paraId="0CC5FBF6" w14:textId="77777777" w:rsidR="002B228C" w:rsidRDefault="002B22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CC5FBF7" w14:textId="77777777" w:rsidR="002B228C" w:rsidRDefault="002B228C" w:rsidP="000326E3">
            <w:r>
              <w:t>Tony Rahm (M) som ersättare fr.o.m. den 12 augusti t.o.m. den 11 september under Noria Manouchis (M) ledighet</w:t>
            </w:r>
          </w:p>
        </w:tc>
        <w:tc>
          <w:tcPr>
            <w:tcW w:w="2055" w:type="dxa"/>
          </w:tcPr>
          <w:p w14:paraId="0CC5FBF8" w14:textId="77777777" w:rsidR="002B228C" w:rsidRDefault="002B228C" w:rsidP="00C84F80"/>
        </w:tc>
      </w:tr>
      <w:tr w:rsidR="0062590E" w14:paraId="0CC5FBFD" w14:textId="77777777" w:rsidTr="00055526">
        <w:trPr>
          <w:cantSplit/>
        </w:trPr>
        <w:tc>
          <w:tcPr>
            <w:tcW w:w="567" w:type="dxa"/>
          </w:tcPr>
          <w:p w14:paraId="0CC5FBFA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BFB" w14:textId="77777777" w:rsidR="002B228C" w:rsidRDefault="002B228C" w:rsidP="000326E3">
            <w:pPr>
              <w:pStyle w:val="HuvudrubrikEnsam"/>
              <w:keepNext/>
            </w:pPr>
            <w:r>
              <w:t>Anmälan om uteblivet svar på interpellation</w:t>
            </w:r>
          </w:p>
        </w:tc>
        <w:tc>
          <w:tcPr>
            <w:tcW w:w="2055" w:type="dxa"/>
          </w:tcPr>
          <w:p w14:paraId="0CC5FBFC" w14:textId="77777777" w:rsidR="002B228C" w:rsidRDefault="002B228C" w:rsidP="00C84F80">
            <w:pPr>
              <w:keepNext/>
            </w:pPr>
          </w:p>
        </w:tc>
      </w:tr>
      <w:tr w:rsidR="0062590E" w14:paraId="0CC5FC01" w14:textId="77777777" w:rsidTr="00055526">
        <w:trPr>
          <w:cantSplit/>
        </w:trPr>
        <w:tc>
          <w:tcPr>
            <w:tcW w:w="567" w:type="dxa"/>
          </w:tcPr>
          <w:p w14:paraId="0CC5FBFE" w14:textId="77777777" w:rsidR="002B228C" w:rsidRDefault="002B22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CC5FBFF" w14:textId="77777777" w:rsidR="002B228C" w:rsidRDefault="002B228C" w:rsidP="000326E3">
            <w:r>
              <w:t>2025/26:591 av Eva Lindh (S)</w:t>
            </w:r>
            <w:r>
              <w:br/>
              <w:t>Välfärdens långsiktiga finansiering</w:t>
            </w:r>
          </w:p>
        </w:tc>
        <w:tc>
          <w:tcPr>
            <w:tcW w:w="2055" w:type="dxa"/>
          </w:tcPr>
          <w:p w14:paraId="0CC5FC00" w14:textId="77777777" w:rsidR="002B228C" w:rsidRDefault="002B228C" w:rsidP="00C84F80"/>
        </w:tc>
      </w:tr>
      <w:tr w:rsidR="0062590E" w14:paraId="0CC5FC05" w14:textId="77777777" w:rsidTr="00055526">
        <w:trPr>
          <w:cantSplit/>
        </w:trPr>
        <w:tc>
          <w:tcPr>
            <w:tcW w:w="567" w:type="dxa"/>
          </w:tcPr>
          <w:p w14:paraId="0CC5FC02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03" w14:textId="77777777" w:rsidR="002B228C" w:rsidRDefault="002B228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CC5FC04" w14:textId="77777777" w:rsidR="002B228C" w:rsidRDefault="002B228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2590E" w14:paraId="0CC5FC09" w14:textId="77777777" w:rsidTr="00055526">
        <w:trPr>
          <w:cantSplit/>
        </w:trPr>
        <w:tc>
          <w:tcPr>
            <w:tcW w:w="567" w:type="dxa"/>
          </w:tcPr>
          <w:p w14:paraId="0CC5FC06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07" w14:textId="77777777" w:rsidR="002B228C" w:rsidRDefault="002B228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0CC5FC08" w14:textId="77777777" w:rsidR="002B228C" w:rsidRDefault="002B228C" w:rsidP="00C84F80">
            <w:pPr>
              <w:keepNext/>
            </w:pPr>
          </w:p>
        </w:tc>
      </w:tr>
      <w:tr w:rsidR="0062590E" w14:paraId="0CC5FC0D" w14:textId="77777777" w:rsidTr="00055526">
        <w:trPr>
          <w:cantSplit/>
        </w:trPr>
        <w:tc>
          <w:tcPr>
            <w:tcW w:w="567" w:type="dxa"/>
          </w:tcPr>
          <w:p w14:paraId="0CC5FC0A" w14:textId="77777777" w:rsidR="002B228C" w:rsidRDefault="002B22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CC5FC0B" w14:textId="77777777" w:rsidR="002B228C" w:rsidRDefault="002B228C" w:rsidP="000326E3">
            <w:r>
              <w:t>Bet. 2025/26:SoU38 För barns rättigheter och trygghet – en ny lag om omhändertagande för vård av barn och unga</w:t>
            </w:r>
          </w:p>
        </w:tc>
        <w:tc>
          <w:tcPr>
            <w:tcW w:w="2055" w:type="dxa"/>
          </w:tcPr>
          <w:p w14:paraId="0CC5FC0C" w14:textId="77777777" w:rsidR="002B228C" w:rsidRDefault="002B228C" w:rsidP="00C84F80">
            <w:r>
              <w:t>6 res. (S, V, C, MP)</w:t>
            </w:r>
          </w:p>
        </w:tc>
      </w:tr>
      <w:tr w:rsidR="0062590E" w14:paraId="0CC5FC11" w14:textId="77777777" w:rsidTr="00055526">
        <w:trPr>
          <w:cantSplit/>
        </w:trPr>
        <w:tc>
          <w:tcPr>
            <w:tcW w:w="567" w:type="dxa"/>
          </w:tcPr>
          <w:p w14:paraId="0CC5FC0E" w14:textId="77777777" w:rsidR="002B228C" w:rsidRDefault="002B22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CC5FC0F" w14:textId="77777777" w:rsidR="002B228C" w:rsidRDefault="002B228C" w:rsidP="000326E3">
            <w:r>
              <w:t>Bet. 2025/26:SoU39 Förebyggande insatser inom socialtjänsten till skydd för barn och unga vid bristande medverkan</w:t>
            </w:r>
          </w:p>
        </w:tc>
        <w:tc>
          <w:tcPr>
            <w:tcW w:w="2055" w:type="dxa"/>
          </w:tcPr>
          <w:p w14:paraId="0CC5FC10" w14:textId="77777777" w:rsidR="002B228C" w:rsidRDefault="002B228C" w:rsidP="00C84F80">
            <w:r>
              <w:t>6 res. (V, C, MP)</w:t>
            </w:r>
          </w:p>
        </w:tc>
      </w:tr>
      <w:tr w:rsidR="0062590E" w14:paraId="0CC5FC15" w14:textId="77777777" w:rsidTr="00055526">
        <w:trPr>
          <w:cantSplit/>
        </w:trPr>
        <w:tc>
          <w:tcPr>
            <w:tcW w:w="567" w:type="dxa"/>
          </w:tcPr>
          <w:p w14:paraId="0CC5FC12" w14:textId="77777777" w:rsidR="002B228C" w:rsidRDefault="002B22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CC5FC13" w14:textId="77777777" w:rsidR="002B228C" w:rsidRDefault="002B228C" w:rsidP="000326E3">
            <w:r>
              <w:t>Bet. 2025/26:SoU40 Skyldighet att betala för tandvård – nya regler för vissa utlänningar</w:t>
            </w:r>
          </w:p>
        </w:tc>
        <w:tc>
          <w:tcPr>
            <w:tcW w:w="2055" w:type="dxa"/>
          </w:tcPr>
          <w:p w14:paraId="0CC5FC14" w14:textId="77777777" w:rsidR="002B228C" w:rsidRDefault="002B228C" w:rsidP="00C84F80">
            <w:r>
              <w:t>2 res. (V, C, MP)</w:t>
            </w:r>
          </w:p>
        </w:tc>
      </w:tr>
      <w:tr w:rsidR="0062590E" w14:paraId="0CC5FC19" w14:textId="77777777" w:rsidTr="00055526">
        <w:trPr>
          <w:cantSplit/>
        </w:trPr>
        <w:tc>
          <w:tcPr>
            <w:tcW w:w="567" w:type="dxa"/>
          </w:tcPr>
          <w:p w14:paraId="0CC5FC16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17" w14:textId="77777777" w:rsidR="002B228C" w:rsidRDefault="002B228C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CC5FC18" w14:textId="77777777" w:rsidR="002B228C" w:rsidRDefault="002B228C" w:rsidP="00C84F80">
            <w:pPr>
              <w:keepNext/>
            </w:pPr>
          </w:p>
        </w:tc>
      </w:tr>
      <w:tr w:rsidR="0062590E" w14:paraId="0CC5FC1D" w14:textId="77777777" w:rsidTr="00055526">
        <w:trPr>
          <w:cantSplit/>
        </w:trPr>
        <w:tc>
          <w:tcPr>
            <w:tcW w:w="567" w:type="dxa"/>
          </w:tcPr>
          <w:p w14:paraId="0CC5FC1A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1B" w14:textId="77777777" w:rsidR="002B228C" w:rsidRDefault="002B228C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0CC5FC1C" w14:textId="77777777" w:rsidR="002B228C" w:rsidRDefault="002B228C" w:rsidP="00C84F80">
            <w:pPr>
              <w:keepNext/>
            </w:pPr>
          </w:p>
        </w:tc>
      </w:tr>
      <w:tr w:rsidR="0062590E" w14:paraId="0CC5FC21" w14:textId="77777777" w:rsidTr="00055526">
        <w:trPr>
          <w:cantSplit/>
        </w:trPr>
        <w:tc>
          <w:tcPr>
            <w:tcW w:w="567" w:type="dxa"/>
          </w:tcPr>
          <w:p w14:paraId="0CC5FC1E" w14:textId="77777777" w:rsidR="002B228C" w:rsidRDefault="002B228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CC5FC1F" w14:textId="77777777" w:rsidR="002B228C" w:rsidRDefault="002B228C" w:rsidP="000326E3">
            <w:r>
              <w:t>2025/26:548 av Mathias Tegnér (S)</w:t>
            </w:r>
            <w:r>
              <w:br/>
              <w:t>Effektiv beskattning vid utflyttning</w:t>
            </w:r>
          </w:p>
        </w:tc>
        <w:tc>
          <w:tcPr>
            <w:tcW w:w="2055" w:type="dxa"/>
          </w:tcPr>
          <w:p w14:paraId="0CC5FC20" w14:textId="77777777" w:rsidR="002B228C" w:rsidRDefault="002B228C" w:rsidP="00C84F80"/>
        </w:tc>
      </w:tr>
      <w:tr w:rsidR="0062590E" w14:paraId="0CC5FC25" w14:textId="77777777" w:rsidTr="00055526">
        <w:trPr>
          <w:cantSplit/>
        </w:trPr>
        <w:tc>
          <w:tcPr>
            <w:tcW w:w="567" w:type="dxa"/>
          </w:tcPr>
          <w:p w14:paraId="0CC5FC22" w14:textId="77777777" w:rsidR="002B228C" w:rsidRDefault="002B22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CC5FC23" w14:textId="77777777" w:rsidR="002B228C" w:rsidRDefault="002B228C" w:rsidP="000326E3">
            <w:r>
              <w:t>2025/26:561 av Eva Lindh (S)</w:t>
            </w:r>
            <w:r>
              <w:br/>
              <w:t>Användningen av skattemedel</w:t>
            </w:r>
          </w:p>
        </w:tc>
        <w:tc>
          <w:tcPr>
            <w:tcW w:w="2055" w:type="dxa"/>
          </w:tcPr>
          <w:p w14:paraId="0CC5FC24" w14:textId="77777777" w:rsidR="002B228C" w:rsidRDefault="002B228C" w:rsidP="00C84F80"/>
        </w:tc>
      </w:tr>
      <w:tr w:rsidR="0062590E" w14:paraId="0CC5FC29" w14:textId="77777777" w:rsidTr="00055526">
        <w:trPr>
          <w:cantSplit/>
        </w:trPr>
        <w:tc>
          <w:tcPr>
            <w:tcW w:w="567" w:type="dxa"/>
          </w:tcPr>
          <w:p w14:paraId="0CC5FC26" w14:textId="77777777" w:rsidR="002B228C" w:rsidRDefault="002B22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CC5FC27" w14:textId="77777777" w:rsidR="002B228C" w:rsidRDefault="002B228C" w:rsidP="000326E3">
            <w:r>
              <w:t>2025/26:575 av Mattias Vepsä (S)</w:t>
            </w:r>
            <w:r>
              <w:br/>
              <w:t>Skattesänkningar för höginkomsttagare</w:t>
            </w:r>
          </w:p>
        </w:tc>
        <w:tc>
          <w:tcPr>
            <w:tcW w:w="2055" w:type="dxa"/>
          </w:tcPr>
          <w:p w14:paraId="0CC5FC28" w14:textId="77777777" w:rsidR="002B228C" w:rsidRDefault="002B228C" w:rsidP="00C84F80"/>
        </w:tc>
      </w:tr>
      <w:tr w:rsidR="0062590E" w14:paraId="0CC5FC2D" w14:textId="77777777" w:rsidTr="00055526">
        <w:trPr>
          <w:cantSplit/>
        </w:trPr>
        <w:tc>
          <w:tcPr>
            <w:tcW w:w="567" w:type="dxa"/>
          </w:tcPr>
          <w:p w14:paraId="0CC5FC2A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2B" w14:textId="77777777" w:rsidR="002B228C" w:rsidRDefault="002B228C" w:rsidP="000326E3">
            <w:pPr>
              <w:pStyle w:val="renderubrik"/>
            </w:pPr>
            <w:r>
              <w:t>Utbildnings- och integrationsminister Simona Mohamsson (L)</w:t>
            </w:r>
          </w:p>
        </w:tc>
        <w:tc>
          <w:tcPr>
            <w:tcW w:w="2055" w:type="dxa"/>
          </w:tcPr>
          <w:p w14:paraId="0CC5FC2C" w14:textId="77777777" w:rsidR="002B228C" w:rsidRDefault="002B228C" w:rsidP="00C84F80">
            <w:pPr>
              <w:keepNext/>
            </w:pPr>
          </w:p>
        </w:tc>
      </w:tr>
      <w:tr w:rsidR="0062590E" w14:paraId="0CC5FC31" w14:textId="77777777" w:rsidTr="00055526">
        <w:trPr>
          <w:cantSplit/>
        </w:trPr>
        <w:tc>
          <w:tcPr>
            <w:tcW w:w="567" w:type="dxa"/>
          </w:tcPr>
          <w:p w14:paraId="0CC5FC2E" w14:textId="77777777" w:rsidR="002B228C" w:rsidRDefault="002B228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CC5FC2F" w14:textId="77777777" w:rsidR="002B228C" w:rsidRDefault="002B228C" w:rsidP="000326E3">
            <w:r>
              <w:t>2025/26:562 av Jessica Rodén (S)</w:t>
            </w:r>
            <w:r>
              <w:br/>
              <w:t>Antagningen till specialskolan för döva elever</w:t>
            </w:r>
          </w:p>
        </w:tc>
        <w:tc>
          <w:tcPr>
            <w:tcW w:w="2055" w:type="dxa"/>
          </w:tcPr>
          <w:p w14:paraId="0CC5FC30" w14:textId="77777777" w:rsidR="002B228C" w:rsidRDefault="002B228C" w:rsidP="00C84F80"/>
        </w:tc>
      </w:tr>
      <w:tr w:rsidR="0062590E" w14:paraId="0CC5FC35" w14:textId="77777777" w:rsidTr="00055526">
        <w:trPr>
          <w:cantSplit/>
        </w:trPr>
        <w:tc>
          <w:tcPr>
            <w:tcW w:w="567" w:type="dxa"/>
          </w:tcPr>
          <w:p w14:paraId="0CC5FC32" w14:textId="77777777" w:rsidR="002B228C" w:rsidRDefault="002B228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CC5FC33" w14:textId="77777777" w:rsidR="002B228C" w:rsidRDefault="002B228C" w:rsidP="000326E3">
            <w:r>
              <w:t>2025/26:578 av Linus Sköld (S)</w:t>
            </w:r>
            <w:r>
              <w:br/>
              <w:t>Skolmarknaden</w:t>
            </w:r>
          </w:p>
        </w:tc>
        <w:tc>
          <w:tcPr>
            <w:tcW w:w="2055" w:type="dxa"/>
          </w:tcPr>
          <w:p w14:paraId="0CC5FC34" w14:textId="77777777" w:rsidR="002B228C" w:rsidRDefault="002B228C" w:rsidP="00C84F80"/>
        </w:tc>
      </w:tr>
      <w:tr w:rsidR="0062590E" w14:paraId="0CC5FC39" w14:textId="77777777" w:rsidTr="00055526">
        <w:trPr>
          <w:cantSplit/>
        </w:trPr>
        <w:tc>
          <w:tcPr>
            <w:tcW w:w="567" w:type="dxa"/>
          </w:tcPr>
          <w:p w14:paraId="0CC5FC36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37" w14:textId="77777777" w:rsidR="002B228C" w:rsidRDefault="002B228C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0CC5FC38" w14:textId="77777777" w:rsidR="002B228C" w:rsidRDefault="002B228C" w:rsidP="00C84F80">
            <w:pPr>
              <w:keepNext/>
            </w:pPr>
          </w:p>
        </w:tc>
      </w:tr>
      <w:tr w:rsidR="0062590E" w14:paraId="0CC5FC3D" w14:textId="77777777" w:rsidTr="00055526">
        <w:trPr>
          <w:cantSplit/>
        </w:trPr>
        <w:tc>
          <w:tcPr>
            <w:tcW w:w="567" w:type="dxa"/>
          </w:tcPr>
          <w:p w14:paraId="0CC5FC3A" w14:textId="77777777" w:rsidR="002B228C" w:rsidRDefault="002B228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CC5FC3B" w14:textId="77777777" w:rsidR="002B228C" w:rsidRDefault="002B228C" w:rsidP="000326E3">
            <w:r>
              <w:t>2025/26:483 av Katja Nyberg (-)</w:t>
            </w:r>
            <w:r>
              <w:br/>
              <w:t>Samtyckeslagens tillämpning och rättssäkerhet</w:t>
            </w:r>
          </w:p>
        </w:tc>
        <w:tc>
          <w:tcPr>
            <w:tcW w:w="2055" w:type="dxa"/>
          </w:tcPr>
          <w:p w14:paraId="0CC5FC3C" w14:textId="77777777" w:rsidR="002B228C" w:rsidRDefault="002B228C" w:rsidP="00C84F80"/>
        </w:tc>
      </w:tr>
      <w:tr w:rsidR="0062590E" w14:paraId="0CC5FC41" w14:textId="77777777" w:rsidTr="00055526">
        <w:trPr>
          <w:cantSplit/>
        </w:trPr>
        <w:tc>
          <w:tcPr>
            <w:tcW w:w="567" w:type="dxa"/>
          </w:tcPr>
          <w:p w14:paraId="0CC5FC3E" w14:textId="77777777" w:rsidR="002B228C" w:rsidRDefault="002B228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CC5FC3F" w14:textId="77777777" w:rsidR="002B228C" w:rsidRDefault="002B228C" w:rsidP="000326E3">
            <w:r>
              <w:t>2025/26:536 av Anna Wallentheim (S)</w:t>
            </w:r>
            <w:r>
              <w:br/>
              <w:t>Stöd till föreningar för att motverka högerextrem verksamhet i samlingslokaler</w:t>
            </w:r>
          </w:p>
        </w:tc>
        <w:tc>
          <w:tcPr>
            <w:tcW w:w="2055" w:type="dxa"/>
          </w:tcPr>
          <w:p w14:paraId="0CC5FC40" w14:textId="77777777" w:rsidR="002B228C" w:rsidRDefault="002B228C" w:rsidP="00C84F80"/>
        </w:tc>
      </w:tr>
      <w:tr w:rsidR="0062590E" w14:paraId="0CC5FC45" w14:textId="77777777" w:rsidTr="00055526">
        <w:trPr>
          <w:cantSplit/>
        </w:trPr>
        <w:tc>
          <w:tcPr>
            <w:tcW w:w="567" w:type="dxa"/>
          </w:tcPr>
          <w:p w14:paraId="0CC5FC42" w14:textId="77777777" w:rsidR="002B228C" w:rsidRDefault="002B228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CC5FC43" w14:textId="77777777" w:rsidR="002B228C" w:rsidRDefault="002B228C" w:rsidP="000326E3">
            <w:r>
              <w:t>2025/26:557 av Samuel Gonzalez Westling (V)</w:t>
            </w:r>
            <w:r>
              <w:br/>
              <w:t>Sexuella övergrepp i kriminalvården</w:t>
            </w:r>
            <w:r>
              <w:br/>
            </w:r>
            <w:r>
              <w:rPr>
                <w:i/>
                <w:iCs/>
              </w:rPr>
              <w:t>Svaret tas av Gudrun Nordborg (V)</w:t>
            </w:r>
          </w:p>
        </w:tc>
        <w:tc>
          <w:tcPr>
            <w:tcW w:w="2055" w:type="dxa"/>
          </w:tcPr>
          <w:p w14:paraId="0CC5FC44" w14:textId="77777777" w:rsidR="002B228C" w:rsidRDefault="002B228C" w:rsidP="00C84F80"/>
        </w:tc>
      </w:tr>
      <w:tr w:rsidR="0062590E" w14:paraId="0CC5FC49" w14:textId="77777777" w:rsidTr="00055526">
        <w:trPr>
          <w:cantSplit/>
        </w:trPr>
        <w:tc>
          <w:tcPr>
            <w:tcW w:w="567" w:type="dxa"/>
          </w:tcPr>
          <w:p w14:paraId="0CC5FC46" w14:textId="77777777" w:rsidR="002B228C" w:rsidRDefault="002B228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CC5FC47" w14:textId="77777777" w:rsidR="002B228C" w:rsidRDefault="002B228C" w:rsidP="000326E3">
            <w:r>
              <w:t>2025/26:564 av Elsa Widding (-)</w:t>
            </w:r>
            <w:r>
              <w:br/>
              <w:t>Ändringar i grundlagen</w:t>
            </w:r>
          </w:p>
        </w:tc>
        <w:tc>
          <w:tcPr>
            <w:tcW w:w="2055" w:type="dxa"/>
          </w:tcPr>
          <w:p w14:paraId="0CC5FC48" w14:textId="77777777" w:rsidR="002B228C" w:rsidRDefault="002B228C" w:rsidP="00C84F80"/>
        </w:tc>
      </w:tr>
      <w:tr w:rsidR="0062590E" w14:paraId="0CC5FC4D" w14:textId="77777777" w:rsidTr="00055526">
        <w:trPr>
          <w:cantSplit/>
        </w:trPr>
        <w:tc>
          <w:tcPr>
            <w:tcW w:w="567" w:type="dxa"/>
          </w:tcPr>
          <w:p w14:paraId="0CC5FC4A" w14:textId="77777777" w:rsidR="002B228C" w:rsidRDefault="002B228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CC5FC4B" w14:textId="77777777" w:rsidR="002B228C" w:rsidRDefault="002B228C" w:rsidP="000326E3">
            <w:r>
              <w:t>2025/26:571 av Elsa Widding (-)</w:t>
            </w:r>
            <w:r>
              <w:br/>
              <w:t>Rättssäkerheten inom rättsväsendet</w:t>
            </w:r>
          </w:p>
        </w:tc>
        <w:tc>
          <w:tcPr>
            <w:tcW w:w="2055" w:type="dxa"/>
          </w:tcPr>
          <w:p w14:paraId="0CC5FC4C" w14:textId="77777777" w:rsidR="002B228C" w:rsidRDefault="002B228C" w:rsidP="00C84F80"/>
        </w:tc>
      </w:tr>
      <w:tr w:rsidR="0062590E" w14:paraId="0CC5FC51" w14:textId="77777777" w:rsidTr="00055526">
        <w:trPr>
          <w:cantSplit/>
        </w:trPr>
        <w:tc>
          <w:tcPr>
            <w:tcW w:w="567" w:type="dxa"/>
          </w:tcPr>
          <w:p w14:paraId="0CC5FC4E" w14:textId="77777777" w:rsidR="002B228C" w:rsidRDefault="002B228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CC5FC4F" w14:textId="77777777" w:rsidR="002B228C" w:rsidRDefault="002B228C" w:rsidP="000326E3">
            <w:r>
              <w:t>2025/26:577 av Rashid Farivar (SD)</w:t>
            </w:r>
            <w:r>
              <w:br/>
              <w:t>Långa betaltider mellan företag och skyddet för mindre leverantörer</w:t>
            </w:r>
          </w:p>
        </w:tc>
        <w:tc>
          <w:tcPr>
            <w:tcW w:w="2055" w:type="dxa"/>
          </w:tcPr>
          <w:p w14:paraId="0CC5FC50" w14:textId="77777777" w:rsidR="002B228C" w:rsidRDefault="002B228C" w:rsidP="00C84F80"/>
        </w:tc>
      </w:tr>
      <w:tr w:rsidR="0062590E" w14:paraId="0CC5FC55" w14:textId="77777777" w:rsidTr="00055526">
        <w:trPr>
          <w:cantSplit/>
        </w:trPr>
        <w:tc>
          <w:tcPr>
            <w:tcW w:w="567" w:type="dxa"/>
          </w:tcPr>
          <w:p w14:paraId="0CC5FC52" w14:textId="77777777" w:rsidR="002B228C" w:rsidRDefault="002B228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CC5FC53" w14:textId="77777777" w:rsidR="002B228C" w:rsidRDefault="002B228C" w:rsidP="000326E3">
            <w:r>
              <w:t>2025/26:585 av Nima Gholam Ali Pour (SD)</w:t>
            </w:r>
            <w:r>
              <w:br/>
              <w:t>Registrering av utländsk påverkan</w:t>
            </w:r>
          </w:p>
        </w:tc>
        <w:tc>
          <w:tcPr>
            <w:tcW w:w="2055" w:type="dxa"/>
          </w:tcPr>
          <w:p w14:paraId="0CC5FC54" w14:textId="77777777" w:rsidR="002B228C" w:rsidRDefault="002B228C" w:rsidP="00C84F80"/>
        </w:tc>
      </w:tr>
      <w:tr w:rsidR="0062590E" w14:paraId="0CC5FC59" w14:textId="77777777" w:rsidTr="00055526">
        <w:trPr>
          <w:cantSplit/>
        </w:trPr>
        <w:tc>
          <w:tcPr>
            <w:tcW w:w="567" w:type="dxa"/>
          </w:tcPr>
          <w:p w14:paraId="0CC5FC56" w14:textId="77777777" w:rsidR="002B228C" w:rsidRDefault="002B228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CC5FC57" w14:textId="77777777" w:rsidR="002B228C" w:rsidRDefault="002B228C" w:rsidP="000326E3">
            <w:r>
              <w:t>2025/26:590 av Angelica Lundberg (SD)</w:t>
            </w:r>
            <w:r>
              <w:br/>
              <w:t>Preskriptionstider</w:t>
            </w:r>
          </w:p>
        </w:tc>
        <w:tc>
          <w:tcPr>
            <w:tcW w:w="2055" w:type="dxa"/>
          </w:tcPr>
          <w:p w14:paraId="0CC5FC58" w14:textId="77777777" w:rsidR="002B228C" w:rsidRDefault="002B228C" w:rsidP="00C84F80"/>
        </w:tc>
      </w:tr>
      <w:tr w:rsidR="0062590E" w14:paraId="0CC5FC5D" w14:textId="77777777" w:rsidTr="00055526">
        <w:trPr>
          <w:cantSplit/>
        </w:trPr>
        <w:tc>
          <w:tcPr>
            <w:tcW w:w="567" w:type="dxa"/>
          </w:tcPr>
          <w:p w14:paraId="0CC5FC5A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5B" w14:textId="77777777" w:rsidR="002B228C" w:rsidRDefault="002B228C" w:rsidP="000326E3">
            <w:pPr>
              <w:pStyle w:val="renderubrik"/>
            </w:pPr>
            <w:r>
              <w:t>Äldre- och socialförsäkringsminister Anna Tenje (M)</w:t>
            </w:r>
          </w:p>
        </w:tc>
        <w:tc>
          <w:tcPr>
            <w:tcW w:w="2055" w:type="dxa"/>
          </w:tcPr>
          <w:p w14:paraId="0CC5FC5C" w14:textId="77777777" w:rsidR="002B228C" w:rsidRDefault="002B228C" w:rsidP="00C84F80">
            <w:pPr>
              <w:keepNext/>
            </w:pPr>
          </w:p>
        </w:tc>
      </w:tr>
      <w:tr w:rsidR="0062590E" w14:paraId="0CC5FC61" w14:textId="77777777" w:rsidTr="00055526">
        <w:trPr>
          <w:cantSplit/>
        </w:trPr>
        <w:tc>
          <w:tcPr>
            <w:tcW w:w="567" w:type="dxa"/>
          </w:tcPr>
          <w:p w14:paraId="0CC5FC5E" w14:textId="77777777" w:rsidR="002B228C" w:rsidRDefault="002B228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CC5FC5F" w14:textId="77777777" w:rsidR="002B228C" w:rsidRDefault="002B228C" w:rsidP="000326E3">
            <w:r>
              <w:t>2025/26:549 av Sanne Lennström (S)</w:t>
            </w:r>
            <w:r>
              <w:br/>
            </w:r>
            <w:r>
              <w:t>Barnfamiljernas ekonomi</w:t>
            </w:r>
            <w:r>
              <w:br/>
            </w:r>
            <w:r>
              <w:rPr>
                <w:i/>
                <w:iCs/>
              </w:rPr>
              <w:t>Svaret tas av Arber Gashi (S)</w:t>
            </w:r>
          </w:p>
        </w:tc>
        <w:tc>
          <w:tcPr>
            <w:tcW w:w="2055" w:type="dxa"/>
          </w:tcPr>
          <w:p w14:paraId="0CC5FC60" w14:textId="77777777" w:rsidR="002B228C" w:rsidRDefault="002B228C" w:rsidP="00C84F80"/>
        </w:tc>
      </w:tr>
      <w:tr w:rsidR="0062590E" w14:paraId="0CC5FC65" w14:textId="77777777" w:rsidTr="00055526">
        <w:trPr>
          <w:cantSplit/>
        </w:trPr>
        <w:tc>
          <w:tcPr>
            <w:tcW w:w="567" w:type="dxa"/>
          </w:tcPr>
          <w:p w14:paraId="0CC5FC62" w14:textId="77777777" w:rsidR="002B228C" w:rsidRDefault="002B228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CC5FC63" w14:textId="77777777" w:rsidR="002B228C" w:rsidRDefault="002B228C" w:rsidP="000326E3">
            <w:r>
              <w:t>2025/26:565 av Åsa Eriksson (S)</w:t>
            </w:r>
            <w:r>
              <w:br/>
              <w:t>Borttagande av karensavdraget</w:t>
            </w:r>
          </w:p>
        </w:tc>
        <w:tc>
          <w:tcPr>
            <w:tcW w:w="2055" w:type="dxa"/>
          </w:tcPr>
          <w:p w14:paraId="0CC5FC64" w14:textId="77777777" w:rsidR="002B228C" w:rsidRDefault="002B228C" w:rsidP="00C84F80"/>
        </w:tc>
      </w:tr>
      <w:tr w:rsidR="0062590E" w14:paraId="0CC5FC69" w14:textId="77777777" w:rsidTr="00055526">
        <w:trPr>
          <w:cantSplit/>
        </w:trPr>
        <w:tc>
          <w:tcPr>
            <w:tcW w:w="567" w:type="dxa"/>
          </w:tcPr>
          <w:p w14:paraId="0CC5FC66" w14:textId="77777777" w:rsidR="002B228C" w:rsidRDefault="002B228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CC5FC67" w14:textId="77777777" w:rsidR="002B228C" w:rsidRDefault="002B228C" w:rsidP="000326E3">
            <w:r>
              <w:t>2025/26:567 av Jessica Rodén (S)</w:t>
            </w:r>
            <w:r>
              <w:br/>
              <w:t>Regeringens planer för arbetsskadeförsäkringen</w:t>
            </w:r>
          </w:p>
        </w:tc>
        <w:tc>
          <w:tcPr>
            <w:tcW w:w="2055" w:type="dxa"/>
          </w:tcPr>
          <w:p w14:paraId="0CC5FC68" w14:textId="77777777" w:rsidR="002B228C" w:rsidRDefault="002B228C" w:rsidP="00C84F80"/>
        </w:tc>
      </w:tr>
      <w:tr w:rsidR="0062590E" w14:paraId="0CC5FC6D" w14:textId="77777777" w:rsidTr="00055526">
        <w:trPr>
          <w:cantSplit/>
        </w:trPr>
        <w:tc>
          <w:tcPr>
            <w:tcW w:w="567" w:type="dxa"/>
          </w:tcPr>
          <w:p w14:paraId="0CC5FC6A" w14:textId="77777777" w:rsidR="002B228C" w:rsidRDefault="002B228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CC5FC6B" w14:textId="77777777" w:rsidR="002B228C" w:rsidRDefault="002B228C" w:rsidP="000326E3">
            <w:r>
              <w:t>2025/26:587 av Nadja Awad (V)</w:t>
            </w:r>
            <w:r>
              <w:br/>
              <w:t>Åtgärder mot detaljstyrning i äldreomsorgen</w:t>
            </w:r>
          </w:p>
        </w:tc>
        <w:tc>
          <w:tcPr>
            <w:tcW w:w="2055" w:type="dxa"/>
          </w:tcPr>
          <w:p w14:paraId="0CC5FC6C" w14:textId="77777777" w:rsidR="002B228C" w:rsidRDefault="002B228C" w:rsidP="00C84F80"/>
        </w:tc>
      </w:tr>
      <w:tr w:rsidR="0062590E" w14:paraId="0CC5FC71" w14:textId="77777777" w:rsidTr="00055526">
        <w:trPr>
          <w:cantSplit/>
        </w:trPr>
        <w:tc>
          <w:tcPr>
            <w:tcW w:w="567" w:type="dxa"/>
          </w:tcPr>
          <w:p w14:paraId="0CC5FC6E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6F" w14:textId="77777777" w:rsidR="002B228C" w:rsidRDefault="002B228C" w:rsidP="000326E3">
            <w:pPr>
              <w:pStyle w:val="renderubrik"/>
            </w:pPr>
            <w:r>
              <w:t>Finansmarknadsminister Niklas Wykman (M)</w:t>
            </w:r>
          </w:p>
        </w:tc>
        <w:tc>
          <w:tcPr>
            <w:tcW w:w="2055" w:type="dxa"/>
          </w:tcPr>
          <w:p w14:paraId="0CC5FC70" w14:textId="77777777" w:rsidR="002B228C" w:rsidRDefault="002B228C" w:rsidP="00C84F80">
            <w:pPr>
              <w:keepNext/>
            </w:pPr>
          </w:p>
        </w:tc>
      </w:tr>
      <w:tr w:rsidR="0062590E" w14:paraId="0CC5FC75" w14:textId="77777777" w:rsidTr="00055526">
        <w:trPr>
          <w:cantSplit/>
        </w:trPr>
        <w:tc>
          <w:tcPr>
            <w:tcW w:w="567" w:type="dxa"/>
          </w:tcPr>
          <w:p w14:paraId="0CC5FC72" w14:textId="77777777" w:rsidR="002B228C" w:rsidRDefault="002B228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CC5FC73" w14:textId="77777777" w:rsidR="002B228C" w:rsidRDefault="002B228C" w:rsidP="000326E3">
            <w:r>
              <w:t>2025/26:559 av Eva Lindh (S)</w:t>
            </w:r>
            <w:r>
              <w:br/>
              <w:t>Regeringens åtgärder efter rapportering om aktieaffärer och jäv</w:t>
            </w:r>
          </w:p>
        </w:tc>
        <w:tc>
          <w:tcPr>
            <w:tcW w:w="2055" w:type="dxa"/>
          </w:tcPr>
          <w:p w14:paraId="0CC5FC74" w14:textId="77777777" w:rsidR="002B228C" w:rsidRDefault="002B228C" w:rsidP="00C84F80"/>
        </w:tc>
      </w:tr>
      <w:tr w:rsidR="0062590E" w14:paraId="0CC5FC79" w14:textId="77777777" w:rsidTr="00055526">
        <w:trPr>
          <w:cantSplit/>
        </w:trPr>
        <w:tc>
          <w:tcPr>
            <w:tcW w:w="567" w:type="dxa"/>
          </w:tcPr>
          <w:p w14:paraId="0CC5FC76" w14:textId="77777777" w:rsidR="002B228C" w:rsidRDefault="002B228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CC5FC77" w14:textId="77777777" w:rsidR="002B228C" w:rsidRDefault="002B228C" w:rsidP="000326E3">
            <w:r>
              <w:t>2025/26:570 av Patrik Björck (S)</w:t>
            </w:r>
            <w:r>
              <w:br/>
              <w:t>Tillit till regeringsmakten</w:t>
            </w:r>
          </w:p>
        </w:tc>
        <w:tc>
          <w:tcPr>
            <w:tcW w:w="2055" w:type="dxa"/>
          </w:tcPr>
          <w:p w14:paraId="0CC5FC78" w14:textId="77777777" w:rsidR="002B228C" w:rsidRDefault="002B228C" w:rsidP="00C84F80"/>
        </w:tc>
      </w:tr>
      <w:tr w:rsidR="0062590E" w14:paraId="0CC5FC7D" w14:textId="77777777" w:rsidTr="00055526">
        <w:trPr>
          <w:cantSplit/>
        </w:trPr>
        <w:tc>
          <w:tcPr>
            <w:tcW w:w="567" w:type="dxa"/>
          </w:tcPr>
          <w:p w14:paraId="0CC5FC7A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7B" w14:textId="77777777" w:rsidR="002B228C" w:rsidRDefault="002B228C" w:rsidP="000326E3">
            <w:pPr>
              <w:pStyle w:val="renderubrik"/>
            </w:pPr>
            <w:r>
              <w:t>Civilminister Erik Slottner (KD)</w:t>
            </w:r>
          </w:p>
        </w:tc>
        <w:tc>
          <w:tcPr>
            <w:tcW w:w="2055" w:type="dxa"/>
          </w:tcPr>
          <w:p w14:paraId="0CC5FC7C" w14:textId="77777777" w:rsidR="002B228C" w:rsidRDefault="002B228C" w:rsidP="00C84F80">
            <w:pPr>
              <w:keepNext/>
            </w:pPr>
          </w:p>
        </w:tc>
      </w:tr>
      <w:tr w:rsidR="0062590E" w14:paraId="0CC5FC81" w14:textId="77777777" w:rsidTr="00055526">
        <w:trPr>
          <w:cantSplit/>
        </w:trPr>
        <w:tc>
          <w:tcPr>
            <w:tcW w:w="567" w:type="dxa"/>
          </w:tcPr>
          <w:p w14:paraId="0CC5FC7E" w14:textId="77777777" w:rsidR="002B228C" w:rsidRDefault="002B228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CC5FC7F" w14:textId="77777777" w:rsidR="002B228C" w:rsidRDefault="002B228C" w:rsidP="000326E3">
            <w:r>
              <w:t>2025/26:477 av Sara Gille (SD)</w:t>
            </w:r>
            <w:r>
              <w:br/>
              <w:t>Postnords nedläggningar i inlandskommuner</w:t>
            </w:r>
          </w:p>
        </w:tc>
        <w:tc>
          <w:tcPr>
            <w:tcW w:w="2055" w:type="dxa"/>
          </w:tcPr>
          <w:p w14:paraId="0CC5FC80" w14:textId="77777777" w:rsidR="002B228C" w:rsidRDefault="002B228C" w:rsidP="00C84F80"/>
        </w:tc>
      </w:tr>
      <w:tr w:rsidR="0062590E" w14:paraId="0CC5FC85" w14:textId="77777777" w:rsidTr="00055526">
        <w:trPr>
          <w:cantSplit/>
        </w:trPr>
        <w:tc>
          <w:tcPr>
            <w:tcW w:w="567" w:type="dxa"/>
          </w:tcPr>
          <w:p w14:paraId="0CC5FC82" w14:textId="77777777" w:rsidR="002B228C" w:rsidRDefault="002B228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CC5FC83" w14:textId="77777777" w:rsidR="002B228C" w:rsidRDefault="002B228C" w:rsidP="000326E3">
            <w:r>
              <w:t>2025/26:531 av Sofia Amloh (S)</w:t>
            </w:r>
            <w:r>
              <w:br/>
              <w:t>Fusk och arbetslivskriminalitet</w:t>
            </w:r>
          </w:p>
        </w:tc>
        <w:tc>
          <w:tcPr>
            <w:tcW w:w="2055" w:type="dxa"/>
          </w:tcPr>
          <w:p w14:paraId="0CC5FC84" w14:textId="77777777" w:rsidR="002B228C" w:rsidRDefault="002B228C" w:rsidP="00C84F80"/>
        </w:tc>
      </w:tr>
      <w:tr w:rsidR="0062590E" w14:paraId="0CC5FC89" w14:textId="77777777" w:rsidTr="00055526">
        <w:trPr>
          <w:cantSplit/>
        </w:trPr>
        <w:tc>
          <w:tcPr>
            <w:tcW w:w="567" w:type="dxa"/>
          </w:tcPr>
          <w:p w14:paraId="0CC5FC86" w14:textId="77777777" w:rsidR="002B228C" w:rsidRDefault="002B228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CC5FC87" w14:textId="77777777" w:rsidR="002B228C" w:rsidRDefault="002B228C" w:rsidP="000326E3">
            <w:r>
              <w:t>2025/26:558 av Lawen Redar (S)</w:t>
            </w:r>
            <w:r>
              <w:br/>
              <w:t>Nedskärningar i välfärden</w:t>
            </w:r>
          </w:p>
        </w:tc>
        <w:tc>
          <w:tcPr>
            <w:tcW w:w="2055" w:type="dxa"/>
          </w:tcPr>
          <w:p w14:paraId="0CC5FC88" w14:textId="77777777" w:rsidR="002B228C" w:rsidRDefault="002B228C" w:rsidP="00C84F80"/>
        </w:tc>
      </w:tr>
      <w:tr w:rsidR="0062590E" w14:paraId="0CC5FC8D" w14:textId="77777777" w:rsidTr="00055526">
        <w:trPr>
          <w:cantSplit/>
        </w:trPr>
        <w:tc>
          <w:tcPr>
            <w:tcW w:w="567" w:type="dxa"/>
          </w:tcPr>
          <w:p w14:paraId="0CC5FC8A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8B" w14:textId="77777777" w:rsidR="002B228C" w:rsidRDefault="002B228C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0CC5FC8C" w14:textId="77777777" w:rsidR="002B228C" w:rsidRDefault="002B228C" w:rsidP="00C84F80">
            <w:pPr>
              <w:keepNext/>
            </w:pPr>
          </w:p>
        </w:tc>
      </w:tr>
      <w:tr w:rsidR="0062590E" w14:paraId="0CC5FC91" w14:textId="77777777" w:rsidTr="00055526">
        <w:trPr>
          <w:cantSplit/>
        </w:trPr>
        <w:tc>
          <w:tcPr>
            <w:tcW w:w="567" w:type="dxa"/>
          </w:tcPr>
          <w:p w14:paraId="0CC5FC8E" w14:textId="77777777" w:rsidR="002B228C" w:rsidRDefault="002B228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CC5FC8F" w14:textId="77777777" w:rsidR="002B228C" w:rsidRDefault="002B228C" w:rsidP="000326E3">
            <w:r>
              <w:t>2025/26:566 av Carina Ödebrink (S)</w:t>
            </w:r>
            <w:r>
              <w:br/>
              <w:t>Demokrati och mänskliga rättigheter i Turkiet</w:t>
            </w:r>
          </w:p>
        </w:tc>
        <w:tc>
          <w:tcPr>
            <w:tcW w:w="2055" w:type="dxa"/>
          </w:tcPr>
          <w:p w14:paraId="0CC5FC90" w14:textId="77777777" w:rsidR="002B228C" w:rsidRDefault="002B228C" w:rsidP="00C84F80"/>
        </w:tc>
      </w:tr>
      <w:tr w:rsidR="0062590E" w14:paraId="0CC5FC95" w14:textId="77777777" w:rsidTr="00055526">
        <w:trPr>
          <w:cantSplit/>
        </w:trPr>
        <w:tc>
          <w:tcPr>
            <w:tcW w:w="567" w:type="dxa"/>
          </w:tcPr>
          <w:p w14:paraId="0CC5FC92" w14:textId="77777777" w:rsidR="002B228C" w:rsidRDefault="002B228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CC5FC93" w14:textId="77777777" w:rsidR="002B228C" w:rsidRDefault="002B228C" w:rsidP="000326E3">
            <w:r>
              <w:t>2025/26:573 av Håkan Svenneling (V)</w:t>
            </w:r>
            <w:r>
              <w:br/>
              <w:t>USA:s krig mot Iran</w:t>
            </w:r>
          </w:p>
        </w:tc>
        <w:tc>
          <w:tcPr>
            <w:tcW w:w="2055" w:type="dxa"/>
          </w:tcPr>
          <w:p w14:paraId="0CC5FC94" w14:textId="77777777" w:rsidR="002B228C" w:rsidRDefault="002B228C" w:rsidP="00C84F80"/>
        </w:tc>
      </w:tr>
      <w:tr w:rsidR="0062590E" w14:paraId="0CC5FC99" w14:textId="77777777" w:rsidTr="00055526">
        <w:trPr>
          <w:cantSplit/>
        </w:trPr>
        <w:tc>
          <w:tcPr>
            <w:tcW w:w="567" w:type="dxa"/>
          </w:tcPr>
          <w:p w14:paraId="0CC5FC96" w14:textId="77777777" w:rsidR="002B228C" w:rsidRDefault="002B228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CC5FC97" w14:textId="77777777" w:rsidR="002B228C" w:rsidRDefault="002B228C" w:rsidP="000326E3">
            <w:r>
              <w:t>2025/26:574 av Håkan Svenneling (V)</w:t>
            </w:r>
            <w:r>
              <w:br/>
            </w:r>
            <w:r>
              <w:t>Den israeliska bosättarpolitiken och de palestinska valen</w:t>
            </w:r>
          </w:p>
        </w:tc>
        <w:tc>
          <w:tcPr>
            <w:tcW w:w="2055" w:type="dxa"/>
          </w:tcPr>
          <w:p w14:paraId="0CC5FC98" w14:textId="77777777" w:rsidR="002B228C" w:rsidRDefault="002B228C" w:rsidP="00C84F80"/>
        </w:tc>
      </w:tr>
      <w:tr w:rsidR="0062590E" w14:paraId="0CC5FC9D" w14:textId="77777777" w:rsidTr="00055526">
        <w:trPr>
          <w:cantSplit/>
        </w:trPr>
        <w:tc>
          <w:tcPr>
            <w:tcW w:w="567" w:type="dxa"/>
          </w:tcPr>
          <w:p w14:paraId="0CC5FC9A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9B" w14:textId="77777777" w:rsidR="002B228C" w:rsidRDefault="002B228C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0CC5FC9C" w14:textId="77777777" w:rsidR="002B228C" w:rsidRDefault="002B228C" w:rsidP="00C84F80">
            <w:pPr>
              <w:keepNext/>
            </w:pPr>
          </w:p>
        </w:tc>
      </w:tr>
      <w:tr w:rsidR="0062590E" w14:paraId="0CC5FCA1" w14:textId="77777777" w:rsidTr="00055526">
        <w:trPr>
          <w:cantSplit/>
        </w:trPr>
        <w:tc>
          <w:tcPr>
            <w:tcW w:w="567" w:type="dxa"/>
          </w:tcPr>
          <w:p w14:paraId="0CC5FC9E" w14:textId="77777777" w:rsidR="002B228C" w:rsidRDefault="002B228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CC5FC9F" w14:textId="77777777" w:rsidR="002B228C" w:rsidRDefault="002B228C" w:rsidP="000326E3">
            <w:r>
              <w:t>2025/26:495 av Lars Isacsson (S)</w:t>
            </w:r>
            <w:r>
              <w:br/>
              <w:t>Regler för ideellt arbete på landsbygden</w:t>
            </w:r>
          </w:p>
        </w:tc>
        <w:tc>
          <w:tcPr>
            <w:tcW w:w="2055" w:type="dxa"/>
          </w:tcPr>
          <w:p w14:paraId="0CC5FCA0" w14:textId="77777777" w:rsidR="002B228C" w:rsidRDefault="002B228C" w:rsidP="00C84F80"/>
        </w:tc>
      </w:tr>
      <w:tr w:rsidR="0062590E" w14:paraId="0CC5FCA5" w14:textId="77777777" w:rsidTr="00055526">
        <w:trPr>
          <w:cantSplit/>
        </w:trPr>
        <w:tc>
          <w:tcPr>
            <w:tcW w:w="567" w:type="dxa"/>
          </w:tcPr>
          <w:p w14:paraId="0CC5FCA2" w14:textId="77777777" w:rsidR="002B228C" w:rsidRDefault="002B228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CC5FCA3" w14:textId="77777777" w:rsidR="002B228C" w:rsidRDefault="002B228C" w:rsidP="000326E3">
            <w:r>
              <w:t>2025/26:560 av Isak From (S)</w:t>
            </w:r>
            <w:r>
              <w:br/>
              <w:t>Förtroende för jakttider</w:t>
            </w:r>
          </w:p>
        </w:tc>
        <w:tc>
          <w:tcPr>
            <w:tcW w:w="2055" w:type="dxa"/>
          </w:tcPr>
          <w:p w14:paraId="0CC5FCA4" w14:textId="77777777" w:rsidR="002B228C" w:rsidRDefault="002B228C" w:rsidP="00C84F80"/>
        </w:tc>
      </w:tr>
      <w:tr w:rsidR="0062590E" w14:paraId="0CC5FCA9" w14:textId="77777777" w:rsidTr="00055526">
        <w:trPr>
          <w:cantSplit/>
        </w:trPr>
        <w:tc>
          <w:tcPr>
            <w:tcW w:w="567" w:type="dxa"/>
          </w:tcPr>
          <w:p w14:paraId="0CC5FCA6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A7" w14:textId="77777777" w:rsidR="002B228C" w:rsidRDefault="002B228C" w:rsidP="000326E3">
            <w:pPr>
              <w:pStyle w:val="renderubrik"/>
            </w:pPr>
            <w:r>
              <w:t>Infrastruktur- och bostadsminister Andreas Carlson (KD)</w:t>
            </w:r>
          </w:p>
        </w:tc>
        <w:tc>
          <w:tcPr>
            <w:tcW w:w="2055" w:type="dxa"/>
          </w:tcPr>
          <w:p w14:paraId="0CC5FCA8" w14:textId="77777777" w:rsidR="002B228C" w:rsidRDefault="002B228C" w:rsidP="00C84F80">
            <w:pPr>
              <w:keepNext/>
            </w:pPr>
          </w:p>
        </w:tc>
      </w:tr>
      <w:tr w:rsidR="0062590E" w14:paraId="0CC5FCAD" w14:textId="77777777" w:rsidTr="00055526">
        <w:trPr>
          <w:cantSplit/>
        </w:trPr>
        <w:tc>
          <w:tcPr>
            <w:tcW w:w="567" w:type="dxa"/>
          </w:tcPr>
          <w:p w14:paraId="0CC5FCAA" w14:textId="77777777" w:rsidR="002B228C" w:rsidRDefault="002B228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CC5FCAB" w14:textId="77777777" w:rsidR="002B228C" w:rsidRDefault="002B228C" w:rsidP="000326E3">
            <w:r>
              <w:t>2025/26:576 av Markus Kallifatides (S)</w:t>
            </w:r>
            <w:r>
              <w:br/>
              <w:t>Regeringens bostadspolitik</w:t>
            </w:r>
          </w:p>
        </w:tc>
        <w:tc>
          <w:tcPr>
            <w:tcW w:w="2055" w:type="dxa"/>
          </w:tcPr>
          <w:p w14:paraId="0CC5FCAC" w14:textId="77777777" w:rsidR="002B228C" w:rsidRDefault="002B228C" w:rsidP="00C84F80"/>
        </w:tc>
      </w:tr>
      <w:tr w:rsidR="0062590E" w14:paraId="0CC5FCB1" w14:textId="77777777" w:rsidTr="00055526">
        <w:trPr>
          <w:cantSplit/>
        </w:trPr>
        <w:tc>
          <w:tcPr>
            <w:tcW w:w="567" w:type="dxa"/>
          </w:tcPr>
          <w:p w14:paraId="0CC5FCAE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AF" w14:textId="77777777" w:rsidR="002B228C" w:rsidRDefault="002B228C" w:rsidP="000326E3">
            <w:pPr>
              <w:pStyle w:val="renderubrik"/>
            </w:pPr>
            <w:r>
              <w:t>Minister för civilt försvar Carl-Oskar Bohlin (M)</w:t>
            </w:r>
          </w:p>
        </w:tc>
        <w:tc>
          <w:tcPr>
            <w:tcW w:w="2055" w:type="dxa"/>
          </w:tcPr>
          <w:p w14:paraId="0CC5FCB0" w14:textId="77777777" w:rsidR="002B228C" w:rsidRDefault="002B228C" w:rsidP="00C84F80">
            <w:pPr>
              <w:keepNext/>
            </w:pPr>
          </w:p>
        </w:tc>
      </w:tr>
      <w:tr w:rsidR="0062590E" w14:paraId="0CC5FCB5" w14:textId="77777777" w:rsidTr="00055526">
        <w:trPr>
          <w:cantSplit/>
        </w:trPr>
        <w:tc>
          <w:tcPr>
            <w:tcW w:w="567" w:type="dxa"/>
          </w:tcPr>
          <w:p w14:paraId="0CC5FCB2" w14:textId="77777777" w:rsidR="002B228C" w:rsidRDefault="002B228C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CC5FCB3" w14:textId="77777777" w:rsidR="002B228C" w:rsidRDefault="002B228C" w:rsidP="000326E3">
            <w:r>
              <w:t>2025/26:579 av Hanna Westerén (S)</w:t>
            </w:r>
            <w:r>
              <w:br/>
            </w:r>
            <w:r>
              <w:t>Aktivering av civilplikt för bevakningsverksamhet</w:t>
            </w:r>
          </w:p>
        </w:tc>
        <w:tc>
          <w:tcPr>
            <w:tcW w:w="2055" w:type="dxa"/>
          </w:tcPr>
          <w:p w14:paraId="0CC5FCB4" w14:textId="77777777" w:rsidR="002B228C" w:rsidRDefault="002B228C" w:rsidP="00C84F80"/>
        </w:tc>
      </w:tr>
      <w:tr w:rsidR="0062590E" w14:paraId="0CC5FCB9" w14:textId="77777777" w:rsidTr="00055526">
        <w:trPr>
          <w:cantSplit/>
        </w:trPr>
        <w:tc>
          <w:tcPr>
            <w:tcW w:w="567" w:type="dxa"/>
          </w:tcPr>
          <w:p w14:paraId="0CC5FCB6" w14:textId="77777777" w:rsidR="002B228C" w:rsidRDefault="002B228C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CC5FCB7" w14:textId="77777777" w:rsidR="002B228C" w:rsidRDefault="002B228C" w:rsidP="000326E3">
            <w:r>
              <w:t>2025/26:580 av Hanna Westerén (S)</w:t>
            </w:r>
            <w:r>
              <w:br/>
              <w:t>Små kommuners förutsättningar i uppbyggnaden av det civila försvaret</w:t>
            </w:r>
          </w:p>
        </w:tc>
        <w:tc>
          <w:tcPr>
            <w:tcW w:w="2055" w:type="dxa"/>
          </w:tcPr>
          <w:p w14:paraId="0CC5FCB8" w14:textId="77777777" w:rsidR="002B228C" w:rsidRDefault="002B228C" w:rsidP="00C84F80"/>
        </w:tc>
      </w:tr>
      <w:tr w:rsidR="0062590E" w14:paraId="0CC5FCBD" w14:textId="77777777" w:rsidTr="00055526">
        <w:trPr>
          <w:cantSplit/>
        </w:trPr>
        <w:tc>
          <w:tcPr>
            <w:tcW w:w="567" w:type="dxa"/>
          </w:tcPr>
          <w:p w14:paraId="0CC5FCBA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BB" w14:textId="77777777" w:rsidR="002B228C" w:rsidRDefault="002B228C" w:rsidP="000326E3">
            <w:pPr>
              <w:pStyle w:val="renderubrik"/>
            </w:pPr>
            <w:r>
              <w:t>Försvarsminister Pål Jonson (M)</w:t>
            </w:r>
          </w:p>
        </w:tc>
        <w:tc>
          <w:tcPr>
            <w:tcW w:w="2055" w:type="dxa"/>
          </w:tcPr>
          <w:p w14:paraId="0CC5FCBC" w14:textId="77777777" w:rsidR="002B228C" w:rsidRDefault="002B228C" w:rsidP="00C84F80">
            <w:pPr>
              <w:keepNext/>
            </w:pPr>
          </w:p>
        </w:tc>
      </w:tr>
      <w:tr w:rsidR="0062590E" w14:paraId="0CC5FCC1" w14:textId="77777777" w:rsidTr="00055526">
        <w:trPr>
          <w:cantSplit/>
        </w:trPr>
        <w:tc>
          <w:tcPr>
            <w:tcW w:w="567" w:type="dxa"/>
          </w:tcPr>
          <w:p w14:paraId="0CC5FCBE" w14:textId="77777777" w:rsidR="002B228C" w:rsidRDefault="002B228C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CC5FCBF" w14:textId="77777777" w:rsidR="002B228C" w:rsidRDefault="002B228C" w:rsidP="000326E3">
            <w:r>
              <w:t>2025/26:555 av Emma Berginger (MP)</w:t>
            </w:r>
            <w:r>
              <w:br/>
              <w:t>Försvarets klimatanpassning och förmåga att möta en bred hotbild</w:t>
            </w:r>
          </w:p>
        </w:tc>
        <w:tc>
          <w:tcPr>
            <w:tcW w:w="2055" w:type="dxa"/>
          </w:tcPr>
          <w:p w14:paraId="0CC5FCC0" w14:textId="77777777" w:rsidR="002B228C" w:rsidRDefault="002B228C" w:rsidP="00C84F80"/>
        </w:tc>
      </w:tr>
      <w:tr w:rsidR="0062590E" w14:paraId="0CC5FCC5" w14:textId="77777777" w:rsidTr="00055526">
        <w:trPr>
          <w:cantSplit/>
        </w:trPr>
        <w:tc>
          <w:tcPr>
            <w:tcW w:w="567" w:type="dxa"/>
          </w:tcPr>
          <w:p w14:paraId="0CC5FCC2" w14:textId="77777777" w:rsidR="002B228C" w:rsidRDefault="002B228C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CC5FCC3" w14:textId="77777777" w:rsidR="002B228C" w:rsidRDefault="002B228C" w:rsidP="000326E3">
            <w:r>
              <w:t>2025/26:582 av Hanna Westerén (S)</w:t>
            </w:r>
            <w:r>
              <w:br/>
              <w:t>Tillträde till säkerhetskänsliga anläggningar</w:t>
            </w:r>
          </w:p>
        </w:tc>
        <w:tc>
          <w:tcPr>
            <w:tcW w:w="2055" w:type="dxa"/>
          </w:tcPr>
          <w:p w14:paraId="0CC5FCC4" w14:textId="77777777" w:rsidR="002B228C" w:rsidRDefault="002B228C" w:rsidP="00C84F80"/>
        </w:tc>
      </w:tr>
      <w:tr w:rsidR="0062590E" w14:paraId="0CC5FCC9" w14:textId="77777777" w:rsidTr="00055526">
        <w:trPr>
          <w:cantSplit/>
        </w:trPr>
        <w:tc>
          <w:tcPr>
            <w:tcW w:w="567" w:type="dxa"/>
          </w:tcPr>
          <w:p w14:paraId="0CC5FCC6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C7" w14:textId="77777777" w:rsidR="002B228C" w:rsidRDefault="002B228C" w:rsidP="000326E3">
            <w:pPr>
              <w:pStyle w:val="renderubrik"/>
            </w:pPr>
            <w:r>
              <w:t>Klimat- och miljöminister Romina Pourmokhtari (L)</w:t>
            </w:r>
          </w:p>
        </w:tc>
        <w:tc>
          <w:tcPr>
            <w:tcW w:w="2055" w:type="dxa"/>
          </w:tcPr>
          <w:p w14:paraId="0CC5FCC8" w14:textId="77777777" w:rsidR="002B228C" w:rsidRDefault="002B228C" w:rsidP="00C84F80">
            <w:pPr>
              <w:keepNext/>
            </w:pPr>
          </w:p>
        </w:tc>
      </w:tr>
      <w:tr w:rsidR="0062590E" w14:paraId="0CC5FCCD" w14:textId="77777777" w:rsidTr="00055526">
        <w:trPr>
          <w:cantSplit/>
        </w:trPr>
        <w:tc>
          <w:tcPr>
            <w:tcW w:w="567" w:type="dxa"/>
          </w:tcPr>
          <w:p w14:paraId="0CC5FCCA" w14:textId="77777777" w:rsidR="002B228C" w:rsidRDefault="002B228C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0CC5FCCB" w14:textId="77777777" w:rsidR="002B228C" w:rsidRDefault="002B228C" w:rsidP="000326E3">
            <w:r>
              <w:t>2025/26:584 av Rashid Farivar (SD)</w:t>
            </w:r>
            <w:r>
              <w:br/>
            </w:r>
            <w:r>
              <w:t>Genomförandet av EU:s ELV-förordning i Sverige</w:t>
            </w:r>
          </w:p>
        </w:tc>
        <w:tc>
          <w:tcPr>
            <w:tcW w:w="2055" w:type="dxa"/>
          </w:tcPr>
          <w:p w14:paraId="0CC5FCCC" w14:textId="77777777" w:rsidR="002B228C" w:rsidRDefault="002B228C" w:rsidP="00C84F80"/>
        </w:tc>
      </w:tr>
      <w:tr w:rsidR="0062590E" w14:paraId="0CC5FCD1" w14:textId="77777777" w:rsidTr="00055526">
        <w:trPr>
          <w:cantSplit/>
        </w:trPr>
        <w:tc>
          <w:tcPr>
            <w:tcW w:w="567" w:type="dxa"/>
          </w:tcPr>
          <w:p w14:paraId="0CC5FCCE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CF" w14:textId="77777777" w:rsidR="002B228C" w:rsidRDefault="002B228C" w:rsidP="000326E3">
            <w:pPr>
              <w:pStyle w:val="renderubrik"/>
            </w:pPr>
            <w:r>
              <w:t>Socialtjänstminister Camilla Waltersson Grönvall (M)</w:t>
            </w:r>
          </w:p>
        </w:tc>
        <w:tc>
          <w:tcPr>
            <w:tcW w:w="2055" w:type="dxa"/>
          </w:tcPr>
          <w:p w14:paraId="0CC5FCD0" w14:textId="77777777" w:rsidR="002B228C" w:rsidRDefault="002B228C" w:rsidP="00C84F80">
            <w:pPr>
              <w:keepNext/>
            </w:pPr>
          </w:p>
        </w:tc>
      </w:tr>
      <w:tr w:rsidR="0062590E" w14:paraId="0CC5FCD5" w14:textId="77777777" w:rsidTr="00055526">
        <w:trPr>
          <w:cantSplit/>
        </w:trPr>
        <w:tc>
          <w:tcPr>
            <w:tcW w:w="567" w:type="dxa"/>
          </w:tcPr>
          <w:p w14:paraId="0CC5FCD2" w14:textId="77777777" w:rsidR="002B228C" w:rsidRDefault="002B228C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0CC5FCD3" w14:textId="77777777" w:rsidR="002B228C" w:rsidRDefault="002B228C" w:rsidP="000326E3">
            <w:r>
              <w:t>2025/26:586 av Nadja Awad (V)</w:t>
            </w:r>
            <w:r>
              <w:br/>
              <w:t>Funktionshinderspolitiken</w:t>
            </w:r>
          </w:p>
        </w:tc>
        <w:tc>
          <w:tcPr>
            <w:tcW w:w="2055" w:type="dxa"/>
          </w:tcPr>
          <w:p w14:paraId="0CC5FCD4" w14:textId="77777777" w:rsidR="002B228C" w:rsidRDefault="002B228C" w:rsidP="00C84F80"/>
        </w:tc>
      </w:tr>
      <w:tr w:rsidR="0062590E" w14:paraId="0CC5FCD9" w14:textId="77777777" w:rsidTr="00055526">
        <w:trPr>
          <w:cantSplit/>
        </w:trPr>
        <w:tc>
          <w:tcPr>
            <w:tcW w:w="567" w:type="dxa"/>
          </w:tcPr>
          <w:p w14:paraId="0CC5FCD6" w14:textId="77777777" w:rsidR="002B228C" w:rsidRDefault="002B228C" w:rsidP="00C84F80">
            <w:pPr>
              <w:keepNext/>
            </w:pPr>
          </w:p>
        </w:tc>
        <w:tc>
          <w:tcPr>
            <w:tcW w:w="6663" w:type="dxa"/>
          </w:tcPr>
          <w:p w14:paraId="0CC5FCD7" w14:textId="77777777" w:rsidR="002B228C" w:rsidRDefault="002B228C" w:rsidP="000326E3">
            <w:pPr>
              <w:pStyle w:val="renderubrik"/>
            </w:pPr>
            <w:r>
              <w:t>Sjukvårdsminister Elisabet Lann (KD)</w:t>
            </w:r>
          </w:p>
        </w:tc>
        <w:tc>
          <w:tcPr>
            <w:tcW w:w="2055" w:type="dxa"/>
          </w:tcPr>
          <w:p w14:paraId="0CC5FCD8" w14:textId="77777777" w:rsidR="002B228C" w:rsidRDefault="002B228C" w:rsidP="00C84F80">
            <w:pPr>
              <w:keepNext/>
            </w:pPr>
          </w:p>
        </w:tc>
      </w:tr>
      <w:tr w:rsidR="0062590E" w14:paraId="0CC5FCDD" w14:textId="77777777" w:rsidTr="00055526">
        <w:trPr>
          <w:cantSplit/>
        </w:trPr>
        <w:tc>
          <w:tcPr>
            <w:tcW w:w="567" w:type="dxa"/>
          </w:tcPr>
          <w:p w14:paraId="0CC5FCDA" w14:textId="77777777" w:rsidR="002B228C" w:rsidRDefault="002B228C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0CC5FCDB" w14:textId="77777777" w:rsidR="002B228C" w:rsidRDefault="002B228C" w:rsidP="000326E3">
            <w:r>
              <w:t>2025/26:568 av Karin Sundin (S)</w:t>
            </w:r>
            <w:r>
              <w:br/>
              <w:t>Rätt prioriteringar för minskade väntetider i vården</w:t>
            </w:r>
          </w:p>
        </w:tc>
        <w:tc>
          <w:tcPr>
            <w:tcW w:w="2055" w:type="dxa"/>
          </w:tcPr>
          <w:p w14:paraId="0CC5FCDC" w14:textId="77777777" w:rsidR="002B228C" w:rsidRDefault="002B228C" w:rsidP="00C84F80"/>
        </w:tc>
      </w:tr>
    </w:tbl>
    <w:p w14:paraId="0CC5FCDE" w14:textId="77777777" w:rsidR="002B228C" w:rsidRPr="00F221DA" w:rsidRDefault="002B228C" w:rsidP="00137840">
      <w:pPr>
        <w:pStyle w:val="Blankrad"/>
      </w:pPr>
      <w:r>
        <w:t xml:space="preserve">     </w:t>
      </w:r>
    </w:p>
    <w:p w14:paraId="0CC5FCDF" w14:textId="77777777" w:rsidR="002B228C" w:rsidRDefault="002B228C" w:rsidP="00121B42">
      <w:pPr>
        <w:pStyle w:val="Blankrad"/>
      </w:pPr>
      <w:r>
        <w:t xml:space="preserve">     </w:t>
      </w:r>
    </w:p>
    <w:p w14:paraId="0CC5FCE0" w14:textId="77777777" w:rsidR="002B228C" w:rsidRPr="00F221DA" w:rsidRDefault="002B228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590E" w14:paraId="0CC5FCE3" w14:textId="77777777" w:rsidTr="00D774A8">
        <w:tc>
          <w:tcPr>
            <w:tcW w:w="567" w:type="dxa"/>
          </w:tcPr>
          <w:p w14:paraId="0CC5FCE1" w14:textId="77777777" w:rsidR="002B228C" w:rsidRDefault="002B228C">
            <w:pPr>
              <w:pStyle w:val="IngenText"/>
            </w:pPr>
          </w:p>
        </w:tc>
        <w:tc>
          <w:tcPr>
            <w:tcW w:w="8718" w:type="dxa"/>
          </w:tcPr>
          <w:p w14:paraId="0CC5FCE2" w14:textId="77777777" w:rsidR="002B228C" w:rsidRDefault="002B22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CC5FCE4" w14:textId="77777777" w:rsidR="002B228C" w:rsidRPr="00852BA1" w:rsidRDefault="002B228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8548" w14:textId="77777777" w:rsidR="002B228C" w:rsidRDefault="002B228C">
      <w:pPr>
        <w:spacing w:line="240" w:lineRule="auto"/>
      </w:pPr>
      <w:r>
        <w:separator/>
      </w:r>
    </w:p>
  </w:endnote>
  <w:endnote w:type="continuationSeparator" w:id="0">
    <w:p w14:paraId="07FC596E" w14:textId="77777777" w:rsidR="002B228C" w:rsidRDefault="002B22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FCEA" w14:textId="77777777" w:rsidR="002B228C" w:rsidRDefault="002B22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FCEB" w14:textId="77777777" w:rsidR="002B228C" w:rsidRDefault="002B22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CC5FCEC" w14:textId="77777777" w:rsidR="002B228C" w:rsidRDefault="002B228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FCF0" w14:textId="77777777" w:rsidR="002B228C" w:rsidRDefault="002B22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CC5FCF1" w14:textId="77777777" w:rsidR="002B228C" w:rsidRDefault="002B22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63C83" w14:textId="77777777" w:rsidR="002B228C" w:rsidRDefault="002B228C">
      <w:pPr>
        <w:spacing w:line="240" w:lineRule="auto"/>
      </w:pPr>
      <w:r>
        <w:separator/>
      </w:r>
    </w:p>
  </w:footnote>
  <w:footnote w:type="continuationSeparator" w:id="0">
    <w:p w14:paraId="63E99D2C" w14:textId="77777777" w:rsidR="002B228C" w:rsidRDefault="002B22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FCE5" w14:textId="77777777" w:rsidR="002B228C" w:rsidRDefault="002B22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FCE6" w14:textId="77777777" w:rsidR="002B228C" w:rsidRDefault="002B228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11 augusti 2026</w:t>
    </w:r>
    <w:r>
      <w:fldChar w:fldCharType="end"/>
    </w:r>
  </w:p>
  <w:p w14:paraId="0CC5FCE7" w14:textId="77777777" w:rsidR="002B228C" w:rsidRDefault="002B22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C5FCE8" w14:textId="77777777" w:rsidR="002B228C" w:rsidRDefault="002B228C"/>
  <w:p w14:paraId="0CC5FCE9" w14:textId="77777777" w:rsidR="002B228C" w:rsidRDefault="002B22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FCED" w14:textId="77777777" w:rsidR="002B228C" w:rsidRDefault="002B22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C5FCF2" wp14:editId="0CC5FCF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5FCEE" w14:textId="77777777" w:rsidR="002B228C" w:rsidRDefault="002B228C" w:rsidP="00BE217A">
    <w:pPr>
      <w:pStyle w:val="Dokumentrubrik"/>
      <w:spacing w:after="360"/>
    </w:pPr>
    <w:r>
      <w:t>Föredragningslista</w:t>
    </w:r>
  </w:p>
  <w:p w14:paraId="0CC5FCEF" w14:textId="77777777" w:rsidR="002B228C" w:rsidRDefault="002B22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D707AC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1E2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86FB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4AF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2A66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BAB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2EA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E39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D264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822546571">
    <w:abstractNumId w:val="5"/>
  </w:num>
  <w:num w:numId="2" w16cid:durableId="1889141007">
    <w:abstractNumId w:val="2"/>
  </w:num>
  <w:num w:numId="3" w16cid:durableId="755708409">
    <w:abstractNumId w:val="4"/>
  </w:num>
  <w:num w:numId="4" w16cid:durableId="1311250452">
    <w:abstractNumId w:val="1"/>
  </w:num>
  <w:num w:numId="5" w16cid:durableId="232929444">
    <w:abstractNumId w:val="0"/>
  </w:num>
  <w:num w:numId="6" w16cid:durableId="904800567">
    <w:abstractNumId w:val="3"/>
  </w:num>
  <w:num w:numId="7" w16cid:durableId="378669269">
    <w:abstractNumId w:val="3"/>
  </w:num>
  <w:num w:numId="8" w16cid:durableId="2071071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590E"/>
    <w:rsid w:val="002B228C"/>
    <w:rsid w:val="005F6F61"/>
    <w:rsid w:val="0062590E"/>
    <w:rsid w:val="009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FBD3"/>
  <w15:docId w15:val="{C6072E13-0097-4C56-B427-730210F7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2026-08-11</SAFIR_Sammantradesdatum_Doc>
    <SAFIR_SammantradeID xmlns="C07A1A6C-0B19-41D9-BDF8-F523BA3921EB">0876d4bf-c573-436a-bbfd-ac285f223fa7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024B0-DDAC-4C3F-AD0C-D0E518706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631</Words>
  <Characters>3929</Characters>
  <Application>Microsoft Office Word</Application>
  <DocSecurity>0</DocSecurity>
  <Lines>261</Lines>
  <Paragraphs>134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2026-08-10T13:56:00Z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11 augusti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