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144A" w:rsidRPr="003D79C0" w:rsidTr="0010144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144A" w:rsidRPr="003D79C0" w:rsidRDefault="00FF6535" w:rsidP="0010144A">
            <w:pPr>
              <w:pStyle w:val="RSKRbeteckning"/>
              <w:spacing w:before="240"/>
            </w:pPr>
            <w:r w:rsidRPr="003D79C0">
              <w:t>Riksdagsskrivelse</w:t>
            </w:r>
          </w:p>
          <w:p w:rsidR="0010144A" w:rsidRPr="003D79C0" w:rsidRDefault="00FF6535" w:rsidP="0010144A">
            <w:pPr>
              <w:pStyle w:val="RSKRbeteckning"/>
            </w:pPr>
            <w:r w:rsidRPr="003D79C0">
              <w:t>2009/10</w:t>
            </w:r>
            <w:r w:rsidR="0010144A" w:rsidRPr="003D79C0">
              <w:t>:</w:t>
            </w:r>
            <w:r w:rsidRPr="003D79C0">
              <w:t>357</w:t>
            </w:r>
          </w:p>
        </w:tc>
        <w:tc>
          <w:tcPr>
            <w:tcW w:w="1134" w:type="dxa"/>
          </w:tcPr>
          <w:p w:rsidR="0010144A" w:rsidRPr="003D79C0" w:rsidRDefault="003D79C0" w:rsidP="0010144A">
            <w:pPr>
              <w:jc w:val="right"/>
            </w:pPr>
            <w:r w:rsidRPr="003D79C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44A" w:rsidRPr="003D79C0" w:rsidTr="0010144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144A" w:rsidRPr="003D79C0" w:rsidRDefault="0010144A">
            <w:pPr>
              <w:rPr>
                <w:sz w:val="10"/>
              </w:rPr>
            </w:pPr>
          </w:p>
        </w:tc>
      </w:tr>
    </w:tbl>
    <w:p w:rsidR="0010144A" w:rsidRPr="003D79C0" w:rsidRDefault="0010144A"/>
    <w:p w:rsidR="0010144A" w:rsidRPr="003D79C0" w:rsidRDefault="00FF6535" w:rsidP="0010144A">
      <w:pPr>
        <w:pStyle w:val="Mottagare1"/>
      </w:pPr>
      <w:r w:rsidRPr="003D79C0">
        <w:t>Regeringen</w:t>
      </w:r>
    </w:p>
    <w:p w:rsidR="0010144A" w:rsidRPr="003D79C0" w:rsidRDefault="00FF6535" w:rsidP="0010144A">
      <w:pPr>
        <w:pStyle w:val="Mottagare2"/>
      </w:pPr>
      <w:r w:rsidRPr="003D79C0">
        <w:t>Finansdepartementet</w:t>
      </w:r>
    </w:p>
    <w:p w:rsidR="0010144A" w:rsidRPr="003D79C0" w:rsidRDefault="0010144A" w:rsidP="0010144A">
      <w:r w:rsidRPr="003D79C0">
        <w:t xml:space="preserve">Med överlämnande av </w:t>
      </w:r>
      <w:r w:rsidR="00FF6535" w:rsidRPr="003D79C0">
        <w:t>finansutskottet</w:t>
      </w:r>
      <w:r w:rsidRPr="003D79C0">
        <w:t xml:space="preserve">s betänkande </w:t>
      </w:r>
      <w:r w:rsidR="00FF6535" w:rsidRPr="003D79C0">
        <w:t>2009/10</w:t>
      </w:r>
      <w:r w:rsidRPr="003D79C0">
        <w:t>:</w:t>
      </w:r>
      <w:r w:rsidR="00FF6535" w:rsidRPr="003D79C0">
        <w:t>FiU37</w:t>
      </w:r>
      <w:r w:rsidRPr="003D79C0">
        <w:t xml:space="preserve"> </w:t>
      </w:r>
      <w:r w:rsidR="00FF6535" w:rsidRPr="003D79C0">
        <w:t>Utvärdering av statens upplåning och skuldförvaltning 2005–2009</w:t>
      </w:r>
      <w:r w:rsidRPr="003D79C0">
        <w:t xml:space="preserve"> får jag anmäla att riksdagen denna dag bifallit utskottets förslag till riksdagsbeslut.</w:t>
      </w:r>
    </w:p>
    <w:p w:rsidR="0010144A" w:rsidRPr="003D79C0" w:rsidRDefault="0010144A" w:rsidP="0010144A">
      <w:pPr>
        <w:pStyle w:val="Stockholm"/>
      </w:pPr>
      <w:r w:rsidRPr="003D79C0">
        <w:t xml:space="preserve">Stockholm </w:t>
      </w:r>
      <w:r w:rsidR="00FF6535" w:rsidRPr="003D79C0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144A" w:rsidRPr="003D79C0" w:rsidTr="0010144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144A" w:rsidRPr="003D79C0" w:rsidRDefault="00FF6535" w:rsidP="0010144A">
            <w:pPr>
              <w:pStyle w:val="AvsTalman"/>
            </w:pPr>
            <w:r w:rsidRPr="003D79C0">
              <w:t>Per Westerberg</w:t>
            </w:r>
          </w:p>
        </w:tc>
        <w:tc>
          <w:tcPr>
            <w:tcW w:w="3628" w:type="dxa"/>
          </w:tcPr>
          <w:p w:rsidR="0010144A" w:rsidRPr="003D79C0" w:rsidRDefault="00FF6535" w:rsidP="0010144A">
            <w:pPr>
              <w:pStyle w:val="AvsTjnsteman"/>
            </w:pPr>
            <w:r w:rsidRPr="003D79C0">
              <w:t>Ulf Christoffersson</w:t>
            </w:r>
          </w:p>
        </w:tc>
      </w:tr>
    </w:tbl>
    <w:p w:rsidR="00D85057" w:rsidRPr="003D79C0" w:rsidRDefault="00D85057" w:rsidP="0010144A"/>
    <w:sectPr w:rsidR="00D85057" w:rsidRPr="003D79C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4A"/>
    <w:rsid w:val="0009098F"/>
    <w:rsid w:val="000C2D8D"/>
    <w:rsid w:val="000E70D9"/>
    <w:rsid w:val="0010144A"/>
    <w:rsid w:val="001667BD"/>
    <w:rsid w:val="001C2855"/>
    <w:rsid w:val="001D28C7"/>
    <w:rsid w:val="00224A43"/>
    <w:rsid w:val="00243D3C"/>
    <w:rsid w:val="00244660"/>
    <w:rsid w:val="0026798D"/>
    <w:rsid w:val="003D79C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0DCE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94916C-AF82-4025-87BE-81D755CF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2010-06-17T07:58:00Z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357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37</vt:lpwstr>
  </property>
  <property fmtid="{D5CDD505-2E9C-101B-9397-08002B2CF9AE}" pid="17" name="RefRubrik">
    <vt:lpwstr>Utvärdering av statens upplåning och skuldförvaltning 2005–2009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