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141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6348C" w:rsidRPr="00477C9F" w14:paraId="4053800E" w14:textId="77777777" w:rsidTr="00782EA9">
        <w:tc>
          <w:tcPr>
            <w:tcW w:w="9141" w:type="dxa"/>
          </w:tcPr>
          <w:p w14:paraId="4053800C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bookmarkStart w:id="0" w:name="_GoBack"/>
            <w:bookmarkEnd w:id="0"/>
            <w:r w:rsidRPr="00477C9F">
              <w:rPr>
                <w:sz w:val="22"/>
                <w:szCs w:val="22"/>
              </w:rPr>
              <w:t>RIKSDAGEN</w:t>
            </w:r>
          </w:p>
          <w:p w14:paraId="4053800D" w14:textId="035B0295" w:rsidR="0096348C" w:rsidRPr="00477C9F" w:rsidRDefault="00477C9F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KONSTITUTIONS</w:t>
            </w:r>
            <w:r w:rsidR="0096348C" w:rsidRPr="00477C9F">
              <w:rPr>
                <w:sz w:val="22"/>
                <w:szCs w:val="22"/>
              </w:rPr>
              <w:t>UTSKOTTET</w:t>
            </w:r>
          </w:p>
        </w:tc>
      </w:tr>
    </w:tbl>
    <w:p w14:paraId="4053800F" w14:textId="77777777" w:rsidR="0096348C" w:rsidRPr="00477C9F" w:rsidRDefault="0096348C" w:rsidP="00477C9F">
      <w:pPr>
        <w:rPr>
          <w:sz w:val="22"/>
          <w:szCs w:val="22"/>
        </w:rPr>
      </w:pPr>
    </w:p>
    <w:p w14:paraId="40538010" w14:textId="77777777" w:rsidR="0096348C" w:rsidRPr="00477C9F" w:rsidRDefault="0096348C" w:rsidP="00477C9F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96348C" w:rsidRPr="00477C9F" w14:paraId="40538014" w14:textId="77777777" w:rsidTr="00012D39">
        <w:trPr>
          <w:cantSplit/>
          <w:trHeight w:val="742"/>
        </w:trPr>
        <w:tc>
          <w:tcPr>
            <w:tcW w:w="1985" w:type="dxa"/>
          </w:tcPr>
          <w:p w14:paraId="5867A551" w14:textId="1B3DFADB" w:rsidR="008273F4" w:rsidRDefault="008273F4" w:rsidP="00477C9F">
            <w:pPr>
              <w:rPr>
                <w:b/>
                <w:sz w:val="22"/>
                <w:szCs w:val="22"/>
              </w:rPr>
            </w:pPr>
            <w:r w:rsidRPr="002E7A56">
              <w:rPr>
                <w:b/>
                <w:sz w:val="22"/>
                <w:szCs w:val="22"/>
              </w:rPr>
              <w:t>SÄRSKILT</w:t>
            </w:r>
          </w:p>
          <w:p w14:paraId="40538011" w14:textId="0A28C058" w:rsidR="0096348C" w:rsidRPr="00477C9F" w:rsidRDefault="0096348C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 xml:space="preserve">PROTOKOLL </w:t>
            </w:r>
          </w:p>
        </w:tc>
        <w:tc>
          <w:tcPr>
            <w:tcW w:w="6463" w:type="dxa"/>
          </w:tcPr>
          <w:p w14:paraId="40538012" w14:textId="4EF08929" w:rsidR="0096348C" w:rsidRPr="00477C9F" w:rsidRDefault="000B7C05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>UTSKOTTSSAMMANTRÄDE 20</w:t>
            </w:r>
            <w:r w:rsidR="00236A17">
              <w:rPr>
                <w:b/>
                <w:sz w:val="22"/>
                <w:szCs w:val="22"/>
              </w:rPr>
              <w:t>20</w:t>
            </w:r>
            <w:r w:rsidRPr="00477C9F">
              <w:rPr>
                <w:b/>
                <w:sz w:val="22"/>
                <w:szCs w:val="22"/>
              </w:rPr>
              <w:t>/</w:t>
            </w:r>
            <w:r w:rsidR="00955E76">
              <w:rPr>
                <w:b/>
                <w:sz w:val="22"/>
                <w:szCs w:val="22"/>
              </w:rPr>
              <w:t>2</w:t>
            </w:r>
            <w:r w:rsidR="00236A17">
              <w:rPr>
                <w:b/>
                <w:sz w:val="22"/>
                <w:szCs w:val="22"/>
              </w:rPr>
              <w:t>1</w:t>
            </w:r>
            <w:r w:rsidR="0096348C" w:rsidRPr="00477C9F">
              <w:rPr>
                <w:b/>
                <w:sz w:val="22"/>
                <w:szCs w:val="22"/>
              </w:rPr>
              <w:t>:</w:t>
            </w:r>
            <w:r w:rsidR="00346CAC">
              <w:rPr>
                <w:b/>
                <w:sz w:val="22"/>
                <w:szCs w:val="22"/>
              </w:rPr>
              <w:t>16</w:t>
            </w:r>
          </w:p>
          <w:p w14:paraId="40538013" w14:textId="77777777" w:rsidR="0096348C" w:rsidRPr="00477C9F" w:rsidRDefault="0096348C" w:rsidP="00477C9F">
            <w:pPr>
              <w:rPr>
                <w:b/>
                <w:sz w:val="22"/>
                <w:szCs w:val="22"/>
              </w:rPr>
            </w:pPr>
          </w:p>
        </w:tc>
      </w:tr>
      <w:tr w:rsidR="0096348C" w:rsidRPr="00477C9F" w14:paraId="40538017" w14:textId="77777777" w:rsidTr="00477C9F">
        <w:tc>
          <w:tcPr>
            <w:tcW w:w="1985" w:type="dxa"/>
          </w:tcPr>
          <w:p w14:paraId="40538015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DATUM</w:t>
            </w:r>
          </w:p>
        </w:tc>
        <w:tc>
          <w:tcPr>
            <w:tcW w:w="6463" w:type="dxa"/>
          </w:tcPr>
          <w:p w14:paraId="40538016" w14:textId="17356B92" w:rsidR="0096348C" w:rsidRPr="00477C9F" w:rsidRDefault="009D1BB5" w:rsidP="00A54DE5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20</w:t>
            </w:r>
            <w:r w:rsidR="000A7D87">
              <w:rPr>
                <w:sz w:val="22"/>
                <w:szCs w:val="22"/>
              </w:rPr>
              <w:t>20</w:t>
            </w:r>
            <w:r w:rsidR="00D52626" w:rsidRPr="00477C9F">
              <w:rPr>
                <w:sz w:val="22"/>
                <w:szCs w:val="22"/>
              </w:rPr>
              <w:t>-</w:t>
            </w:r>
            <w:r w:rsidR="00346CAC">
              <w:rPr>
                <w:sz w:val="22"/>
                <w:szCs w:val="22"/>
              </w:rPr>
              <w:t>11-16</w:t>
            </w:r>
          </w:p>
        </w:tc>
      </w:tr>
      <w:tr w:rsidR="0096348C" w:rsidRPr="00477C9F" w14:paraId="4053801A" w14:textId="77777777" w:rsidTr="00477C9F">
        <w:tc>
          <w:tcPr>
            <w:tcW w:w="1985" w:type="dxa"/>
          </w:tcPr>
          <w:p w14:paraId="40538018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TID</w:t>
            </w:r>
          </w:p>
        </w:tc>
        <w:tc>
          <w:tcPr>
            <w:tcW w:w="6463" w:type="dxa"/>
          </w:tcPr>
          <w:p w14:paraId="6A47534E" w14:textId="578EB992" w:rsidR="00F07228" w:rsidRDefault="00F07228" w:rsidP="0067057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346CAC">
              <w:rPr>
                <w:sz w:val="22"/>
                <w:szCs w:val="22"/>
              </w:rPr>
              <w:t>2</w:t>
            </w:r>
            <w:r w:rsidR="00C84F0D">
              <w:rPr>
                <w:sz w:val="22"/>
                <w:szCs w:val="22"/>
              </w:rPr>
              <w:t>.00–</w:t>
            </w:r>
            <w:r w:rsidR="00E57409">
              <w:rPr>
                <w:sz w:val="22"/>
                <w:szCs w:val="22"/>
              </w:rPr>
              <w:t>12.55</w:t>
            </w:r>
          </w:p>
          <w:p w14:paraId="3A6859B7" w14:textId="165419B7" w:rsidR="00091656" w:rsidRDefault="00091656" w:rsidP="0067057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13.00–</w:t>
            </w:r>
            <w:r w:rsidR="00E57409">
              <w:rPr>
                <w:sz w:val="22"/>
                <w:szCs w:val="22"/>
              </w:rPr>
              <w:t>13.58</w:t>
            </w:r>
          </w:p>
          <w:p w14:paraId="40538019" w14:textId="5BDD8D63" w:rsidR="00091656" w:rsidRPr="00477C9F" w:rsidRDefault="00E57409" w:rsidP="0067057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14.05–15.</w:t>
            </w:r>
            <w:r w:rsidR="00233AF8">
              <w:rPr>
                <w:sz w:val="22"/>
                <w:szCs w:val="22"/>
              </w:rPr>
              <w:t>15</w:t>
            </w:r>
          </w:p>
        </w:tc>
      </w:tr>
      <w:tr w:rsidR="0096348C" w:rsidRPr="00477C9F" w14:paraId="4053801D" w14:textId="77777777" w:rsidTr="00477C9F">
        <w:tc>
          <w:tcPr>
            <w:tcW w:w="1985" w:type="dxa"/>
          </w:tcPr>
          <w:p w14:paraId="4053801B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NÄRVARANDE</w:t>
            </w:r>
          </w:p>
        </w:tc>
        <w:tc>
          <w:tcPr>
            <w:tcW w:w="6463" w:type="dxa"/>
          </w:tcPr>
          <w:p w14:paraId="4053801C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Se bilaga 1</w:t>
            </w:r>
          </w:p>
        </w:tc>
      </w:tr>
    </w:tbl>
    <w:p w14:paraId="4053801E" w14:textId="77777777" w:rsidR="0096348C" w:rsidRPr="00477C9F" w:rsidRDefault="0096348C" w:rsidP="00477C9F">
      <w:pPr>
        <w:rPr>
          <w:sz w:val="22"/>
          <w:szCs w:val="22"/>
        </w:rPr>
      </w:pPr>
    </w:p>
    <w:p w14:paraId="4053801F" w14:textId="77777777"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p w14:paraId="40538020" w14:textId="77777777"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7"/>
      </w:tblGrid>
      <w:tr w:rsidR="0024725F" w:rsidRPr="00477C9F" w14:paraId="78E31F0B" w14:textId="77777777" w:rsidTr="00670574">
        <w:tc>
          <w:tcPr>
            <w:tcW w:w="567" w:type="dxa"/>
          </w:tcPr>
          <w:p w14:paraId="31C64857" w14:textId="0777668B" w:rsidR="0024725F" w:rsidRDefault="009C2993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1</w:t>
            </w:r>
          </w:p>
        </w:tc>
        <w:tc>
          <w:tcPr>
            <w:tcW w:w="6946" w:type="dxa"/>
            <w:gridSpan w:val="2"/>
          </w:tcPr>
          <w:p w14:paraId="3C2ADE7C" w14:textId="77777777" w:rsidR="0024725F" w:rsidRPr="008B6E15" w:rsidRDefault="0024725F" w:rsidP="0024725F">
            <w:pPr>
              <w:tabs>
                <w:tab w:val="left" w:pos="1701"/>
              </w:tabs>
              <w:rPr>
                <w:b/>
                <w:bCs/>
                <w:color w:val="000000"/>
                <w:sz w:val="22"/>
                <w:szCs w:val="22"/>
              </w:rPr>
            </w:pPr>
            <w:r w:rsidRPr="008B6E15">
              <w:rPr>
                <w:b/>
                <w:bCs/>
                <w:color w:val="000000"/>
                <w:sz w:val="22"/>
                <w:szCs w:val="22"/>
              </w:rPr>
              <w:t>Dåvarande civilministerns styrning och uppföljning av tillsynsverksamheten hos Lotteriinspektionen - G4</w:t>
            </w:r>
          </w:p>
          <w:p w14:paraId="53A60DB1" w14:textId="77777777" w:rsidR="0024725F" w:rsidRPr="008B6E15" w:rsidRDefault="0024725F" w:rsidP="0024725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2468268E" w14:textId="77777777" w:rsidR="0024725F" w:rsidRPr="008B6E15" w:rsidRDefault="0024725F" w:rsidP="0024725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8B6E15"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14:paraId="4A9BD49A" w14:textId="77777777" w:rsidR="0024725F" w:rsidRPr="008B6E15" w:rsidRDefault="0024725F" w:rsidP="0024725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5737E891" w14:textId="77777777" w:rsidR="0024725F" w:rsidRPr="008B6E15" w:rsidRDefault="0024725F" w:rsidP="0024725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8B6E15">
              <w:rPr>
                <w:snapToGrid w:val="0"/>
                <w:sz w:val="22"/>
                <w:szCs w:val="22"/>
              </w:rPr>
              <w:t>Ärendet bordlades.</w:t>
            </w:r>
          </w:p>
          <w:p w14:paraId="1ED1FCFC" w14:textId="77777777" w:rsidR="0024725F" w:rsidRDefault="0024725F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5522EE" w:rsidRPr="00E613A7" w14:paraId="1AB61924" w14:textId="77777777" w:rsidTr="003C29FB">
        <w:tc>
          <w:tcPr>
            <w:tcW w:w="567" w:type="dxa"/>
          </w:tcPr>
          <w:p w14:paraId="5C37062C" w14:textId="0DBED7E3" w:rsidR="005522EE" w:rsidRPr="009C2993" w:rsidRDefault="009C2993" w:rsidP="003C29FB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9C2993">
              <w:rPr>
                <w:b/>
                <w:snapToGrid w:val="0"/>
                <w:sz w:val="22"/>
                <w:szCs w:val="22"/>
              </w:rPr>
              <w:t>§ 2</w:t>
            </w:r>
          </w:p>
        </w:tc>
        <w:tc>
          <w:tcPr>
            <w:tcW w:w="6946" w:type="dxa"/>
            <w:gridSpan w:val="2"/>
          </w:tcPr>
          <w:p w14:paraId="45F4A452" w14:textId="77777777" w:rsidR="005522EE" w:rsidRPr="009C2993" w:rsidRDefault="005522EE" w:rsidP="003C29FB">
            <w:pPr>
              <w:tabs>
                <w:tab w:val="left" w:pos="1701"/>
              </w:tabs>
              <w:rPr>
                <w:b/>
                <w:bCs/>
                <w:color w:val="000000"/>
                <w:sz w:val="22"/>
                <w:szCs w:val="22"/>
              </w:rPr>
            </w:pPr>
            <w:r w:rsidRPr="009C2993">
              <w:rPr>
                <w:b/>
                <w:bCs/>
                <w:color w:val="000000"/>
                <w:sz w:val="22"/>
                <w:szCs w:val="22"/>
              </w:rPr>
              <w:t xml:space="preserve">Regeringens hantering av ansökan om bearbetningskoncession för </w:t>
            </w:r>
            <w:proofErr w:type="spellStart"/>
            <w:r w:rsidRPr="009C2993">
              <w:rPr>
                <w:b/>
                <w:bCs/>
                <w:color w:val="000000"/>
                <w:sz w:val="22"/>
                <w:szCs w:val="22"/>
              </w:rPr>
              <w:t>Kallak</w:t>
            </w:r>
            <w:proofErr w:type="spellEnd"/>
            <w:r w:rsidRPr="009C2993">
              <w:rPr>
                <w:b/>
                <w:bCs/>
                <w:color w:val="000000"/>
                <w:sz w:val="22"/>
                <w:szCs w:val="22"/>
              </w:rPr>
              <w:t xml:space="preserve"> - G11</w:t>
            </w:r>
          </w:p>
          <w:p w14:paraId="5550C291" w14:textId="77777777" w:rsidR="005522EE" w:rsidRPr="009C2993" w:rsidRDefault="005522EE" w:rsidP="003C29FB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16451A48" w14:textId="77777777" w:rsidR="005522EE" w:rsidRPr="009C2993" w:rsidRDefault="005522EE" w:rsidP="003C29FB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9C2993"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14:paraId="740DFB51" w14:textId="77777777" w:rsidR="005522EE" w:rsidRPr="009C2993" w:rsidRDefault="005522EE" w:rsidP="003C29FB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576F5759" w14:textId="77777777" w:rsidR="005522EE" w:rsidRPr="009C2993" w:rsidRDefault="005522EE" w:rsidP="003C29FB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9C2993">
              <w:rPr>
                <w:snapToGrid w:val="0"/>
                <w:sz w:val="22"/>
                <w:szCs w:val="22"/>
              </w:rPr>
              <w:t>Ärendet bordlades.</w:t>
            </w:r>
          </w:p>
          <w:p w14:paraId="6576D429" w14:textId="77777777" w:rsidR="005522EE" w:rsidRPr="009C2993" w:rsidRDefault="005522EE" w:rsidP="003C29FB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5522EE" w:rsidRPr="00E613A7" w14:paraId="7F46229D" w14:textId="77777777" w:rsidTr="003C29FB">
        <w:tc>
          <w:tcPr>
            <w:tcW w:w="567" w:type="dxa"/>
          </w:tcPr>
          <w:p w14:paraId="56EF314D" w14:textId="2161BF9F" w:rsidR="005522EE" w:rsidRPr="009C2993" w:rsidRDefault="009C2993" w:rsidP="003C29FB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9C2993">
              <w:rPr>
                <w:b/>
                <w:snapToGrid w:val="0"/>
                <w:sz w:val="22"/>
                <w:szCs w:val="22"/>
              </w:rPr>
              <w:t>§ 3</w:t>
            </w:r>
          </w:p>
        </w:tc>
        <w:tc>
          <w:tcPr>
            <w:tcW w:w="6946" w:type="dxa"/>
            <w:gridSpan w:val="2"/>
          </w:tcPr>
          <w:p w14:paraId="31432BCB" w14:textId="77777777" w:rsidR="005522EE" w:rsidRPr="009C2993" w:rsidRDefault="005522EE" w:rsidP="003C29FB">
            <w:pPr>
              <w:tabs>
                <w:tab w:val="left" w:pos="1701"/>
              </w:tabs>
              <w:rPr>
                <w:b/>
                <w:bCs/>
                <w:color w:val="000000"/>
                <w:sz w:val="22"/>
                <w:szCs w:val="22"/>
              </w:rPr>
            </w:pPr>
            <w:r w:rsidRPr="009C2993">
              <w:rPr>
                <w:b/>
                <w:bCs/>
                <w:color w:val="000000"/>
                <w:sz w:val="22"/>
                <w:szCs w:val="22"/>
              </w:rPr>
              <w:t>Regeringens styrning av Brottsförebyggande rådet - G21</w:t>
            </w:r>
          </w:p>
          <w:p w14:paraId="78F3D5E5" w14:textId="77777777" w:rsidR="005522EE" w:rsidRPr="009C2993" w:rsidRDefault="005522EE" w:rsidP="003C29FB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3D61B983" w14:textId="77777777" w:rsidR="005522EE" w:rsidRPr="009C2993" w:rsidRDefault="005522EE" w:rsidP="003C29FB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9C2993"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14:paraId="6916B23A" w14:textId="77777777" w:rsidR="005522EE" w:rsidRPr="009C2993" w:rsidRDefault="005522EE" w:rsidP="003C29FB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26C03A88" w14:textId="77777777" w:rsidR="005522EE" w:rsidRPr="009C2993" w:rsidRDefault="005522EE" w:rsidP="003C29FB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9C2993">
              <w:rPr>
                <w:snapToGrid w:val="0"/>
                <w:sz w:val="22"/>
                <w:szCs w:val="22"/>
              </w:rPr>
              <w:t>Ärendet bordlades.</w:t>
            </w:r>
          </w:p>
          <w:p w14:paraId="3792369E" w14:textId="77777777" w:rsidR="005522EE" w:rsidRPr="009C2993" w:rsidRDefault="005522EE" w:rsidP="003C29FB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5522EE" w:rsidRPr="00E613A7" w14:paraId="316BABC2" w14:textId="77777777" w:rsidTr="003C29FB">
        <w:tc>
          <w:tcPr>
            <w:tcW w:w="567" w:type="dxa"/>
          </w:tcPr>
          <w:p w14:paraId="40AACB5C" w14:textId="4924E701" w:rsidR="005522EE" w:rsidRPr="009C2993" w:rsidRDefault="009C2993" w:rsidP="003C29FB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4</w:t>
            </w:r>
          </w:p>
        </w:tc>
        <w:tc>
          <w:tcPr>
            <w:tcW w:w="6946" w:type="dxa"/>
            <w:gridSpan w:val="2"/>
          </w:tcPr>
          <w:p w14:paraId="734858AB" w14:textId="77777777" w:rsidR="005522EE" w:rsidRPr="009C2993" w:rsidRDefault="005522EE" w:rsidP="003C29FB">
            <w:pPr>
              <w:tabs>
                <w:tab w:val="left" w:pos="1701"/>
              </w:tabs>
              <w:rPr>
                <w:b/>
                <w:bCs/>
                <w:color w:val="000000"/>
                <w:sz w:val="22"/>
                <w:szCs w:val="22"/>
              </w:rPr>
            </w:pPr>
            <w:r w:rsidRPr="009C2993">
              <w:rPr>
                <w:b/>
                <w:bCs/>
                <w:color w:val="000000"/>
                <w:sz w:val="22"/>
                <w:szCs w:val="22"/>
              </w:rPr>
              <w:t>Justitie- och migrationsministerns agerande i fråga om förankring av Sveriges position när det gäller EU:s upphovsrättsdirektiv - G1</w:t>
            </w:r>
          </w:p>
          <w:p w14:paraId="397E8691" w14:textId="77777777" w:rsidR="005522EE" w:rsidRPr="009C2993" w:rsidRDefault="005522EE" w:rsidP="003C29FB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45FD38A0" w14:textId="77777777" w:rsidR="005522EE" w:rsidRPr="009C2993" w:rsidRDefault="005522EE" w:rsidP="003C29FB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9C2993"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14:paraId="1E7224B3" w14:textId="77777777" w:rsidR="005522EE" w:rsidRPr="009C2993" w:rsidRDefault="005522EE" w:rsidP="003C29FB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1BF6A0F3" w14:textId="77777777" w:rsidR="005522EE" w:rsidRPr="009C2993" w:rsidRDefault="005522EE" w:rsidP="003C29FB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9C2993">
              <w:rPr>
                <w:snapToGrid w:val="0"/>
                <w:sz w:val="22"/>
                <w:szCs w:val="22"/>
              </w:rPr>
              <w:t>Ärendet bordlades.</w:t>
            </w:r>
          </w:p>
          <w:p w14:paraId="5F894D69" w14:textId="77777777" w:rsidR="005522EE" w:rsidRPr="009C2993" w:rsidRDefault="005522EE" w:rsidP="003C29FB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5522EE" w:rsidRPr="00E613A7" w14:paraId="0B95537B" w14:textId="77777777" w:rsidTr="003C29FB">
        <w:tc>
          <w:tcPr>
            <w:tcW w:w="567" w:type="dxa"/>
          </w:tcPr>
          <w:p w14:paraId="0AA8F990" w14:textId="008FF533" w:rsidR="005522EE" w:rsidRPr="009C2993" w:rsidRDefault="009C2993" w:rsidP="003C29FB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9C2993">
              <w:rPr>
                <w:b/>
                <w:snapToGrid w:val="0"/>
                <w:sz w:val="22"/>
                <w:szCs w:val="22"/>
              </w:rPr>
              <w:t>§ 5</w:t>
            </w:r>
          </w:p>
        </w:tc>
        <w:tc>
          <w:tcPr>
            <w:tcW w:w="6946" w:type="dxa"/>
            <w:gridSpan w:val="2"/>
          </w:tcPr>
          <w:p w14:paraId="0F7AB2C0" w14:textId="77777777" w:rsidR="005522EE" w:rsidRPr="005522EE" w:rsidRDefault="005522EE" w:rsidP="003C29FB">
            <w:pPr>
              <w:tabs>
                <w:tab w:val="left" w:pos="1701"/>
              </w:tabs>
              <w:rPr>
                <w:b/>
                <w:bCs/>
                <w:color w:val="000000"/>
                <w:sz w:val="22"/>
                <w:szCs w:val="22"/>
              </w:rPr>
            </w:pPr>
            <w:r w:rsidRPr="005522EE">
              <w:rPr>
                <w:b/>
                <w:bCs/>
                <w:color w:val="000000"/>
                <w:sz w:val="22"/>
                <w:szCs w:val="22"/>
              </w:rPr>
              <w:t>Statsministerns uttalanden i en partiledardebatt i riksdagens kammare - G24</w:t>
            </w:r>
          </w:p>
          <w:p w14:paraId="71283462" w14:textId="77777777" w:rsidR="005522EE" w:rsidRPr="005522EE" w:rsidRDefault="005522EE" w:rsidP="003C29FB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2E6E7C21" w14:textId="77777777" w:rsidR="005522EE" w:rsidRPr="005522EE" w:rsidRDefault="005522EE" w:rsidP="003C29FB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5522EE"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14:paraId="5F9CC073" w14:textId="77777777" w:rsidR="005522EE" w:rsidRPr="005522EE" w:rsidRDefault="005522EE" w:rsidP="003C29FB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1B8FDA0A" w14:textId="77777777" w:rsidR="005522EE" w:rsidRPr="005522EE" w:rsidRDefault="005522EE" w:rsidP="003C29FB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5522EE">
              <w:rPr>
                <w:snapToGrid w:val="0"/>
                <w:sz w:val="22"/>
                <w:szCs w:val="22"/>
              </w:rPr>
              <w:t>Ärendet bordlades.</w:t>
            </w:r>
          </w:p>
          <w:p w14:paraId="78AC7870" w14:textId="77777777" w:rsidR="005522EE" w:rsidRPr="005522EE" w:rsidRDefault="005522EE" w:rsidP="003C29FB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4E6598" w:rsidRPr="00E613A7" w14:paraId="1EC223E4" w14:textId="77777777" w:rsidTr="003C29FB">
        <w:tc>
          <w:tcPr>
            <w:tcW w:w="567" w:type="dxa"/>
          </w:tcPr>
          <w:p w14:paraId="17168288" w14:textId="0EC66FA9" w:rsidR="004E6598" w:rsidRPr="009C2993" w:rsidRDefault="004E6598" w:rsidP="003C29FB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6</w:t>
            </w:r>
          </w:p>
        </w:tc>
        <w:tc>
          <w:tcPr>
            <w:tcW w:w="6946" w:type="dxa"/>
            <w:gridSpan w:val="2"/>
          </w:tcPr>
          <w:p w14:paraId="72FB5DCC" w14:textId="77777777" w:rsidR="004E6598" w:rsidRPr="00155E99" w:rsidRDefault="004E6598" w:rsidP="004E6598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155E99">
              <w:rPr>
                <w:b/>
                <w:sz w:val="22"/>
                <w:szCs w:val="22"/>
              </w:rPr>
              <w:t xml:space="preserve">Ajournering </w:t>
            </w:r>
          </w:p>
          <w:p w14:paraId="304A3FBD" w14:textId="77777777" w:rsidR="004E6598" w:rsidRPr="00155E99" w:rsidRDefault="004E6598" w:rsidP="004E6598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</w:p>
          <w:p w14:paraId="2B7C0D67" w14:textId="77777777" w:rsidR="004E6598" w:rsidRPr="00155E99" w:rsidRDefault="004E6598" w:rsidP="004E6598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155E99">
              <w:rPr>
                <w:sz w:val="22"/>
                <w:szCs w:val="22"/>
              </w:rPr>
              <w:t>Utskottet beslutade att ajournera sammanträdet.</w:t>
            </w:r>
          </w:p>
          <w:p w14:paraId="559A6283" w14:textId="77777777" w:rsidR="004E6598" w:rsidRPr="005522EE" w:rsidRDefault="004E6598" w:rsidP="003C29FB">
            <w:pPr>
              <w:tabs>
                <w:tab w:val="left" w:pos="1701"/>
              </w:tabs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4E6598" w:rsidRPr="00E613A7" w14:paraId="72A304C8" w14:textId="77777777" w:rsidTr="003C29FB">
        <w:tc>
          <w:tcPr>
            <w:tcW w:w="567" w:type="dxa"/>
          </w:tcPr>
          <w:p w14:paraId="5EE80DE2" w14:textId="11F2E0A1" w:rsidR="004E6598" w:rsidRPr="009C2993" w:rsidRDefault="004E6598" w:rsidP="003C29FB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7</w:t>
            </w:r>
          </w:p>
        </w:tc>
        <w:tc>
          <w:tcPr>
            <w:tcW w:w="6946" w:type="dxa"/>
            <w:gridSpan w:val="2"/>
          </w:tcPr>
          <w:p w14:paraId="69C25BE6" w14:textId="77777777" w:rsidR="004E6598" w:rsidRPr="004E6598" w:rsidRDefault="004E6598" w:rsidP="004E6598">
            <w:pPr>
              <w:tabs>
                <w:tab w:val="left" w:pos="1701"/>
              </w:tabs>
              <w:rPr>
                <w:b/>
                <w:bCs/>
                <w:color w:val="000000"/>
                <w:sz w:val="22"/>
                <w:szCs w:val="22"/>
              </w:rPr>
            </w:pPr>
            <w:r w:rsidRPr="004E6598">
              <w:rPr>
                <w:b/>
                <w:bCs/>
                <w:color w:val="000000"/>
                <w:sz w:val="22"/>
                <w:szCs w:val="22"/>
              </w:rPr>
              <w:t>Statsministerns uttalanden i en partiledardebatt i riksdagens kammare - G24</w:t>
            </w:r>
          </w:p>
          <w:p w14:paraId="604C6EA1" w14:textId="77777777" w:rsidR="004E6598" w:rsidRPr="004E6598" w:rsidRDefault="004E6598" w:rsidP="004E6598">
            <w:pPr>
              <w:tabs>
                <w:tab w:val="left" w:pos="1701"/>
              </w:tabs>
              <w:rPr>
                <w:bCs/>
                <w:color w:val="000000"/>
                <w:sz w:val="22"/>
                <w:szCs w:val="22"/>
              </w:rPr>
            </w:pPr>
          </w:p>
          <w:p w14:paraId="6F3CFBCA" w14:textId="77777777" w:rsidR="004E6598" w:rsidRPr="004E6598" w:rsidRDefault="004E6598" w:rsidP="004E6598">
            <w:pPr>
              <w:tabs>
                <w:tab w:val="left" w:pos="1701"/>
              </w:tabs>
              <w:rPr>
                <w:bCs/>
                <w:color w:val="000000"/>
                <w:sz w:val="22"/>
                <w:szCs w:val="22"/>
              </w:rPr>
            </w:pPr>
            <w:r w:rsidRPr="004E6598">
              <w:rPr>
                <w:bCs/>
                <w:color w:val="000000"/>
                <w:sz w:val="22"/>
                <w:szCs w:val="22"/>
              </w:rPr>
              <w:t>Utskottet behandlade granskningsärendet.</w:t>
            </w:r>
          </w:p>
          <w:p w14:paraId="11946467" w14:textId="77777777" w:rsidR="004E6598" w:rsidRPr="004E6598" w:rsidRDefault="004E6598" w:rsidP="004E6598">
            <w:pPr>
              <w:tabs>
                <w:tab w:val="left" w:pos="1701"/>
              </w:tabs>
              <w:rPr>
                <w:bCs/>
                <w:color w:val="000000"/>
                <w:sz w:val="22"/>
                <w:szCs w:val="22"/>
              </w:rPr>
            </w:pPr>
          </w:p>
          <w:p w14:paraId="07696DB9" w14:textId="04DC8C2D" w:rsidR="004E6598" w:rsidRPr="005522EE" w:rsidRDefault="004E6598" w:rsidP="004E6598">
            <w:pPr>
              <w:tabs>
                <w:tab w:val="left" w:pos="1701"/>
              </w:tabs>
              <w:rPr>
                <w:b/>
                <w:bCs/>
                <w:color w:val="000000"/>
                <w:sz w:val="22"/>
                <w:szCs w:val="22"/>
              </w:rPr>
            </w:pPr>
            <w:r w:rsidRPr="004E6598">
              <w:rPr>
                <w:bCs/>
                <w:color w:val="000000"/>
                <w:sz w:val="22"/>
                <w:szCs w:val="22"/>
              </w:rPr>
              <w:t>Ärendet bordlades.</w:t>
            </w:r>
          </w:p>
        </w:tc>
      </w:tr>
      <w:tr w:rsidR="008273F4" w:rsidRPr="00477C9F" w14:paraId="0D96CA6F" w14:textId="77777777" w:rsidTr="00670574">
        <w:tc>
          <w:tcPr>
            <w:tcW w:w="567" w:type="dxa"/>
          </w:tcPr>
          <w:p w14:paraId="47A39D9D" w14:textId="77243A83" w:rsidR="008273F4" w:rsidRPr="002E7A56" w:rsidRDefault="009C2993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lastRenderedPageBreak/>
              <w:t xml:space="preserve">§ </w:t>
            </w:r>
            <w:r w:rsidR="00C33FDF">
              <w:rPr>
                <w:b/>
                <w:snapToGrid w:val="0"/>
                <w:sz w:val="22"/>
                <w:szCs w:val="22"/>
              </w:rPr>
              <w:t>8</w:t>
            </w:r>
          </w:p>
        </w:tc>
        <w:tc>
          <w:tcPr>
            <w:tcW w:w="6946" w:type="dxa"/>
            <w:gridSpan w:val="2"/>
          </w:tcPr>
          <w:p w14:paraId="3E9B99C4" w14:textId="713F6140" w:rsidR="009C2993" w:rsidRPr="0049611B" w:rsidRDefault="009C2993" w:rsidP="009C2993">
            <w:pPr>
              <w:tabs>
                <w:tab w:val="left" w:pos="1701"/>
              </w:tabs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Regeringens </w:t>
            </w:r>
            <w:r w:rsidRPr="0049611B">
              <w:rPr>
                <w:b/>
                <w:bCs/>
                <w:color w:val="000000"/>
                <w:sz w:val="22"/>
                <w:szCs w:val="22"/>
              </w:rPr>
              <w:t>styrning av Arbetsförmedlingen - G16</w:t>
            </w:r>
          </w:p>
          <w:p w14:paraId="7266DBD4" w14:textId="77777777" w:rsidR="009C2993" w:rsidRPr="0049611B" w:rsidRDefault="009C2993" w:rsidP="009C299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6F0C35DF" w14:textId="77777777" w:rsidR="009C2993" w:rsidRPr="0049611B" w:rsidRDefault="009C2993" w:rsidP="009C299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49611B"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14:paraId="427B8E8B" w14:textId="77777777" w:rsidR="009C2993" w:rsidRPr="0049611B" w:rsidRDefault="009C2993" w:rsidP="009C299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19183EF1" w14:textId="77777777" w:rsidR="009C2993" w:rsidRPr="0049611B" w:rsidRDefault="009C2993" w:rsidP="009C299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49611B">
              <w:rPr>
                <w:snapToGrid w:val="0"/>
                <w:sz w:val="22"/>
                <w:szCs w:val="22"/>
              </w:rPr>
              <w:t>Ärendet bordlades.</w:t>
            </w:r>
          </w:p>
          <w:p w14:paraId="6AE27B08" w14:textId="66B1240C" w:rsidR="009C2993" w:rsidRPr="002E7A56" w:rsidRDefault="009C2993" w:rsidP="0067057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C33FDF" w:rsidRPr="00477C9F" w14:paraId="61ADF8C8" w14:textId="77777777" w:rsidTr="00670574">
        <w:tc>
          <w:tcPr>
            <w:tcW w:w="567" w:type="dxa"/>
          </w:tcPr>
          <w:p w14:paraId="7A9581CF" w14:textId="43E5A747" w:rsidR="00C33FDF" w:rsidRDefault="00C33FDF" w:rsidP="00C33FD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9</w:t>
            </w:r>
          </w:p>
        </w:tc>
        <w:tc>
          <w:tcPr>
            <w:tcW w:w="6946" w:type="dxa"/>
            <w:gridSpan w:val="2"/>
          </w:tcPr>
          <w:p w14:paraId="5E6FAB6D" w14:textId="77777777" w:rsidR="00C33FDF" w:rsidRPr="00155E99" w:rsidRDefault="00C33FDF" w:rsidP="00C33FDF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155E99">
              <w:rPr>
                <w:b/>
                <w:sz w:val="22"/>
                <w:szCs w:val="22"/>
              </w:rPr>
              <w:t xml:space="preserve">Ajournering </w:t>
            </w:r>
          </w:p>
          <w:p w14:paraId="7D1069E5" w14:textId="77777777" w:rsidR="00C33FDF" w:rsidRPr="00155E99" w:rsidRDefault="00C33FDF" w:rsidP="00C33FDF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</w:p>
          <w:p w14:paraId="79BB70EC" w14:textId="77777777" w:rsidR="00C33FDF" w:rsidRPr="00155E99" w:rsidRDefault="00C33FDF" w:rsidP="00C33FDF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155E99">
              <w:rPr>
                <w:sz w:val="22"/>
                <w:szCs w:val="22"/>
              </w:rPr>
              <w:t>Utskottet beslutade att ajournera sammanträdet.</w:t>
            </w:r>
          </w:p>
          <w:p w14:paraId="54A1E3D3" w14:textId="77777777" w:rsidR="00C33FDF" w:rsidRDefault="00C33FDF" w:rsidP="00C33FDF">
            <w:pPr>
              <w:tabs>
                <w:tab w:val="left" w:pos="1701"/>
              </w:tabs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C33FDF" w:rsidRPr="00477C9F" w14:paraId="167D5930" w14:textId="77777777" w:rsidTr="00670574">
        <w:tc>
          <w:tcPr>
            <w:tcW w:w="567" w:type="dxa"/>
          </w:tcPr>
          <w:p w14:paraId="2EC23D49" w14:textId="66718285" w:rsidR="00C33FDF" w:rsidRPr="002E7A56" w:rsidRDefault="00C33FDF" w:rsidP="00C33FD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10</w:t>
            </w:r>
          </w:p>
        </w:tc>
        <w:tc>
          <w:tcPr>
            <w:tcW w:w="6946" w:type="dxa"/>
            <w:gridSpan w:val="2"/>
          </w:tcPr>
          <w:p w14:paraId="4B9E4C58" w14:textId="77777777" w:rsidR="00C33FDF" w:rsidRPr="0049611B" w:rsidRDefault="00C33FDF" w:rsidP="00C33FDF">
            <w:pPr>
              <w:tabs>
                <w:tab w:val="left" w:pos="1701"/>
              </w:tabs>
              <w:rPr>
                <w:b/>
                <w:bCs/>
                <w:color w:val="000000"/>
                <w:sz w:val="22"/>
                <w:szCs w:val="22"/>
              </w:rPr>
            </w:pPr>
            <w:r w:rsidRPr="0049611B">
              <w:rPr>
                <w:b/>
                <w:bCs/>
                <w:color w:val="000000"/>
                <w:sz w:val="22"/>
                <w:szCs w:val="22"/>
              </w:rPr>
              <w:t xml:space="preserve">Regeringens hantering av intressekonflikter och jäv i utredningen </w:t>
            </w:r>
            <w:proofErr w:type="spellStart"/>
            <w:r w:rsidRPr="0049611B">
              <w:rPr>
                <w:b/>
                <w:bCs/>
                <w:color w:val="000000"/>
                <w:sz w:val="22"/>
                <w:szCs w:val="22"/>
              </w:rPr>
              <w:t>Biojet</w:t>
            </w:r>
            <w:proofErr w:type="spellEnd"/>
            <w:r w:rsidRPr="0049611B">
              <w:rPr>
                <w:b/>
                <w:bCs/>
                <w:color w:val="000000"/>
                <w:sz w:val="22"/>
                <w:szCs w:val="22"/>
              </w:rPr>
              <w:t xml:space="preserve"> för flyget- G2</w:t>
            </w:r>
          </w:p>
          <w:p w14:paraId="12E3BBFD" w14:textId="77777777" w:rsidR="00C33FDF" w:rsidRPr="0049611B" w:rsidRDefault="00C33FDF" w:rsidP="00C33FD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45AFA197" w14:textId="77777777" w:rsidR="00C33FDF" w:rsidRPr="0049611B" w:rsidRDefault="00C33FDF" w:rsidP="00C33FD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49611B"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14:paraId="7DD6FF09" w14:textId="77777777" w:rsidR="00C33FDF" w:rsidRPr="0049611B" w:rsidRDefault="00C33FDF" w:rsidP="00C33FD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3C02ECAA" w14:textId="77777777" w:rsidR="00C33FDF" w:rsidRPr="0049611B" w:rsidRDefault="00C33FDF" w:rsidP="00C33FD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49611B">
              <w:rPr>
                <w:snapToGrid w:val="0"/>
                <w:sz w:val="22"/>
                <w:szCs w:val="22"/>
              </w:rPr>
              <w:t>Ärendet bordlades.</w:t>
            </w:r>
          </w:p>
          <w:p w14:paraId="6CB5D370" w14:textId="18F94E7B" w:rsidR="00C33FDF" w:rsidRPr="002E7A56" w:rsidRDefault="00C33FDF" w:rsidP="00C33FD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C33FDF" w:rsidRPr="00477C9F" w14:paraId="42A8C2A8" w14:textId="77777777" w:rsidTr="00670574">
        <w:tc>
          <w:tcPr>
            <w:tcW w:w="567" w:type="dxa"/>
          </w:tcPr>
          <w:p w14:paraId="17C05380" w14:textId="1A4A6C3F" w:rsidR="00C33FDF" w:rsidRPr="002E7A56" w:rsidRDefault="00C33FDF" w:rsidP="00C33FD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372B64">
              <w:rPr>
                <w:b/>
                <w:snapToGrid w:val="0"/>
                <w:sz w:val="22"/>
                <w:szCs w:val="22"/>
              </w:rPr>
              <w:t>11</w:t>
            </w:r>
          </w:p>
        </w:tc>
        <w:tc>
          <w:tcPr>
            <w:tcW w:w="6946" w:type="dxa"/>
            <w:gridSpan w:val="2"/>
          </w:tcPr>
          <w:p w14:paraId="1012148D" w14:textId="77777777" w:rsidR="00C33FDF" w:rsidRPr="0049611B" w:rsidRDefault="00C33FDF" w:rsidP="00C33FDF">
            <w:pPr>
              <w:tabs>
                <w:tab w:val="left" w:pos="1701"/>
              </w:tabs>
              <w:rPr>
                <w:b/>
                <w:bCs/>
                <w:color w:val="000000"/>
                <w:sz w:val="22"/>
                <w:szCs w:val="22"/>
              </w:rPr>
            </w:pPr>
            <w:r w:rsidRPr="0049611B">
              <w:rPr>
                <w:b/>
                <w:bCs/>
                <w:color w:val="000000"/>
                <w:sz w:val="22"/>
                <w:szCs w:val="22"/>
              </w:rPr>
              <w:t>Regeringens agerande i samband med tillståndsärende om utbyggnad av raffinaderi i Lysekil - G25</w:t>
            </w:r>
          </w:p>
          <w:p w14:paraId="20AB2E6E" w14:textId="77777777" w:rsidR="00C33FDF" w:rsidRPr="0049611B" w:rsidRDefault="00C33FDF" w:rsidP="00C33FD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5D0776D8" w14:textId="5E6B468F" w:rsidR="00C33FDF" w:rsidRDefault="00055544" w:rsidP="00C33FD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K</w:t>
            </w:r>
            <w:r w:rsidRPr="00055544">
              <w:rPr>
                <w:snapToGrid w:val="0"/>
                <w:sz w:val="22"/>
                <w:szCs w:val="22"/>
              </w:rPr>
              <w:t>anslichefen anmälde en inkommen skrivelse från Regeringskansliet</w:t>
            </w:r>
            <w:r>
              <w:rPr>
                <w:snapToGrid w:val="0"/>
                <w:sz w:val="22"/>
                <w:szCs w:val="22"/>
              </w:rPr>
              <w:t>.</w:t>
            </w:r>
          </w:p>
          <w:p w14:paraId="047D89F0" w14:textId="77777777" w:rsidR="006D6897" w:rsidRDefault="006D6897" w:rsidP="006D6897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46DE2721" w14:textId="4C0F5D5D" w:rsidR="006D6897" w:rsidRDefault="006D6897" w:rsidP="006D6897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49611B"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14:paraId="6B321920" w14:textId="77777777" w:rsidR="00055544" w:rsidRPr="0049611B" w:rsidRDefault="00055544" w:rsidP="00C33FD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7828AE45" w14:textId="77777777" w:rsidR="00C33FDF" w:rsidRDefault="00C33FDF" w:rsidP="00C33FD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49611B">
              <w:rPr>
                <w:snapToGrid w:val="0"/>
                <w:sz w:val="22"/>
                <w:szCs w:val="22"/>
              </w:rPr>
              <w:t>Ärendet</w:t>
            </w:r>
            <w:r>
              <w:rPr>
                <w:snapToGrid w:val="0"/>
                <w:sz w:val="22"/>
                <w:szCs w:val="22"/>
              </w:rPr>
              <w:t xml:space="preserve"> </w:t>
            </w:r>
            <w:r w:rsidRPr="00A0194F">
              <w:rPr>
                <w:snapToGrid w:val="0"/>
                <w:sz w:val="22"/>
                <w:szCs w:val="22"/>
              </w:rPr>
              <w:t>bordlades</w:t>
            </w:r>
            <w:r>
              <w:rPr>
                <w:snapToGrid w:val="0"/>
                <w:sz w:val="22"/>
                <w:szCs w:val="22"/>
              </w:rPr>
              <w:t>.</w:t>
            </w:r>
          </w:p>
          <w:p w14:paraId="485010FE" w14:textId="6B2EA97A" w:rsidR="00C33FDF" w:rsidRPr="002E7A56" w:rsidRDefault="00C33FDF" w:rsidP="00C33FD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C33FDF" w:rsidRPr="00477C9F" w14:paraId="1BA25B46" w14:textId="77777777" w:rsidTr="00670574">
        <w:tc>
          <w:tcPr>
            <w:tcW w:w="567" w:type="dxa"/>
          </w:tcPr>
          <w:p w14:paraId="32A2AF3C" w14:textId="7F190A6D" w:rsidR="00C33FDF" w:rsidRPr="002E7A56" w:rsidRDefault="00C33FDF" w:rsidP="00C33FD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9A7EAF">
              <w:rPr>
                <w:b/>
                <w:snapToGrid w:val="0"/>
                <w:sz w:val="22"/>
                <w:szCs w:val="22"/>
              </w:rPr>
              <w:t>12</w:t>
            </w:r>
          </w:p>
        </w:tc>
        <w:tc>
          <w:tcPr>
            <w:tcW w:w="6946" w:type="dxa"/>
            <w:gridSpan w:val="2"/>
          </w:tcPr>
          <w:p w14:paraId="00AAFEE3" w14:textId="77777777" w:rsidR="00C33FDF" w:rsidRPr="0049611B" w:rsidRDefault="00C33FDF" w:rsidP="00C33FDF">
            <w:pPr>
              <w:tabs>
                <w:tab w:val="left" w:pos="1701"/>
              </w:tabs>
              <w:rPr>
                <w:b/>
                <w:bCs/>
                <w:color w:val="000000"/>
                <w:sz w:val="22"/>
                <w:szCs w:val="22"/>
              </w:rPr>
            </w:pPr>
            <w:r w:rsidRPr="0049611B">
              <w:rPr>
                <w:b/>
                <w:bCs/>
                <w:color w:val="000000"/>
                <w:sz w:val="22"/>
                <w:szCs w:val="22"/>
              </w:rPr>
              <w:t>Finansmarknads- och bostadsminister Per Bolunds uttalanden om sanktioner mot Swedbank från amerikanska myndigheter - G20</w:t>
            </w:r>
          </w:p>
          <w:p w14:paraId="3B00F6C0" w14:textId="77777777" w:rsidR="00C33FDF" w:rsidRPr="0049611B" w:rsidRDefault="00C33FDF" w:rsidP="00C33FD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2F06E4A4" w14:textId="77777777" w:rsidR="00C33FDF" w:rsidRPr="0049611B" w:rsidRDefault="00C33FDF" w:rsidP="00C33FD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49611B"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14:paraId="367E320F" w14:textId="77777777" w:rsidR="00C33FDF" w:rsidRPr="0049611B" w:rsidRDefault="00C33FDF" w:rsidP="00C33FD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2253320F" w14:textId="77777777" w:rsidR="00C33FDF" w:rsidRPr="0049611B" w:rsidRDefault="00C33FDF" w:rsidP="00C33FD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49611B">
              <w:rPr>
                <w:snapToGrid w:val="0"/>
                <w:sz w:val="22"/>
                <w:szCs w:val="22"/>
              </w:rPr>
              <w:t>Ärendet bordlades.</w:t>
            </w:r>
          </w:p>
          <w:p w14:paraId="26295B5A" w14:textId="58958579" w:rsidR="00C33FDF" w:rsidRPr="002E7A56" w:rsidRDefault="00C33FDF" w:rsidP="00C33FD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C33FDF" w:rsidRPr="00477C9F" w14:paraId="62ED51A9" w14:textId="77777777" w:rsidTr="00670574">
        <w:tc>
          <w:tcPr>
            <w:tcW w:w="567" w:type="dxa"/>
          </w:tcPr>
          <w:p w14:paraId="7C5D67B6" w14:textId="777F18F7" w:rsidR="00C33FDF" w:rsidRDefault="00C33FDF" w:rsidP="00C33FD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21683F">
              <w:rPr>
                <w:b/>
                <w:snapToGrid w:val="0"/>
                <w:sz w:val="22"/>
                <w:szCs w:val="22"/>
              </w:rPr>
              <w:t>13</w:t>
            </w:r>
          </w:p>
        </w:tc>
        <w:tc>
          <w:tcPr>
            <w:tcW w:w="6946" w:type="dxa"/>
            <w:gridSpan w:val="2"/>
          </w:tcPr>
          <w:p w14:paraId="1D0FDFCC" w14:textId="77777777" w:rsidR="005D0A90" w:rsidRPr="008B6E15" w:rsidRDefault="005D0A90" w:rsidP="005D0A90">
            <w:pPr>
              <w:tabs>
                <w:tab w:val="left" w:pos="1701"/>
              </w:tabs>
              <w:rPr>
                <w:b/>
                <w:bCs/>
                <w:color w:val="000000"/>
                <w:sz w:val="22"/>
                <w:szCs w:val="22"/>
              </w:rPr>
            </w:pPr>
            <w:r w:rsidRPr="008B6E15">
              <w:rPr>
                <w:b/>
                <w:bCs/>
                <w:color w:val="000000"/>
                <w:sz w:val="22"/>
                <w:szCs w:val="22"/>
              </w:rPr>
              <w:t>Bordläggning</w:t>
            </w:r>
          </w:p>
          <w:p w14:paraId="050948E4" w14:textId="77777777" w:rsidR="005D0A90" w:rsidRPr="008B6E15" w:rsidRDefault="005D0A90" w:rsidP="005D0A90">
            <w:pPr>
              <w:tabs>
                <w:tab w:val="left" w:pos="1701"/>
              </w:tabs>
              <w:rPr>
                <w:b/>
                <w:bCs/>
                <w:color w:val="000000"/>
                <w:sz w:val="22"/>
                <w:szCs w:val="22"/>
              </w:rPr>
            </w:pPr>
          </w:p>
          <w:p w14:paraId="668C9770" w14:textId="1A5DE610" w:rsidR="00C33FDF" w:rsidRPr="005D0A90" w:rsidRDefault="005D0A90" w:rsidP="00C33FDF">
            <w:pPr>
              <w:tabs>
                <w:tab w:val="left" w:pos="1701"/>
              </w:tabs>
              <w:rPr>
                <w:b/>
                <w:bCs/>
                <w:color w:val="000000"/>
                <w:sz w:val="22"/>
                <w:szCs w:val="22"/>
              </w:rPr>
            </w:pPr>
            <w:r w:rsidRPr="008B6E15">
              <w:rPr>
                <w:snapToGrid w:val="0"/>
                <w:sz w:val="22"/>
                <w:szCs w:val="22"/>
              </w:rPr>
              <w:t>Utskottet bordlade på föredragningslistan upptagna punkten 1</w:t>
            </w:r>
            <w:r>
              <w:rPr>
                <w:snapToGrid w:val="0"/>
                <w:sz w:val="22"/>
                <w:szCs w:val="22"/>
              </w:rPr>
              <w:t>1</w:t>
            </w:r>
            <w:r w:rsidRPr="008B6E15">
              <w:rPr>
                <w:snapToGrid w:val="0"/>
                <w:sz w:val="22"/>
                <w:szCs w:val="22"/>
              </w:rPr>
              <w:t>.</w:t>
            </w:r>
          </w:p>
          <w:p w14:paraId="2660997F" w14:textId="77777777" w:rsidR="00C33FDF" w:rsidRPr="002E7A56" w:rsidRDefault="00C33FDF" w:rsidP="00C33FD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C33FDF" w:rsidRPr="00477C9F" w14:paraId="40538057" w14:textId="77777777" w:rsidTr="00670574">
        <w:trPr>
          <w:gridAfter w:val="1"/>
          <w:wAfter w:w="357" w:type="dxa"/>
        </w:trPr>
        <w:tc>
          <w:tcPr>
            <w:tcW w:w="7156" w:type="dxa"/>
            <w:gridSpan w:val="2"/>
          </w:tcPr>
          <w:p w14:paraId="136F159B" w14:textId="6E6C24A5" w:rsidR="00C33FDF" w:rsidRPr="002E7A56" w:rsidRDefault="00C33FDF" w:rsidP="00C33FDF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2E7A56">
              <w:rPr>
                <w:sz w:val="22"/>
                <w:szCs w:val="22"/>
              </w:rPr>
              <w:t>Vid protokollet</w:t>
            </w:r>
          </w:p>
          <w:p w14:paraId="5746705F" w14:textId="04A01E18" w:rsidR="00C33FDF" w:rsidRPr="002E7A56" w:rsidRDefault="00C33FDF" w:rsidP="00C33FDF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2E7A56">
              <w:rPr>
                <w:sz w:val="22"/>
                <w:szCs w:val="22"/>
              </w:rPr>
              <w:t>Justera</w:t>
            </w:r>
            <w:r w:rsidR="00A80BAF">
              <w:rPr>
                <w:sz w:val="22"/>
                <w:szCs w:val="22"/>
              </w:rPr>
              <w:t>t 2020-11-19</w:t>
            </w:r>
          </w:p>
          <w:p w14:paraId="40538056" w14:textId="0DAF216A" w:rsidR="005D0A90" w:rsidRPr="00DC1007" w:rsidRDefault="00C33FDF" w:rsidP="00A80BAF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2E7A56">
              <w:rPr>
                <w:sz w:val="22"/>
                <w:szCs w:val="22"/>
              </w:rPr>
              <w:t>Karin Enström</w:t>
            </w:r>
          </w:p>
        </w:tc>
      </w:tr>
    </w:tbl>
    <w:p w14:paraId="23D295D0" w14:textId="77777777" w:rsidR="002A04AD" w:rsidRDefault="002A04AD">
      <w:pPr>
        <w:widowControl/>
        <w:rPr>
          <w:sz w:val="22"/>
          <w:szCs w:val="22"/>
        </w:rPr>
      </w:pPr>
      <w:r>
        <w:rPr>
          <w:sz w:val="22"/>
          <w:szCs w:val="22"/>
        </w:rP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"/>
        <w:gridCol w:w="2795"/>
        <w:gridCol w:w="356"/>
        <w:gridCol w:w="40"/>
        <w:gridCol w:w="342"/>
        <w:gridCol w:w="357"/>
        <w:gridCol w:w="355"/>
        <w:gridCol w:w="357"/>
        <w:gridCol w:w="355"/>
        <w:gridCol w:w="357"/>
        <w:gridCol w:w="355"/>
        <w:gridCol w:w="355"/>
        <w:gridCol w:w="357"/>
        <w:gridCol w:w="355"/>
        <w:gridCol w:w="201"/>
        <w:gridCol w:w="156"/>
        <w:gridCol w:w="355"/>
        <w:gridCol w:w="359"/>
        <w:gridCol w:w="355"/>
        <w:gridCol w:w="242"/>
        <w:gridCol w:w="12"/>
        <w:gridCol w:w="60"/>
      </w:tblGrid>
      <w:tr w:rsidR="00D93C2E" w14:paraId="79DE2F22" w14:textId="77777777" w:rsidTr="009A7EAF">
        <w:trPr>
          <w:gridAfter w:val="2"/>
          <w:wAfter w:w="42" w:type="pct"/>
        </w:trPr>
        <w:tc>
          <w:tcPr>
            <w:tcW w:w="1891" w:type="pct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066F3E5" w14:textId="77777777" w:rsidR="00D93C2E" w:rsidRPr="00E931D7" w:rsidRDefault="00D93C2E" w:rsidP="00772CC9">
            <w:pPr>
              <w:tabs>
                <w:tab w:val="left" w:pos="1701"/>
              </w:tabs>
              <w:ind w:right="-70"/>
              <w:rPr>
                <w:sz w:val="22"/>
                <w:szCs w:val="22"/>
              </w:rPr>
            </w:pPr>
            <w:r w:rsidRPr="00E931D7">
              <w:rPr>
                <w:sz w:val="22"/>
                <w:szCs w:val="22"/>
              </w:rPr>
              <w:lastRenderedPageBreak/>
              <w:t>KONSTITUTIONSUTSKOTTET</w:t>
            </w:r>
          </w:p>
          <w:p w14:paraId="78A75D59" w14:textId="77777777" w:rsidR="00D93C2E" w:rsidRPr="008E2326" w:rsidRDefault="00D93C2E" w:rsidP="00772CC9">
            <w:pPr>
              <w:tabs>
                <w:tab w:val="left" w:pos="1701"/>
              </w:tabs>
              <w:ind w:right="-70"/>
              <w:rPr>
                <w:sz w:val="6"/>
                <w:szCs w:val="6"/>
              </w:rPr>
            </w:pPr>
          </w:p>
          <w:p w14:paraId="47B51246" w14:textId="59357C98" w:rsidR="00D93C2E" w:rsidRPr="004C2FEE" w:rsidRDefault="00D93C2E" w:rsidP="00772CC9">
            <w:pPr>
              <w:tabs>
                <w:tab w:val="left" w:pos="1701"/>
              </w:tabs>
              <w:ind w:right="-70"/>
              <w:rPr>
                <w:sz w:val="20"/>
              </w:rPr>
            </w:pPr>
            <w:r>
              <w:rPr>
                <w:sz w:val="20"/>
              </w:rPr>
              <w:t>(Kompletteringsval 2020</w:t>
            </w:r>
            <w:r w:rsidRPr="00BD41E4">
              <w:rPr>
                <w:sz w:val="20"/>
              </w:rPr>
              <w:t>-</w:t>
            </w:r>
            <w:r w:rsidR="00933A24">
              <w:rPr>
                <w:sz w:val="20"/>
              </w:rPr>
              <w:t>10</w:t>
            </w:r>
            <w:r w:rsidRPr="00612FF5">
              <w:rPr>
                <w:sz w:val="20"/>
              </w:rPr>
              <w:t>-</w:t>
            </w:r>
            <w:r w:rsidR="00037181">
              <w:rPr>
                <w:sz w:val="20"/>
              </w:rPr>
              <w:t>22</w:t>
            </w:r>
            <w:r w:rsidRPr="00BD41E4">
              <w:rPr>
                <w:sz w:val="20"/>
              </w:rPr>
              <w:t>)</w:t>
            </w:r>
          </w:p>
        </w:tc>
        <w:tc>
          <w:tcPr>
            <w:tcW w:w="2204" w:type="pct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088AD37C" w14:textId="77777777" w:rsidR="00D93C2E" w:rsidRPr="008E2326" w:rsidRDefault="00D93C2E" w:rsidP="00772CC9">
            <w:pPr>
              <w:tabs>
                <w:tab w:val="left" w:pos="1701"/>
              </w:tabs>
              <w:jc w:val="center"/>
              <w:rPr>
                <w:b/>
                <w:sz w:val="22"/>
                <w:szCs w:val="22"/>
              </w:rPr>
            </w:pPr>
            <w:r w:rsidRPr="008E2326"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863" w:type="pct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0DFFD89" w14:textId="77777777" w:rsidR="00D93C2E" w:rsidRPr="00E931D7" w:rsidRDefault="00D93C2E" w:rsidP="00772CC9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E931D7">
              <w:rPr>
                <w:b/>
                <w:sz w:val="22"/>
                <w:szCs w:val="22"/>
              </w:rPr>
              <w:t>Bilaga 1</w:t>
            </w:r>
          </w:p>
          <w:p w14:paraId="3C0E412B" w14:textId="495FF1A8" w:rsidR="00D93C2E" w:rsidRPr="008E2326" w:rsidRDefault="00D93C2E" w:rsidP="00772CC9">
            <w:pPr>
              <w:tabs>
                <w:tab w:val="left" w:pos="1701"/>
              </w:tabs>
              <w:rPr>
                <w:sz w:val="16"/>
                <w:szCs w:val="16"/>
              </w:rPr>
            </w:pPr>
            <w:r w:rsidRPr="008E2326">
              <w:rPr>
                <w:sz w:val="16"/>
                <w:szCs w:val="16"/>
              </w:rPr>
              <w:t xml:space="preserve">till </w:t>
            </w:r>
            <w:r w:rsidR="008273F4">
              <w:rPr>
                <w:sz w:val="16"/>
                <w:szCs w:val="16"/>
              </w:rPr>
              <w:t xml:space="preserve">särskilt </w:t>
            </w:r>
            <w:r w:rsidRPr="008E2326">
              <w:rPr>
                <w:sz w:val="16"/>
                <w:szCs w:val="16"/>
              </w:rPr>
              <w:t>protokoll</w:t>
            </w:r>
          </w:p>
          <w:p w14:paraId="09E6E4A4" w14:textId="34C5717F" w:rsidR="00D93C2E" w:rsidRDefault="00D93C2E" w:rsidP="00772CC9">
            <w:pPr>
              <w:tabs>
                <w:tab w:val="left" w:pos="1701"/>
              </w:tabs>
            </w:pPr>
            <w:r>
              <w:rPr>
                <w:sz w:val="16"/>
                <w:szCs w:val="16"/>
              </w:rPr>
              <w:t>20</w:t>
            </w:r>
            <w:r w:rsidR="00BA4A28">
              <w:rPr>
                <w:sz w:val="16"/>
                <w:szCs w:val="16"/>
              </w:rPr>
              <w:t>20</w:t>
            </w:r>
            <w:r w:rsidRPr="008E2326">
              <w:rPr>
                <w:sz w:val="16"/>
                <w:szCs w:val="16"/>
              </w:rPr>
              <w:t>/</w:t>
            </w:r>
            <w:r>
              <w:rPr>
                <w:sz w:val="16"/>
                <w:szCs w:val="16"/>
              </w:rPr>
              <w:t>2</w:t>
            </w:r>
            <w:r w:rsidR="00BA4A28">
              <w:rPr>
                <w:sz w:val="16"/>
                <w:szCs w:val="16"/>
              </w:rPr>
              <w:t>1</w:t>
            </w:r>
            <w:r w:rsidRPr="008E2326">
              <w:rPr>
                <w:sz w:val="16"/>
                <w:szCs w:val="16"/>
              </w:rPr>
              <w:t>:</w:t>
            </w:r>
            <w:r w:rsidR="000942FA">
              <w:rPr>
                <w:sz w:val="16"/>
                <w:szCs w:val="16"/>
              </w:rPr>
              <w:t>16</w:t>
            </w:r>
          </w:p>
        </w:tc>
      </w:tr>
      <w:tr w:rsidR="00EE68A3" w:rsidRPr="00E931D7" w14:paraId="612DC205" w14:textId="77777777" w:rsidTr="009A7EA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  <w:cantSplit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31719" w14:textId="77777777" w:rsidR="00EE68A3" w:rsidRPr="00E931D7" w:rsidRDefault="00EE68A3" w:rsidP="00772C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AAD01" w14:textId="74A62765" w:rsidR="00EE68A3" w:rsidRPr="00E931D7" w:rsidRDefault="00EE68A3" w:rsidP="00E14E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 w:rsidRPr="00E931D7">
              <w:rPr>
                <w:sz w:val="20"/>
              </w:rPr>
              <w:t>§</w:t>
            </w:r>
            <w:r w:rsidR="00670574">
              <w:rPr>
                <w:sz w:val="20"/>
              </w:rPr>
              <w:t xml:space="preserve"> 1–</w:t>
            </w:r>
            <w:r w:rsidR="00597962">
              <w:rPr>
                <w:sz w:val="20"/>
              </w:rPr>
              <w:t>2</w:t>
            </w:r>
          </w:p>
        </w:tc>
        <w:tc>
          <w:tcPr>
            <w:tcW w:w="4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2DE56" w14:textId="04BB4456" w:rsidR="00EE68A3" w:rsidRPr="00E931D7" w:rsidRDefault="00EE68A3" w:rsidP="00E14E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  <w:r w:rsidR="00597962">
              <w:rPr>
                <w:sz w:val="20"/>
              </w:rPr>
              <w:t xml:space="preserve"> 3</w:t>
            </w:r>
          </w:p>
        </w:tc>
        <w:tc>
          <w:tcPr>
            <w:tcW w:w="4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375FA" w14:textId="5616E599" w:rsidR="00EE68A3" w:rsidRPr="00E931D7" w:rsidRDefault="00EE68A3" w:rsidP="00E14E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 w:rsidRPr="00E931D7">
              <w:rPr>
                <w:sz w:val="20"/>
              </w:rPr>
              <w:t>§</w:t>
            </w:r>
            <w:r w:rsidR="002C3AED">
              <w:rPr>
                <w:sz w:val="20"/>
              </w:rPr>
              <w:t xml:space="preserve"> 4</w:t>
            </w:r>
            <w:r w:rsidR="00F73905">
              <w:rPr>
                <w:sz w:val="20"/>
              </w:rPr>
              <w:t>–</w:t>
            </w:r>
            <w:r w:rsidR="00FD5BF4">
              <w:rPr>
                <w:sz w:val="20"/>
              </w:rPr>
              <w:t>6</w:t>
            </w:r>
          </w:p>
        </w:tc>
        <w:tc>
          <w:tcPr>
            <w:tcW w:w="4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44729" w14:textId="3F89C40D" w:rsidR="00EE68A3" w:rsidRPr="00E931D7" w:rsidRDefault="00EE68A3" w:rsidP="00E14E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 w:rsidRPr="00E931D7">
              <w:rPr>
                <w:sz w:val="20"/>
              </w:rPr>
              <w:t>§</w:t>
            </w:r>
            <w:r w:rsidR="00FD5BF4">
              <w:rPr>
                <w:sz w:val="20"/>
              </w:rPr>
              <w:t xml:space="preserve"> 7</w:t>
            </w:r>
            <w:r w:rsidR="00DA5B0F">
              <w:rPr>
                <w:sz w:val="20"/>
              </w:rPr>
              <w:t>–</w:t>
            </w:r>
            <w:r w:rsidR="00C33FDF">
              <w:rPr>
                <w:sz w:val="20"/>
              </w:rPr>
              <w:t>9</w:t>
            </w:r>
          </w:p>
        </w:tc>
        <w:tc>
          <w:tcPr>
            <w:tcW w:w="4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0C433" w14:textId="3A9E1A6C" w:rsidR="00EE68A3" w:rsidRPr="00E931D7" w:rsidRDefault="00EE68A3" w:rsidP="00E14E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 w:rsidRPr="00E931D7">
              <w:rPr>
                <w:sz w:val="20"/>
              </w:rPr>
              <w:t>§</w:t>
            </w:r>
            <w:r w:rsidR="00C33FDF">
              <w:rPr>
                <w:sz w:val="20"/>
              </w:rPr>
              <w:t xml:space="preserve"> </w:t>
            </w:r>
            <w:r w:rsidR="00933A24">
              <w:rPr>
                <w:sz w:val="20"/>
              </w:rPr>
              <w:t>10–11</w:t>
            </w:r>
          </w:p>
        </w:tc>
        <w:tc>
          <w:tcPr>
            <w:tcW w:w="41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732AD" w14:textId="6A6E6C40" w:rsidR="00EE68A3" w:rsidRPr="009A7EAF" w:rsidRDefault="009A7EAF" w:rsidP="009A7E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 12</w:t>
            </w:r>
            <w:r w:rsidR="00933A24">
              <w:rPr>
                <w:sz w:val="20"/>
              </w:rPr>
              <w:t>–</w:t>
            </w:r>
            <w:r w:rsidR="00D423DB">
              <w:rPr>
                <w:sz w:val="20"/>
              </w:rPr>
              <w:t>1</w:t>
            </w:r>
            <w:r w:rsidR="005D0A90">
              <w:rPr>
                <w:sz w:val="20"/>
              </w:rPr>
              <w:t>3</w:t>
            </w:r>
          </w:p>
        </w:tc>
        <w:tc>
          <w:tcPr>
            <w:tcW w:w="4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BFDCA" w14:textId="5B83ED65" w:rsidR="00EE68A3" w:rsidRPr="00E931D7" w:rsidRDefault="00EE68A3" w:rsidP="00E14E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 w:rsidRPr="00E931D7">
              <w:rPr>
                <w:sz w:val="20"/>
              </w:rPr>
              <w:t>§</w:t>
            </w:r>
          </w:p>
        </w:tc>
        <w:tc>
          <w:tcPr>
            <w:tcW w:w="39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EE682" w14:textId="250EB7A4" w:rsidR="00EE68A3" w:rsidRPr="00E931D7" w:rsidRDefault="00432C24" w:rsidP="00E14E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</w:tr>
      <w:tr w:rsidR="00640520" w:rsidRPr="00E931D7" w14:paraId="7F4EC07C" w14:textId="77777777" w:rsidTr="009A7EA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92DE2" w14:textId="77777777" w:rsidR="00640520" w:rsidRPr="00E931D7" w:rsidRDefault="00640520" w:rsidP="006405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b/>
                <w:i/>
                <w:sz w:val="20"/>
              </w:rPr>
              <w:t>LEDAMÖTER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88E1C" w14:textId="636A5B7E" w:rsidR="00640520" w:rsidRPr="00E931D7" w:rsidRDefault="00640520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2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099EC" w14:textId="0244DBB3" w:rsidR="00640520" w:rsidRPr="00E931D7" w:rsidRDefault="00640520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DACBB" w14:textId="3AEC8E22" w:rsidR="00640520" w:rsidRPr="00E931D7" w:rsidRDefault="00640520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84C0B" w14:textId="2015947B" w:rsidR="00640520" w:rsidRPr="00E931D7" w:rsidRDefault="00640520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9E7C2" w14:textId="33664CEA" w:rsidR="00640520" w:rsidRPr="00E931D7" w:rsidRDefault="00640520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CEC4C" w14:textId="76A18EA3" w:rsidR="00640520" w:rsidRPr="00E931D7" w:rsidRDefault="00640520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1EBF6" w14:textId="008EF694" w:rsidR="00640520" w:rsidRPr="00E931D7" w:rsidRDefault="00640520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619BB" w14:textId="07964DBE" w:rsidR="00640520" w:rsidRPr="00E931D7" w:rsidRDefault="00640520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5DAD8" w14:textId="679A92CB" w:rsidR="00640520" w:rsidRPr="00E931D7" w:rsidRDefault="00640520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98E58" w14:textId="2FFE6038" w:rsidR="00640520" w:rsidRPr="00E931D7" w:rsidRDefault="00640520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6CC2B" w14:textId="04DFD02E" w:rsidR="00640520" w:rsidRPr="00E931D7" w:rsidRDefault="00640520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34D63" w14:textId="1942300F" w:rsidR="00640520" w:rsidRPr="00E931D7" w:rsidRDefault="00640520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C988B" w14:textId="07AFDA9F" w:rsidR="00640520" w:rsidRPr="00E931D7" w:rsidRDefault="00640520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4F492" w14:textId="0062C528" w:rsidR="00640520" w:rsidRPr="00E931D7" w:rsidRDefault="00640520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76A6A" w14:textId="4993379C" w:rsidR="00640520" w:rsidRPr="00E931D7" w:rsidRDefault="00640520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18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326A8" w14:textId="2FC92EB2" w:rsidR="00640520" w:rsidRPr="00E931D7" w:rsidRDefault="00640520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</w:tr>
      <w:tr w:rsidR="009A7EAF" w:rsidRPr="008E2326" w14:paraId="74A6DCAE" w14:textId="77777777" w:rsidTr="009A7EA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B63DD" w14:textId="77777777" w:rsidR="009A7EAF" w:rsidRPr="00F24B88" w:rsidRDefault="009A7EAF" w:rsidP="009A7E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Karin Enström</w:t>
            </w:r>
            <w:r w:rsidRPr="000700C4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(M</w:t>
            </w:r>
            <w:r w:rsidRPr="008E2326">
              <w:rPr>
                <w:sz w:val="22"/>
                <w:szCs w:val="22"/>
              </w:rPr>
              <w:t xml:space="preserve">) </w:t>
            </w:r>
            <w:r>
              <w:rPr>
                <w:i/>
                <w:sz w:val="22"/>
                <w:szCs w:val="22"/>
              </w:rPr>
              <w:t>ordf.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41A25" w14:textId="159FF379" w:rsidR="009A7EAF" w:rsidRPr="00214135" w:rsidRDefault="009A7EAF" w:rsidP="009A7E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BF39B" w14:textId="77777777" w:rsidR="009A7EAF" w:rsidRPr="00214135" w:rsidRDefault="009A7EAF" w:rsidP="009A7E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D45F1" w14:textId="58C6868C" w:rsidR="009A7EAF" w:rsidRPr="00214135" w:rsidRDefault="009A7EAF" w:rsidP="009A7E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11713" w14:textId="77777777" w:rsidR="009A7EAF" w:rsidRPr="00214135" w:rsidRDefault="009A7EAF" w:rsidP="009A7E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F1CBA" w14:textId="5BDEE4BB" w:rsidR="009A7EAF" w:rsidRPr="00214135" w:rsidRDefault="009A7EAF" w:rsidP="009A7E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DE9D4" w14:textId="77777777" w:rsidR="009A7EAF" w:rsidRPr="00214135" w:rsidRDefault="009A7EAF" w:rsidP="009A7E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05730" w14:textId="3CEC1D6C" w:rsidR="009A7EAF" w:rsidRPr="00214135" w:rsidRDefault="009A7EAF" w:rsidP="009A7E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D98F0" w14:textId="77777777" w:rsidR="009A7EAF" w:rsidRPr="00214135" w:rsidRDefault="009A7EAF" w:rsidP="009A7E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11A7C" w14:textId="0B543104" w:rsidR="009A7EAF" w:rsidRPr="00214135" w:rsidRDefault="009A7EAF" w:rsidP="009A7E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1E514" w14:textId="77777777" w:rsidR="009A7EAF" w:rsidRPr="00214135" w:rsidRDefault="009A7EAF" w:rsidP="009A7E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E2EE6" w14:textId="32AC8BD5" w:rsidR="009A7EAF" w:rsidRPr="00214135" w:rsidRDefault="009A7EAF" w:rsidP="009A7E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9E021" w14:textId="77777777" w:rsidR="009A7EAF" w:rsidRPr="00214135" w:rsidRDefault="009A7EAF" w:rsidP="009A7E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84322" w14:textId="77777777" w:rsidR="009A7EAF" w:rsidRPr="00214135" w:rsidRDefault="009A7EAF" w:rsidP="009A7E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42D9E" w14:textId="77777777" w:rsidR="009A7EAF" w:rsidRPr="00214135" w:rsidRDefault="009A7EAF" w:rsidP="009A7E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6DE11" w14:textId="77777777" w:rsidR="009A7EAF" w:rsidRPr="00214135" w:rsidRDefault="009A7EAF" w:rsidP="009A7E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8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302FF" w14:textId="3F8B3745" w:rsidR="009A7EAF" w:rsidRPr="00214135" w:rsidRDefault="009A7EAF" w:rsidP="009A7E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9A7EAF" w:rsidRPr="008E2326" w14:paraId="507177CE" w14:textId="77777777" w:rsidTr="009A7EA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CFCB7" w14:textId="77777777" w:rsidR="009A7EAF" w:rsidRPr="008E2326" w:rsidRDefault="009A7EAF" w:rsidP="009A7E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sz w:val="22"/>
                <w:szCs w:val="22"/>
              </w:rPr>
            </w:pPr>
            <w:r w:rsidRPr="00FE2AC1">
              <w:rPr>
                <w:sz w:val="22"/>
                <w:szCs w:val="22"/>
              </w:rPr>
              <w:t>Hans Ekström</w:t>
            </w:r>
            <w:r w:rsidRPr="000700C4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(S</w:t>
            </w:r>
            <w:r w:rsidRPr="008E2326">
              <w:rPr>
                <w:sz w:val="22"/>
                <w:szCs w:val="22"/>
              </w:rPr>
              <w:t>)</w:t>
            </w:r>
            <w:r w:rsidRPr="008E2326">
              <w:rPr>
                <w:i/>
                <w:sz w:val="22"/>
                <w:szCs w:val="22"/>
              </w:rPr>
              <w:t xml:space="preserve"> v. ordf.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5FC44" w14:textId="344C36BC" w:rsidR="009A7EAF" w:rsidRPr="00214135" w:rsidRDefault="009A7EAF" w:rsidP="009A7E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B836F" w14:textId="77777777" w:rsidR="009A7EAF" w:rsidRPr="00214135" w:rsidRDefault="009A7EAF" w:rsidP="009A7E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E2525" w14:textId="5324931B" w:rsidR="009A7EAF" w:rsidRPr="00214135" w:rsidRDefault="009A7EAF" w:rsidP="009A7E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3E4F7" w14:textId="77777777" w:rsidR="009A7EAF" w:rsidRPr="00214135" w:rsidRDefault="009A7EAF" w:rsidP="009A7E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3C07B" w14:textId="10F9D113" w:rsidR="009A7EAF" w:rsidRPr="00214135" w:rsidRDefault="009A7EAF" w:rsidP="009A7E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C0620" w14:textId="77777777" w:rsidR="009A7EAF" w:rsidRPr="00214135" w:rsidRDefault="009A7EAF" w:rsidP="009A7E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3D27E" w14:textId="49318C3B" w:rsidR="009A7EAF" w:rsidRPr="00214135" w:rsidRDefault="009A7EAF" w:rsidP="009A7E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EEF96" w14:textId="77777777" w:rsidR="009A7EAF" w:rsidRPr="00214135" w:rsidRDefault="009A7EAF" w:rsidP="009A7E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A0FBB" w14:textId="37E927F1" w:rsidR="009A7EAF" w:rsidRPr="00214135" w:rsidRDefault="009A7EAF" w:rsidP="009A7E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A424B" w14:textId="77777777" w:rsidR="009A7EAF" w:rsidRPr="00214135" w:rsidRDefault="009A7EAF" w:rsidP="009A7E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DE40D" w14:textId="207D40C6" w:rsidR="009A7EAF" w:rsidRPr="00214135" w:rsidRDefault="009A7EAF" w:rsidP="009A7E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2B863" w14:textId="77777777" w:rsidR="009A7EAF" w:rsidRPr="00214135" w:rsidRDefault="009A7EAF" w:rsidP="009A7E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89CF0" w14:textId="77777777" w:rsidR="009A7EAF" w:rsidRPr="00214135" w:rsidRDefault="009A7EAF" w:rsidP="009A7E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95709" w14:textId="77777777" w:rsidR="009A7EAF" w:rsidRPr="00214135" w:rsidRDefault="009A7EAF" w:rsidP="009A7E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CE8C9" w14:textId="77777777" w:rsidR="009A7EAF" w:rsidRPr="00214135" w:rsidRDefault="009A7EAF" w:rsidP="009A7E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8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5768B" w14:textId="2397A307" w:rsidR="009A7EAF" w:rsidRPr="00214135" w:rsidRDefault="009A7EAF" w:rsidP="009A7E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9A7EAF" w:rsidRPr="008E2326" w14:paraId="2C639178" w14:textId="77777777" w:rsidTr="009A7EA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DF45A" w14:textId="77777777" w:rsidR="009A7EAF" w:rsidRPr="008E2326" w:rsidRDefault="009A7EAF" w:rsidP="009A7E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E2326">
              <w:rPr>
                <w:sz w:val="22"/>
                <w:szCs w:val="22"/>
              </w:rPr>
              <w:t>Ida Karkiainen</w:t>
            </w:r>
            <w:r w:rsidRPr="008E2326">
              <w:rPr>
                <w:sz w:val="22"/>
                <w:szCs w:val="22"/>
                <w:lang w:val="en-US"/>
              </w:rPr>
              <w:t xml:space="preserve"> (S)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9A481" w14:textId="6ADC929A" w:rsidR="009A7EAF" w:rsidRPr="00214135" w:rsidRDefault="009A7EAF" w:rsidP="009A7E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2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8AF25" w14:textId="77777777" w:rsidR="009A7EAF" w:rsidRPr="00214135" w:rsidRDefault="009A7EAF" w:rsidP="009A7E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406D2" w14:textId="3D2C6261" w:rsidR="009A7EAF" w:rsidRPr="00214135" w:rsidRDefault="009A7EAF" w:rsidP="009A7E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65ABE" w14:textId="77777777" w:rsidR="009A7EAF" w:rsidRPr="00214135" w:rsidRDefault="009A7EAF" w:rsidP="009A7E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3E432" w14:textId="5AD67209" w:rsidR="009A7EAF" w:rsidRPr="00214135" w:rsidRDefault="009A7EAF" w:rsidP="009A7E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61C59" w14:textId="77777777" w:rsidR="009A7EAF" w:rsidRPr="00214135" w:rsidRDefault="009A7EAF" w:rsidP="009A7E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A2F10" w14:textId="0CDD7EAA" w:rsidR="009A7EAF" w:rsidRPr="00214135" w:rsidRDefault="009A7EAF" w:rsidP="009A7E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C6382" w14:textId="77777777" w:rsidR="009A7EAF" w:rsidRPr="00214135" w:rsidRDefault="009A7EAF" w:rsidP="009A7E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2653D" w14:textId="06AE18F4" w:rsidR="009A7EAF" w:rsidRPr="00214135" w:rsidRDefault="009A7EAF" w:rsidP="009A7E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2CE78" w14:textId="77777777" w:rsidR="009A7EAF" w:rsidRPr="00214135" w:rsidRDefault="009A7EAF" w:rsidP="009A7E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7AE6E" w14:textId="002AAFF8" w:rsidR="009A7EAF" w:rsidRPr="00214135" w:rsidRDefault="009A7EAF" w:rsidP="009A7E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B8DD3" w14:textId="77777777" w:rsidR="009A7EAF" w:rsidRPr="00214135" w:rsidRDefault="009A7EAF" w:rsidP="009A7E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CA5A6" w14:textId="77777777" w:rsidR="009A7EAF" w:rsidRPr="00214135" w:rsidRDefault="009A7EAF" w:rsidP="009A7E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BD4E1" w14:textId="77777777" w:rsidR="009A7EAF" w:rsidRPr="00214135" w:rsidRDefault="009A7EAF" w:rsidP="009A7E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29415" w14:textId="77777777" w:rsidR="009A7EAF" w:rsidRPr="00214135" w:rsidRDefault="009A7EAF" w:rsidP="009A7E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8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EAB04" w14:textId="65A5A8CD" w:rsidR="009A7EAF" w:rsidRPr="00214135" w:rsidRDefault="009A7EAF" w:rsidP="009A7E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9A7EAF" w:rsidRPr="008E2326" w14:paraId="1E758093" w14:textId="77777777" w:rsidTr="009A7EA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07A58" w14:textId="77777777" w:rsidR="009A7EAF" w:rsidRPr="00FE2AC1" w:rsidRDefault="009A7EAF" w:rsidP="009A7E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700C4">
              <w:rPr>
                <w:sz w:val="22"/>
                <w:szCs w:val="22"/>
              </w:rPr>
              <w:t>Marta Obminska</w:t>
            </w:r>
            <w:r w:rsidRPr="00FE2AC1">
              <w:rPr>
                <w:sz w:val="22"/>
                <w:szCs w:val="22"/>
              </w:rPr>
              <w:t xml:space="preserve"> (M)</w:t>
            </w:r>
            <w:r w:rsidRPr="008E2326">
              <w:rPr>
                <w:i/>
                <w:sz w:val="22"/>
                <w:szCs w:val="22"/>
              </w:rPr>
              <w:t xml:space="preserve"> 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368CE" w14:textId="2AF102A7" w:rsidR="009A7EAF" w:rsidRPr="00214135" w:rsidRDefault="009A7EAF" w:rsidP="009A7E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2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896B4" w14:textId="77777777" w:rsidR="009A7EAF" w:rsidRPr="00214135" w:rsidRDefault="009A7EAF" w:rsidP="009A7E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A5892" w14:textId="6AC6E878" w:rsidR="009A7EAF" w:rsidRPr="00214135" w:rsidRDefault="009A7EAF" w:rsidP="009A7E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4C96E" w14:textId="77777777" w:rsidR="009A7EAF" w:rsidRPr="00214135" w:rsidRDefault="009A7EAF" w:rsidP="009A7E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06C7C" w14:textId="6FE19C95" w:rsidR="009A7EAF" w:rsidRPr="00214135" w:rsidRDefault="009A7EAF" w:rsidP="009A7E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E9DB3" w14:textId="77777777" w:rsidR="009A7EAF" w:rsidRPr="00214135" w:rsidRDefault="009A7EAF" w:rsidP="009A7E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4AEE6" w14:textId="2F1847D2" w:rsidR="009A7EAF" w:rsidRPr="00214135" w:rsidRDefault="009A7EAF" w:rsidP="009A7E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O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68358" w14:textId="77777777" w:rsidR="009A7EAF" w:rsidRPr="00214135" w:rsidRDefault="009A7EAF" w:rsidP="009A7E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9C659" w14:textId="7FA6E2B4" w:rsidR="009A7EAF" w:rsidRPr="00214135" w:rsidRDefault="009A7EAF" w:rsidP="009A7E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B1613" w14:textId="77777777" w:rsidR="009A7EAF" w:rsidRPr="00214135" w:rsidRDefault="009A7EAF" w:rsidP="009A7E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ADD9F" w14:textId="00AD6DE0" w:rsidR="009A7EAF" w:rsidRPr="00214135" w:rsidRDefault="009A7EAF" w:rsidP="009A7E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50D61" w14:textId="77777777" w:rsidR="009A7EAF" w:rsidRPr="00214135" w:rsidRDefault="009A7EAF" w:rsidP="009A7E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F1C62" w14:textId="77777777" w:rsidR="009A7EAF" w:rsidRPr="00214135" w:rsidRDefault="009A7EAF" w:rsidP="009A7E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07C6C" w14:textId="77777777" w:rsidR="009A7EAF" w:rsidRPr="00214135" w:rsidRDefault="009A7EAF" w:rsidP="009A7E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20424" w14:textId="77777777" w:rsidR="009A7EAF" w:rsidRPr="00214135" w:rsidRDefault="009A7EAF" w:rsidP="009A7E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8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AA2D5" w14:textId="52CF5597" w:rsidR="009A7EAF" w:rsidRPr="00214135" w:rsidRDefault="009A7EAF" w:rsidP="009A7E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9A7EAF" w:rsidRPr="008E2326" w14:paraId="0AA454F0" w14:textId="77777777" w:rsidTr="009A7EA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24DEA" w14:textId="77777777" w:rsidR="009A7EAF" w:rsidRPr="008E2326" w:rsidRDefault="009A7EAF" w:rsidP="009A7E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Matheus Enholm</w:t>
            </w:r>
            <w:r w:rsidRPr="008E2326">
              <w:rPr>
                <w:sz w:val="22"/>
                <w:szCs w:val="22"/>
                <w:lang w:val="en-US"/>
              </w:rPr>
              <w:t xml:space="preserve"> </w:t>
            </w:r>
            <w:r>
              <w:rPr>
                <w:sz w:val="22"/>
                <w:szCs w:val="22"/>
                <w:lang w:val="en-US"/>
              </w:rPr>
              <w:t>(SD)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585F9" w14:textId="078E6711" w:rsidR="009A7EAF" w:rsidRPr="00214135" w:rsidRDefault="009A7EAF" w:rsidP="009A7E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softHyphen/>
            </w:r>
            <w:r w:rsidRPr="005C7F15"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2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179F2" w14:textId="77777777" w:rsidR="009A7EAF" w:rsidRPr="00214135" w:rsidRDefault="009A7EAF" w:rsidP="009A7E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0269C" w14:textId="6BD13D80" w:rsidR="009A7EAF" w:rsidRPr="00214135" w:rsidRDefault="009A7EAF" w:rsidP="009A7E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softHyphen/>
            </w:r>
            <w:r w:rsidRPr="005C7F15"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60584" w14:textId="77777777" w:rsidR="009A7EAF" w:rsidRPr="00214135" w:rsidRDefault="009A7EAF" w:rsidP="009A7E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E606F" w14:textId="3D40EDC0" w:rsidR="009A7EAF" w:rsidRPr="00214135" w:rsidRDefault="009A7EAF" w:rsidP="009A7E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softHyphen/>
            </w:r>
            <w:r w:rsidRPr="005C7F15"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6671B" w14:textId="77777777" w:rsidR="009A7EAF" w:rsidRPr="00214135" w:rsidRDefault="009A7EAF" w:rsidP="009A7E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E360C" w14:textId="46AC7E28" w:rsidR="009A7EAF" w:rsidRPr="00214135" w:rsidRDefault="009A7EAF" w:rsidP="009A7E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softHyphen/>
            </w:r>
            <w:r w:rsidRPr="005C7F15"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C4FE2" w14:textId="77777777" w:rsidR="009A7EAF" w:rsidRPr="00214135" w:rsidRDefault="009A7EAF" w:rsidP="009A7E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19607" w14:textId="79E5432A" w:rsidR="009A7EAF" w:rsidRPr="00214135" w:rsidRDefault="009A7EAF" w:rsidP="009A7E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softHyphen/>
            </w:r>
            <w:r w:rsidRPr="005C7F15"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54702" w14:textId="77777777" w:rsidR="009A7EAF" w:rsidRPr="00214135" w:rsidRDefault="009A7EAF" w:rsidP="009A7E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207F8" w14:textId="185CE75F" w:rsidR="009A7EAF" w:rsidRPr="00214135" w:rsidRDefault="009A7EAF" w:rsidP="009A7E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softHyphen/>
            </w:r>
            <w:r w:rsidRPr="005C7F15"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892AF" w14:textId="77777777" w:rsidR="009A7EAF" w:rsidRPr="00214135" w:rsidRDefault="009A7EAF" w:rsidP="009A7E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FF209" w14:textId="77777777" w:rsidR="009A7EAF" w:rsidRPr="00214135" w:rsidRDefault="009A7EAF" w:rsidP="009A7E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4E810" w14:textId="77777777" w:rsidR="009A7EAF" w:rsidRPr="00214135" w:rsidRDefault="009A7EAF" w:rsidP="009A7E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77F67" w14:textId="77777777" w:rsidR="009A7EAF" w:rsidRPr="00214135" w:rsidRDefault="009A7EAF" w:rsidP="009A7E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8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2DF11" w14:textId="6660BB7D" w:rsidR="009A7EAF" w:rsidRPr="00214135" w:rsidRDefault="009A7EAF" w:rsidP="009A7E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9A7EAF" w:rsidRPr="008E2326" w14:paraId="38AC2A3C" w14:textId="77777777" w:rsidTr="009A7EA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B32C8" w14:textId="77777777" w:rsidR="009A7EAF" w:rsidRPr="000700C4" w:rsidRDefault="009A7EAF" w:rsidP="009A7E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700C4">
              <w:rPr>
                <w:sz w:val="22"/>
                <w:szCs w:val="22"/>
              </w:rPr>
              <w:t>Per-Arne Håkansson (S)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9E69D" w14:textId="35CF78D6" w:rsidR="009A7EAF" w:rsidRPr="00214135" w:rsidRDefault="009A7EAF" w:rsidP="009A7E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2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112B0" w14:textId="77777777" w:rsidR="009A7EAF" w:rsidRPr="00214135" w:rsidRDefault="009A7EAF" w:rsidP="009A7E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6DB3A" w14:textId="553145B8" w:rsidR="009A7EAF" w:rsidRPr="00214135" w:rsidRDefault="009A7EAF" w:rsidP="009A7E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5327C" w14:textId="77777777" w:rsidR="009A7EAF" w:rsidRPr="00214135" w:rsidRDefault="009A7EAF" w:rsidP="009A7E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EA6E5" w14:textId="7EEDAEB2" w:rsidR="009A7EAF" w:rsidRPr="00214135" w:rsidRDefault="009A7EAF" w:rsidP="009A7E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595F3" w14:textId="77777777" w:rsidR="009A7EAF" w:rsidRPr="00214135" w:rsidRDefault="009A7EAF" w:rsidP="009A7E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687A9" w14:textId="6270966D" w:rsidR="009A7EAF" w:rsidRPr="00214135" w:rsidRDefault="009A7EAF" w:rsidP="009A7E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F25F4" w14:textId="77777777" w:rsidR="009A7EAF" w:rsidRPr="00214135" w:rsidRDefault="009A7EAF" w:rsidP="009A7E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FC707" w14:textId="6B4E8E01" w:rsidR="009A7EAF" w:rsidRPr="00214135" w:rsidRDefault="009A7EAF" w:rsidP="009A7E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312A8" w14:textId="77777777" w:rsidR="009A7EAF" w:rsidRPr="00214135" w:rsidRDefault="009A7EAF" w:rsidP="009A7E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FC34C" w14:textId="152AB1DD" w:rsidR="009A7EAF" w:rsidRPr="00214135" w:rsidRDefault="009A7EAF" w:rsidP="009A7E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 w:rsidRPr="009A7EAF"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415A7" w14:textId="77777777" w:rsidR="009A7EAF" w:rsidRPr="00214135" w:rsidRDefault="009A7EAF" w:rsidP="009A7E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F4F61" w14:textId="77777777" w:rsidR="009A7EAF" w:rsidRPr="00214135" w:rsidRDefault="009A7EAF" w:rsidP="009A7E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5206B" w14:textId="77777777" w:rsidR="009A7EAF" w:rsidRPr="00214135" w:rsidRDefault="009A7EAF" w:rsidP="009A7E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97D17" w14:textId="77777777" w:rsidR="009A7EAF" w:rsidRPr="00214135" w:rsidRDefault="009A7EAF" w:rsidP="009A7E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8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CD676" w14:textId="27759B77" w:rsidR="009A7EAF" w:rsidRPr="00214135" w:rsidRDefault="009A7EAF" w:rsidP="009A7E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9A7EAF" w:rsidRPr="008E2326" w14:paraId="36B3EC7B" w14:textId="77777777" w:rsidTr="009A7EA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D1092" w14:textId="77777777" w:rsidR="009A7EAF" w:rsidRPr="000700C4" w:rsidRDefault="009A7EAF" w:rsidP="009A7E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Linda </w:t>
            </w:r>
            <w:r w:rsidRPr="00612FF5">
              <w:rPr>
                <w:sz w:val="22"/>
                <w:szCs w:val="22"/>
              </w:rPr>
              <w:t>Modig</w:t>
            </w:r>
            <w:r w:rsidRPr="000700C4">
              <w:rPr>
                <w:sz w:val="22"/>
                <w:szCs w:val="22"/>
              </w:rPr>
              <w:t xml:space="preserve"> (C)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B44D3" w14:textId="735B8813" w:rsidR="009A7EAF" w:rsidRPr="00214135" w:rsidRDefault="009A7EAF" w:rsidP="009A7E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2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C37E1" w14:textId="77777777" w:rsidR="009A7EAF" w:rsidRPr="00214135" w:rsidRDefault="009A7EAF" w:rsidP="009A7E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89BDD" w14:textId="5E4C852D" w:rsidR="009A7EAF" w:rsidRPr="00214135" w:rsidRDefault="009A7EAF" w:rsidP="009A7E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04121" w14:textId="77777777" w:rsidR="009A7EAF" w:rsidRPr="00214135" w:rsidRDefault="009A7EAF" w:rsidP="009A7E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F72A4" w14:textId="7F53DB98" w:rsidR="009A7EAF" w:rsidRPr="00214135" w:rsidRDefault="009A7EAF" w:rsidP="009A7E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DEDC0" w14:textId="77777777" w:rsidR="009A7EAF" w:rsidRPr="00214135" w:rsidRDefault="009A7EAF" w:rsidP="009A7E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68F15" w14:textId="1447C1E5" w:rsidR="009A7EAF" w:rsidRPr="00214135" w:rsidRDefault="009A7EAF" w:rsidP="009A7E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BD22D" w14:textId="77777777" w:rsidR="009A7EAF" w:rsidRPr="00214135" w:rsidRDefault="009A7EAF" w:rsidP="009A7E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ACF02" w14:textId="3FAA9DFF" w:rsidR="009A7EAF" w:rsidRPr="00214135" w:rsidRDefault="009A7EAF" w:rsidP="009A7E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43E38" w14:textId="77777777" w:rsidR="009A7EAF" w:rsidRPr="00214135" w:rsidRDefault="009A7EAF" w:rsidP="009A7E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3B08E" w14:textId="05449FD9" w:rsidR="009A7EAF" w:rsidRPr="00214135" w:rsidRDefault="009A7EAF" w:rsidP="009A7E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8F2A2" w14:textId="77777777" w:rsidR="009A7EAF" w:rsidRPr="00214135" w:rsidRDefault="009A7EAF" w:rsidP="009A7E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0E96D" w14:textId="77777777" w:rsidR="009A7EAF" w:rsidRPr="00214135" w:rsidRDefault="009A7EAF" w:rsidP="009A7E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7CA65" w14:textId="77777777" w:rsidR="009A7EAF" w:rsidRPr="00214135" w:rsidRDefault="009A7EAF" w:rsidP="009A7E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C6FB0" w14:textId="77777777" w:rsidR="009A7EAF" w:rsidRPr="00214135" w:rsidRDefault="009A7EAF" w:rsidP="009A7E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8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37B73" w14:textId="5DE692D1" w:rsidR="009A7EAF" w:rsidRPr="00214135" w:rsidRDefault="009A7EAF" w:rsidP="009A7E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9A7EAF" w:rsidRPr="008E2326" w14:paraId="69452C1A" w14:textId="77777777" w:rsidTr="009A7EA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3EE58" w14:textId="77777777" w:rsidR="009A7EAF" w:rsidRPr="008E2326" w:rsidRDefault="009A7EAF" w:rsidP="009A7E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E2326">
              <w:rPr>
                <w:sz w:val="22"/>
                <w:szCs w:val="22"/>
              </w:rPr>
              <w:t>Mia Sydow Mölleby (V)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8BC71" w14:textId="1980350B" w:rsidR="009A7EAF" w:rsidRPr="00214135" w:rsidRDefault="009A7EAF" w:rsidP="009A7E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2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21C3C" w14:textId="77777777" w:rsidR="009A7EAF" w:rsidRPr="00214135" w:rsidRDefault="009A7EAF" w:rsidP="009A7E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1F3D3" w14:textId="389DE750" w:rsidR="009A7EAF" w:rsidRPr="00214135" w:rsidRDefault="009A7EAF" w:rsidP="009A7E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3D12C" w14:textId="77777777" w:rsidR="009A7EAF" w:rsidRPr="00214135" w:rsidRDefault="009A7EAF" w:rsidP="009A7E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C7800" w14:textId="4F1C5D04" w:rsidR="009A7EAF" w:rsidRPr="00214135" w:rsidRDefault="009A7EAF" w:rsidP="009A7E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46AE0" w14:textId="77777777" w:rsidR="009A7EAF" w:rsidRPr="00214135" w:rsidRDefault="009A7EAF" w:rsidP="009A7E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4C2CD" w14:textId="1FE6300E" w:rsidR="009A7EAF" w:rsidRPr="00214135" w:rsidRDefault="009A7EAF" w:rsidP="009A7E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231DA" w14:textId="77777777" w:rsidR="009A7EAF" w:rsidRPr="00214135" w:rsidRDefault="009A7EAF" w:rsidP="009A7E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F49F1" w14:textId="0F7C0D31" w:rsidR="009A7EAF" w:rsidRPr="00214135" w:rsidRDefault="009A7EAF" w:rsidP="009A7E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482E8" w14:textId="77777777" w:rsidR="009A7EAF" w:rsidRPr="00214135" w:rsidRDefault="009A7EAF" w:rsidP="009A7E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EEEBF" w14:textId="34B4EFEB" w:rsidR="009A7EAF" w:rsidRPr="00214135" w:rsidRDefault="009A7EAF" w:rsidP="009A7E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A07F4" w14:textId="77777777" w:rsidR="009A7EAF" w:rsidRPr="00214135" w:rsidRDefault="009A7EAF" w:rsidP="009A7E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FEB10" w14:textId="77777777" w:rsidR="009A7EAF" w:rsidRPr="00214135" w:rsidRDefault="009A7EAF" w:rsidP="009A7E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9B355" w14:textId="77777777" w:rsidR="009A7EAF" w:rsidRPr="00214135" w:rsidRDefault="009A7EAF" w:rsidP="009A7E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19AA6" w14:textId="77777777" w:rsidR="009A7EAF" w:rsidRPr="00214135" w:rsidRDefault="009A7EAF" w:rsidP="009A7E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8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44419" w14:textId="2E82A09F" w:rsidR="009A7EAF" w:rsidRPr="00214135" w:rsidRDefault="009A7EAF" w:rsidP="009A7E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9A7EAF" w:rsidRPr="008E2326" w14:paraId="7918486A" w14:textId="77777777" w:rsidTr="009A7EA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9C40E" w14:textId="77777777" w:rsidR="009A7EAF" w:rsidRPr="008E2326" w:rsidRDefault="009A7EAF" w:rsidP="009A7E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Ida Drougge</w:t>
            </w:r>
            <w:r>
              <w:rPr>
                <w:sz w:val="22"/>
                <w:szCs w:val="22"/>
                <w:lang w:val="en-US"/>
              </w:rPr>
              <w:t xml:space="preserve"> </w:t>
            </w:r>
            <w:r w:rsidRPr="008E2326">
              <w:rPr>
                <w:sz w:val="22"/>
                <w:szCs w:val="22"/>
                <w:lang w:val="en-US"/>
              </w:rPr>
              <w:t>(M)</w:t>
            </w:r>
            <w:r w:rsidRPr="008E2326">
              <w:rPr>
                <w:sz w:val="22"/>
                <w:szCs w:val="22"/>
              </w:rPr>
              <w:t xml:space="preserve"> 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8C330" w14:textId="667FAF73" w:rsidR="009A7EAF" w:rsidRPr="00214135" w:rsidRDefault="009A7EAF" w:rsidP="009A7E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4C356" w14:textId="77777777" w:rsidR="009A7EAF" w:rsidRPr="00214135" w:rsidRDefault="009A7EAF" w:rsidP="009A7E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664E1" w14:textId="1CBFCB58" w:rsidR="009A7EAF" w:rsidRPr="00214135" w:rsidRDefault="009A7EAF" w:rsidP="009A7E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8CCC6" w14:textId="77777777" w:rsidR="009A7EAF" w:rsidRPr="00214135" w:rsidRDefault="009A7EAF" w:rsidP="009A7E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4BB3E" w14:textId="0E29339B" w:rsidR="009A7EAF" w:rsidRPr="00214135" w:rsidRDefault="009A7EAF" w:rsidP="009A7E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02858" w14:textId="77777777" w:rsidR="009A7EAF" w:rsidRPr="00214135" w:rsidRDefault="009A7EAF" w:rsidP="009A7E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8843E" w14:textId="5CCE55F6" w:rsidR="009A7EAF" w:rsidRPr="00214135" w:rsidRDefault="009A7EAF" w:rsidP="009A7E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63B47" w14:textId="77777777" w:rsidR="009A7EAF" w:rsidRPr="00214135" w:rsidRDefault="009A7EAF" w:rsidP="009A7E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CFD45" w14:textId="2512C434" w:rsidR="009A7EAF" w:rsidRPr="00214135" w:rsidRDefault="009A7EAF" w:rsidP="009A7E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CF7CF" w14:textId="77777777" w:rsidR="009A7EAF" w:rsidRPr="00214135" w:rsidRDefault="009A7EAF" w:rsidP="009A7E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BC5CD" w14:textId="1C64EB08" w:rsidR="009A7EAF" w:rsidRPr="00214135" w:rsidRDefault="009A7EAF" w:rsidP="009A7E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FF7DB" w14:textId="77777777" w:rsidR="009A7EAF" w:rsidRPr="00214135" w:rsidRDefault="009A7EAF" w:rsidP="009A7E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450BF" w14:textId="77777777" w:rsidR="009A7EAF" w:rsidRPr="00214135" w:rsidRDefault="009A7EAF" w:rsidP="009A7E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A8519" w14:textId="77777777" w:rsidR="009A7EAF" w:rsidRPr="00214135" w:rsidRDefault="009A7EAF" w:rsidP="009A7E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0F562" w14:textId="77777777" w:rsidR="009A7EAF" w:rsidRPr="00214135" w:rsidRDefault="009A7EAF" w:rsidP="009A7E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8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E2E6F" w14:textId="55930B63" w:rsidR="009A7EAF" w:rsidRPr="00214135" w:rsidRDefault="009A7EAF" w:rsidP="009A7E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9A7EAF" w:rsidRPr="008E2326" w14:paraId="051F3D54" w14:textId="77777777" w:rsidTr="009A7EA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F0085" w14:textId="77777777" w:rsidR="009A7EAF" w:rsidRPr="008E2326" w:rsidRDefault="009A7EAF" w:rsidP="009A7E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 xml:space="preserve">Fredrik Lindahl </w:t>
            </w:r>
            <w:r w:rsidRPr="008E2326">
              <w:rPr>
                <w:sz w:val="22"/>
                <w:szCs w:val="22"/>
                <w:lang w:val="en-US"/>
              </w:rPr>
              <w:t>(SD)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058E4" w14:textId="4B7AC16B" w:rsidR="009A7EAF" w:rsidRPr="00214135" w:rsidRDefault="009A7EAF" w:rsidP="009A7E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2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EE763" w14:textId="77777777" w:rsidR="009A7EAF" w:rsidRPr="00214135" w:rsidRDefault="009A7EAF" w:rsidP="009A7E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FA286" w14:textId="04E8BC4C" w:rsidR="009A7EAF" w:rsidRPr="00214135" w:rsidRDefault="009A7EAF" w:rsidP="009A7E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AB531" w14:textId="77777777" w:rsidR="009A7EAF" w:rsidRPr="00214135" w:rsidRDefault="009A7EAF" w:rsidP="009A7E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5C95C" w14:textId="5DAD69EB" w:rsidR="009A7EAF" w:rsidRPr="00214135" w:rsidRDefault="009A7EAF" w:rsidP="009A7E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A7682" w14:textId="77777777" w:rsidR="009A7EAF" w:rsidRPr="00214135" w:rsidRDefault="009A7EAF" w:rsidP="009A7E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139E3" w14:textId="72C4A624" w:rsidR="009A7EAF" w:rsidRPr="00214135" w:rsidRDefault="009A7EAF" w:rsidP="009A7E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67914" w14:textId="77777777" w:rsidR="009A7EAF" w:rsidRPr="00214135" w:rsidRDefault="009A7EAF" w:rsidP="009A7E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FD646" w14:textId="5BFDC998" w:rsidR="009A7EAF" w:rsidRPr="00214135" w:rsidRDefault="009A7EAF" w:rsidP="009A7E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C0563" w14:textId="77777777" w:rsidR="009A7EAF" w:rsidRPr="00214135" w:rsidRDefault="009A7EAF" w:rsidP="009A7E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76528" w14:textId="66995185" w:rsidR="009A7EAF" w:rsidRPr="00214135" w:rsidRDefault="009A7EAF" w:rsidP="009A7E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0803B" w14:textId="77777777" w:rsidR="009A7EAF" w:rsidRPr="00214135" w:rsidRDefault="009A7EAF" w:rsidP="009A7E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422F7" w14:textId="77777777" w:rsidR="009A7EAF" w:rsidRPr="00214135" w:rsidRDefault="009A7EAF" w:rsidP="009A7E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E14CD" w14:textId="77777777" w:rsidR="009A7EAF" w:rsidRPr="00214135" w:rsidRDefault="009A7EAF" w:rsidP="009A7E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0E9B7" w14:textId="77777777" w:rsidR="009A7EAF" w:rsidRPr="00214135" w:rsidRDefault="009A7EAF" w:rsidP="009A7E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8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4D940" w14:textId="76F43B35" w:rsidR="009A7EAF" w:rsidRPr="00214135" w:rsidRDefault="009A7EAF" w:rsidP="009A7E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9A7EAF" w:rsidRPr="008E2326" w14:paraId="786F0E75" w14:textId="77777777" w:rsidTr="009A7EA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06129" w14:textId="77777777" w:rsidR="009A7EAF" w:rsidRPr="008E2326" w:rsidRDefault="009A7EAF" w:rsidP="009A7E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E2326">
              <w:rPr>
                <w:sz w:val="22"/>
                <w:szCs w:val="22"/>
              </w:rPr>
              <w:t>Laila Naraghi (S)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16E29" w14:textId="4BB6BA32" w:rsidR="009A7EAF" w:rsidRPr="00214135" w:rsidRDefault="009A7EAF" w:rsidP="009A7E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 w:rsidRPr="005C7F15"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2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C0E36" w14:textId="77777777" w:rsidR="009A7EAF" w:rsidRPr="00214135" w:rsidRDefault="009A7EAF" w:rsidP="009A7E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9F613" w14:textId="6F8C7477" w:rsidR="009A7EAF" w:rsidRPr="00214135" w:rsidRDefault="009A7EAF" w:rsidP="009A7E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 w:rsidRPr="005C7F15"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2032E" w14:textId="77777777" w:rsidR="009A7EAF" w:rsidRPr="00214135" w:rsidRDefault="009A7EAF" w:rsidP="009A7E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0D21A" w14:textId="60C54771" w:rsidR="009A7EAF" w:rsidRPr="00214135" w:rsidRDefault="009A7EAF" w:rsidP="009A7E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 w:rsidRPr="005C7F15"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919D8" w14:textId="77777777" w:rsidR="009A7EAF" w:rsidRPr="00214135" w:rsidRDefault="009A7EAF" w:rsidP="009A7E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14A9C" w14:textId="7D26A2DE" w:rsidR="009A7EAF" w:rsidRPr="00214135" w:rsidRDefault="009A7EAF" w:rsidP="009A7E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 w:rsidRPr="005C7F15"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82607" w14:textId="77777777" w:rsidR="009A7EAF" w:rsidRPr="00214135" w:rsidRDefault="009A7EAF" w:rsidP="009A7E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7AED7" w14:textId="322BA9BB" w:rsidR="009A7EAF" w:rsidRPr="00214135" w:rsidRDefault="009A7EAF" w:rsidP="009A7E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 w:rsidRPr="005C7F15"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B2ED9" w14:textId="77777777" w:rsidR="009A7EAF" w:rsidRPr="00214135" w:rsidRDefault="009A7EAF" w:rsidP="009A7E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0EBE9" w14:textId="22D93D53" w:rsidR="009A7EAF" w:rsidRPr="00214135" w:rsidRDefault="009A7EAF" w:rsidP="009A7E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 w:rsidRPr="005C7F15"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72283" w14:textId="77777777" w:rsidR="009A7EAF" w:rsidRPr="00214135" w:rsidRDefault="009A7EAF" w:rsidP="009A7E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3BF66" w14:textId="77777777" w:rsidR="009A7EAF" w:rsidRPr="00214135" w:rsidRDefault="009A7EAF" w:rsidP="009A7E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294A7" w14:textId="77777777" w:rsidR="009A7EAF" w:rsidRPr="00214135" w:rsidRDefault="009A7EAF" w:rsidP="009A7E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DBA63" w14:textId="77777777" w:rsidR="009A7EAF" w:rsidRPr="00214135" w:rsidRDefault="009A7EAF" w:rsidP="009A7E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8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634AA" w14:textId="7E645EAF" w:rsidR="009A7EAF" w:rsidRPr="00214135" w:rsidRDefault="009A7EAF" w:rsidP="009A7E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9A7EAF" w:rsidRPr="008E2326" w14:paraId="1524DB7E" w14:textId="77777777" w:rsidTr="009A7EA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AA141" w14:textId="77777777" w:rsidR="009A7EAF" w:rsidRPr="008E2326" w:rsidRDefault="009A7EAF" w:rsidP="009A7E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E2326">
              <w:rPr>
                <w:sz w:val="22"/>
                <w:szCs w:val="22"/>
              </w:rPr>
              <w:t>Tuve Skånberg (KD)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F4758" w14:textId="3F5AFC44" w:rsidR="009A7EAF" w:rsidRPr="00214135" w:rsidRDefault="009A7EAF" w:rsidP="009A7E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2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0B4D0" w14:textId="77777777" w:rsidR="009A7EAF" w:rsidRPr="00214135" w:rsidRDefault="009A7EAF" w:rsidP="009A7E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57218" w14:textId="7A5CF6A8" w:rsidR="009A7EAF" w:rsidRPr="00214135" w:rsidRDefault="009A7EAF" w:rsidP="009A7E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6D717" w14:textId="77777777" w:rsidR="009A7EAF" w:rsidRPr="00214135" w:rsidRDefault="009A7EAF" w:rsidP="009A7E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65511" w14:textId="0B52A98C" w:rsidR="009A7EAF" w:rsidRPr="00214135" w:rsidRDefault="009A7EAF" w:rsidP="009A7E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A1A22" w14:textId="77777777" w:rsidR="009A7EAF" w:rsidRPr="00214135" w:rsidRDefault="009A7EAF" w:rsidP="009A7E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96397" w14:textId="4E431F26" w:rsidR="009A7EAF" w:rsidRPr="00214135" w:rsidRDefault="009A7EAF" w:rsidP="009A7E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E7E82" w14:textId="77777777" w:rsidR="009A7EAF" w:rsidRPr="00214135" w:rsidRDefault="009A7EAF" w:rsidP="009A7E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81539" w14:textId="501B38C9" w:rsidR="009A7EAF" w:rsidRPr="00214135" w:rsidRDefault="009A7EAF" w:rsidP="009A7E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2F6EF" w14:textId="77777777" w:rsidR="009A7EAF" w:rsidRPr="00214135" w:rsidRDefault="009A7EAF" w:rsidP="009A7E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816C1" w14:textId="0312631C" w:rsidR="009A7EAF" w:rsidRPr="00214135" w:rsidRDefault="009A7EAF" w:rsidP="009A7E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D9B1D" w14:textId="77777777" w:rsidR="009A7EAF" w:rsidRPr="00214135" w:rsidRDefault="009A7EAF" w:rsidP="009A7E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49FCC" w14:textId="77777777" w:rsidR="009A7EAF" w:rsidRPr="00214135" w:rsidRDefault="009A7EAF" w:rsidP="009A7E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31D1E" w14:textId="77777777" w:rsidR="009A7EAF" w:rsidRPr="00214135" w:rsidRDefault="009A7EAF" w:rsidP="009A7E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0D0BA" w14:textId="77777777" w:rsidR="009A7EAF" w:rsidRPr="00214135" w:rsidRDefault="009A7EAF" w:rsidP="009A7E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8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6B1EE" w14:textId="16E2E09B" w:rsidR="009A7EAF" w:rsidRPr="00214135" w:rsidRDefault="009A7EAF" w:rsidP="009A7E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9A7EAF" w:rsidRPr="008E2326" w14:paraId="5B97466C" w14:textId="77777777" w:rsidTr="009A7EA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5370E" w14:textId="77777777" w:rsidR="009A7EAF" w:rsidRPr="004B2106" w:rsidRDefault="009A7EAF" w:rsidP="009A7E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  <w:r w:rsidRPr="00AC2BE8">
              <w:rPr>
                <w:sz w:val="22"/>
                <w:szCs w:val="22"/>
                <w:lang w:val="en-GB"/>
              </w:rPr>
              <w:t>Daniel Andersson</w:t>
            </w:r>
            <w:r w:rsidRPr="004B2106">
              <w:rPr>
                <w:sz w:val="22"/>
                <w:szCs w:val="22"/>
                <w:lang w:val="en-GB"/>
              </w:rPr>
              <w:t xml:space="preserve"> (S) 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98ABD" w14:textId="208C80BE" w:rsidR="009A7EAF" w:rsidRPr="00214135" w:rsidRDefault="009A7EAF" w:rsidP="009A7E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C7085" w14:textId="77777777" w:rsidR="009A7EAF" w:rsidRPr="00214135" w:rsidRDefault="009A7EAF" w:rsidP="009A7E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55B88" w14:textId="5B6F8DEE" w:rsidR="009A7EAF" w:rsidRPr="00214135" w:rsidRDefault="009A7EAF" w:rsidP="009A7E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5599C" w14:textId="77777777" w:rsidR="009A7EAF" w:rsidRPr="00214135" w:rsidRDefault="009A7EAF" w:rsidP="009A7E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B6A0B" w14:textId="7D3F1E1F" w:rsidR="009A7EAF" w:rsidRPr="00214135" w:rsidRDefault="009A7EAF" w:rsidP="009A7E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026ED" w14:textId="77777777" w:rsidR="009A7EAF" w:rsidRPr="00214135" w:rsidRDefault="009A7EAF" w:rsidP="009A7E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2208C" w14:textId="000EE26E" w:rsidR="009A7EAF" w:rsidRPr="00214135" w:rsidRDefault="009A7EAF" w:rsidP="009A7E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77B84" w14:textId="77777777" w:rsidR="009A7EAF" w:rsidRPr="00214135" w:rsidRDefault="009A7EAF" w:rsidP="009A7E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A5CEE" w14:textId="3F5E464B" w:rsidR="009A7EAF" w:rsidRPr="00214135" w:rsidRDefault="009A7EAF" w:rsidP="009A7E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BF878" w14:textId="77777777" w:rsidR="009A7EAF" w:rsidRPr="00214135" w:rsidRDefault="009A7EAF" w:rsidP="009A7E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7DD8C" w14:textId="7370E75C" w:rsidR="009A7EAF" w:rsidRPr="00214135" w:rsidRDefault="009A7EAF" w:rsidP="009A7E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B2869" w14:textId="77777777" w:rsidR="009A7EAF" w:rsidRPr="00214135" w:rsidRDefault="009A7EAF" w:rsidP="009A7E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A3B34" w14:textId="77777777" w:rsidR="009A7EAF" w:rsidRPr="00214135" w:rsidRDefault="009A7EAF" w:rsidP="009A7E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E2BC9" w14:textId="77777777" w:rsidR="009A7EAF" w:rsidRPr="00214135" w:rsidRDefault="009A7EAF" w:rsidP="009A7E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27518" w14:textId="77777777" w:rsidR="009A7EAF" w:rsidRPr="00214135" w:rsidRDefault="009A7EAF" w:rsidP="009A7E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8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1A657" w14:textId="544EB7AF" w:rsidR="009A7EAF" w:rsidRPr="00214135" w:rsidRDefault="009A7EAF" w:rsidP="009A7E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9A7EAF" w:rsidRPr="008E2326" w14:paraId="70BC956B" w14:textId="77777777" w:rsidTr="009A7EA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58FF3" w14:textId="77777777" w:rsidR="009A7EAF" w:rsidRPr="008E2326" w:rsidRDefault="009A7EAF" w:rsidP="009A7E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Tina Acketoft </w:t>
            </w:r>
            <w:r w:rsidRPr="008E2326">
              <w:rPr>
                <w:sz w:val="22"/>
                <w:szCs w:val="22"/>
              </w:rPr>
              <w:t>(L)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8EBA8" w14:textId="4933A9CD" w:rsidR="009A7EAF" w:rsidRPr="00214135" w:rsidRDefault="009A7EAF" w:rsidP="009A7E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557B6" w14:textId="77777777" w:rsidR="009A7EAF" w:rsidRPr="00214135" w:rsidRDefault="009A7EAF" w:rsidP="009A7E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2A621" w14:textId="61A4C9E3" w:rsidR="009A7EAF" w:rsidRPr="00214135" w:rsidRDefault="009A7EAF" w:rsidP="009A7E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BFEA2" w14:textId="77777777" w:rsidR="009A7EAF" w:rsidRPr="00214135" w:rsidRDefault="009A7EAF" w:rsidP="009A7E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43AA3" w14:textId="7973894A" w:rsidR="009A7EAF" w:rsidRPr="00214135" w:rsidRDefault="009A7EAF" w:rsidP="009A7E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A3204" w14:textId="77777777" w:rsidR="009A7EAF" w:rsidRPr="00214135" w:rsidRDefault="009A7EAF" w:rsidP="009A7E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DA323" w14:textId="56113F78" w:rsidR="009A7EAF" w:rsidRPr="00214135" w:rsidRDefault="009A7EAF" w:rsidP="009A7E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84DD4" w14:textId="77777777" w:rsidR="009A7EAF" w:rsidRPr="00214135" w:rsidRDefault="009A7EAF" w:rsidP="009A7E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EAF3B" w14:textId="1EBB8BD5" w:rsidR="009A7EAF" w:rsidRPr="00214135" w:rsidRDefault="009A7EAF" w:rsidP="009A7E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555F5" w14:textId="77777777" w:rsidR="009A7EAF" w:rsidRPr="00214135" w:rsidRDefault="009A7EAF" w:rsidP="009A7E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F6495" w14:textId="4D68AB7C" w:rsidR="009A7EAF" w:rsidRPr="00214135" w:rsidRDefault="009A7EAF" w:rsidP="009A7E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27409" w14:textId="77777777" w:rsidR="009A7EAF" w:rsidRPr="00214135" w:rsidRDefault="009A7EAF" w:rsidP="009A7E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A30D2" w14:textId="77777777" w:rsidR="009A7EAF" w:rsidRPr="00214135" w:rsidRDefault="009A7EAF" w:rsidP="009A7E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FC0ED" w14:textId="77777777" w:rsidR="009A7EAF" w:rsidRPr="00214135" w:rsidRDefault="009A7EAF" w:rsidP="009A7E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93FBA" w14:textId="77777777" w:rsidR="009A7EAF" w:rsidRPr="00214135" w:rsidRDefault="009A7EAF" w:rsidP="009A7E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8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F8FCE" w14:textId="4F242F57" w:rsidR="009A7EAF" w:rsidRPr="00214135" w:rsidRDefault="009A7EAF" w:rsidP="009A7E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9A7EAF" w:rsidRPr="008E2326" w14:paraId="3E3AFC3A" w14:textId="77777777" w:rsidTr="009A7EA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D23EF" w14:textId="77777777" w:rsidR="009A7EAF" w:rsidRPr="008E2326" w:rsidRDefault="009A7EAF" w:rsidP="009A7E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Mikael Strandman</w:t>
            </w:r>
            <w:r>
              <w:rPr>
                <w:sz w:val="22"/>
                <w:szCs w:val="22"/>
              </w:rPr>
              <w:t xml:space="preserve"> </w:t>
            </w:r>
            <w:r w:rsidRPr="008E2326">
              <w:rPr>
                <w:sz w:val="22"/>
                <w:szCs w:val="22"/>
              </w:rPr>
              <w:t>(</w:t>
            </w:r>
            <w:r>
              <w:rPr>
                <w:sz w:val="22"/>
                <w:szCs w:val="22"/>
              </w:rPr>
              <w:t>SD</w:t>
            </w:r>
            <w:r w:rsidRPr="008E2326">
              <w:rPr>
                <w:sz w:val="22"/>
                <w:szCs w:val="22"/>
              </w:rPr>
              <w:t>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E36E6" w14:textId="5E0600D3" w:rsidR="009A7EAF" w:rsidRPr="00214135" w:rsidRDefault="009A7EAF" w:rsidP="009A7E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CD95D" w14:textId="77777777" w:rsidR="009A7EAF" w:rsidRPr="00214135" w:rsidRDefault="009A7EAF" w:rsidP="009A7E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BAD63" w14:textId="09E1EEEC" w:rsidR="009A7EAF" w:rsidRPr="00214135" w:rsidRDefault="009A7EAF" w:rsidP="009A7E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77853" w14:textId="77777777" w:rsidR="009A7EAF" w:rsidRPr="00214135" w:rsidRDefault="009A7EAF" w:rsidP="009A7E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FB4F5" w14:textId="6066C9CD" w:rsidR="009A7EAF" w:rsidRPr="00214135" w:rsidRDefault="009A7EAF" w:rsidP="009A7E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E0CAC" w14:textId="77777777" w:rsidR="009A7EAF" w:rsidRPr="00214135" w:rsidRDefault="009A7EAF" w:rsidP="009A7E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8EB18" w14:textId="6EBCD08F" w:rsidR="009A7EAF" w:rsidRPr="00214135" w:rsidRDefault="009A7EAF" w:rsidP="009A7E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FAB92" w14:textId="77777777" w:rsidR="009A7EAF" w:rsidRPr="00214135" w:rsidRDefault="009A7EAF" w:rsidP="009A7E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5CE30" w14:textId="1BF02307" w:rsidR="009A7EAF" w:rsidRPr="00214135" w:rsidRDefault="009A7EAF" w:rsidP="009A7E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3F295" w14:textId="77777777" w:rsidR="009A7EAF" w:rsidRPr="00214135" w:rsidRDefault="009A7EAF" w:rsidP="009A7E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E3497" w14:textId="43879694" w:rsidR="009A7EAF" w:rsidRPr="00214135" w:rsidRDefault="009A7EAF" w:rsidP="009A7E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46571" w14:textId="77777777" w:rsidR="009A7EAF" w:rsidRPr="00214135" w:rsidRDefault="009A7EAF" w:rsidP="009A7E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458B3" w14:textId="77777777" w:rsidR="009A7EAF" w:rsidRPr="00214135" w:rsidRDefault="009A7EAF" w:rsidP="009A7E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B8ACA" w14:textId="77777777" w:rsidR="009A7EAF" w:rsidRPr="00214135" w:rsidRDefault="009A7EAF" w:rsidP="009A7E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862D3" w14:textId="77777777" w:rsidR="009A7EAF" w:rsidRPr="00214135" w:rsidRDefault="009A7EAF" w:rsidP="009A7E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8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7E64D" w14:textId="5AC3E5A8" w:rsidR="009A7EAF" w:rsidRPr="00214135" w:rsidRDefault="009A7EAF" w:rsidP="009A7E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9A7EAF" w:rsidRPr="008E2326" w14:paraId="14AE7EE6" w14:textId="77777777" w:rsidTr="009A7EA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B1841" w14:textId="77777777" w:rsidR="009A7EAF" w:rsidRPr="008E2326" w:rsidRDefault="009A7EAF" w:rsidP="009A7E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Camilla Hansén (MP)</w:t>
            </w:r>
            <w:r w:rsidRPr="008E2326">
              <w:rPr>
                <w:sz w:val="22"/>
                <w:szCs w:val="22"/>
              </w:rPr>
              <w:fldChar w:fldCharType="begin"/>
            </w:r>
            <w:r w:rsidRPr="008E2326">
              <w:rPr>
                <w:sz w:val="22"/>
                <w:szCs w:val="22"/>
              </w:rPr>
              <w:instrText xml:space="preserve">  </w:instrText>
            </w:r>
            <w:r w:rsidRPr="008E2326">
              <w:rPr>
                <w:sz w:val="22"/>
                <w:szCs w:val="22"/>
              </w:rPr>
              <w:fldChar w:fldCharType="end"/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F07CA" w14:textId="275A9950" w:rsidR="009A7EAF" w:rsidRPr="00214135" w:rsidRDefault="009A7EAF" w:rsidP="009A7E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AC51E" w14:textId="77777777" w:rsidR="009A7EAF" w:rsidRPr="00214135" w:rsidRDefault="009A7EAF" w:rsidP="009A7E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9101B" w14:textId="3B9784F6" w:rsidR="009A7EAF" w:rsidRPr="00214135" w:rsidRDefault="009A7EAF" w:rsidP="009A7E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B8731" w14:textId="77777777" w:rsidR="009A7EAF" w:rsidRPr="00214135" w:rsidRDefault="009A7EAF" w:rsidP="009A7E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E4329" w14:textId="6258A94B" w:rsidR="009A7EAF" w:rsidRPr="00214135" w:rsidRDefault="009A7EAF" w:rsidP="009A7E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34600" w14:textId="77777777" w:rsidR="009A7EAF" w:rsidRPr="00214135" w:rsidRDefault="009A7EAF" w:rsidP="009A7E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13A21" w14:textId="5C99EFFD" w:rsidR="009A7EAF" w:rsidRPr="00214135" w:rsidRDefault="009A7EAF" w:rsidP="009A7E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FCC71" w14:textId="77777777" w:rsidR="009A7EAF" w:rsidRPr="00214135" w:rsidRDefault="009A7EAF" w:rsidP="009A7E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2FDB0" w14:textId="667C834E" w:rsidR="009A7EAF" w:rsidRPr="00214135" w:rsidRDefault="009A7EAF" w:rsidP="009A7E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B45B1" w14:textId="77777777" w:rsidR="009A7EAF" w:rsidRPr="00214135" w:rsidRDefault="009A7EAF" w:rsidP="009A7E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D81B3" w14:textId="43A88023" w:rsidR="009A7EAF" w:rsidRPr="00214135" w:rsidRDefault="009A7EAF" w:rsidP="009A7E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5872C" w14:textId="77777777" w:rsidR="009A7EAF" w:rsidRPr="00214135" w:rsidRDefault="009A7EAF" w:rsidP="009A7E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F5FFA" w14:textId="77777777" w:rsidR="009A7EAF" w:rsidRPr="00214135" w:rsidRDefault="009A7EAF" w:rsidP="009A7E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1CE1C" w14:textId="77777777" w:rsidR="009A7EAF" w:rsidRPr="00214135" w:rsidRDefault="009A7EAF" w:rsidP="009A7E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D15A3" w14:textId="77777777" w:rsidR="009A7EAF" w:rsidRPr="00214135" w:rsidRDefault="009A7EAF" w:rsidP="009A7E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8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CA2CD" w14:textId="2B303571" w:rsidR="009A7EAF" w:rsidRPr="00214135" w:rsidRDefault="009A7EAF" w:rsidP="009A7E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9A7EAF" w:rsidRPr="008E2326" w14:paraId="40CDEDE2" w14:textId="77777777" w:rsidTr="009A7EA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6EAAA" w14:textId="77777777" w:rsidR="009A7EAF" w:rsidRPr="008E2326" w:rsidRDefault="009A7EAF" w:rsidP="009A7E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Erik Ottoson</w:t>
            </w:r>
            <w:r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55099" w14:textId="59B852CD" w:rsidR="009A7EAF" w:rsidRPr="00214135" w:rsidRDefault="009A7EAF" w:rsidP="009A7E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1AD2A" w14:textId="77777777" w:rsidR="009A7EAF" w:rsidRPr="00214135" w:rsidRDefault="009A7EAF" w:rsidP="009A7E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CE4D8" w14:textId="2B5477E7" w:rsidR="009A7EAF" w:rsidRPr="00214135" w:rsidRDefault="009A7EAF" w:rsidP="009A7E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42256" w14:textId="77777777" w:rsidR="009A7EAF" w:rsidRPr="00214135" w:rsidRDefault="009A7EAF" w:rsidP="009A7E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61E5A" w14:textId="7E638AB1" w:rsidR="009A7EAF" w:rsidRPr="00214135" w:rsidRDefault="009A7EAF" w:rsidP="009A7E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725C1" w14:textId="77777777" w:rsidR="009A7EAF" w:rsidRPr="00214135" w:rsidRDefault="009A7EAF" w:rsidP="009A7E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04CC1" w14:textId="6DD52C87" w:rsidR="009A7EAF" w:rsidRPr="00214135" w:rsidRDefault="009A7EAF" w:rsidP="009A7E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D7AAD" w14:textId="77777777" w:rsidR="009A7EAF" w:rsidRPr="00214135" w:rsidRDefault="009A7EAF" w:rsidP="009A7E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834B7" w14:textId="51C63747" w:rsidR="009A7EAF" w:rsidRPr="00214135" w:rsidRDefault="009A7EAF" w:rsidP="009A7E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AF950" w14:textId="77777777" w:rsidR="009A7EAF" w:rsidRPr="00214135" w:rsidRDefault="009A7EAF" w:rsidP="009A7E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B720A" w14:textId="3248866C" w:rsidR="009A7EAF" w:rsidRPr="00214135" w:rsidRDefault="009A7EAF" w:rsidP="009A7E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2CCC4" w14:textId="77777777" w:rsidR="009A7EAF" w:rsidRPr="00214135" w:rsidRDefault="009A7EAF" w:rsidP="009A7E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63AAB" w14:textId="77777777" w:rsidR="009A7EAF" w:rsidRPr="00214135" w:rsidRDefault="009A7EAF" w:rsidP="009A7E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58631" w14:textId="77777777" w:rsidR="009A7EAF" w:rsidRPr="00214135" w:rsidRDefault="009A7EAF" w:rsidP="009A7E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9D800" w14:textId="77777777" w:rsidR="009A7EAF" w:rsidRPr="00214135" w:rsidRDefault="009A7EAF" w:rsidP="009A7E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8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A8E9D" w14:textId="7C100965" w:rsidR="009A7EAF" w:rsidRPr="00214135" w:rsidRDefault="009A7EAF" w:rsidP="009A7E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9A7EAF" w:rsidRPr="00E931D7" w14:paraId="5A1A4792" w14:textId="77777777" w:rsidTr="009A7EA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BD091" w14:textId="77777777" w:rsidR="009A7EAF" w:rsidRPr="00E931D7" w:rsidRDefault="009A7EAF" w:rsidP="009A7E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b/>
                <w:i/>
                <w:sz w:val="20"/>
              </w:rPr>
              <w:t>SUPPLEANTER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B5A56" w14:textId="77777777" w:rsidR="009A7EAF" w:rsidRPr="00214135" w:rsidRDefault="009A7EAF" w:rsidP="009A7E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55D3F" w14:textId="77777777" w:rsidR="009A7EAF" w:rsidRPr="00214135" w:rsidRDefault="009A7EAF" w:rsidP="009A7E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72914" w14:textId="77777777" w:rsidR="009A7EAF" w:rsidRPr="00214135" w:rsidRDefault="009A7EAF" w:rsidP="009A7E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FD362" w14:textId="77777777" w:rsidR="009A7EAF" w:rsidRPr="00214135" w:rsidRDefault="009A7EAF" w:rsidP="009A7E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D3ED3" w14:textId="77777777" w:rsidR="009A7EAF" w:rsidRPr="00214135" w:rsidRDefault="009A7EAF" w:rsidP="009A7E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017E4" w14:textId="77777777" w:rsidR="009A7EAF" w:rsidRPr="00214135" w:rsidRDefault="009A7EAF" w:rsidP="009A7E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16D9B" w14:textId="77777777" w:rsidR="009A7EAF" w:rsidRPr="00214135" w:rsidRDefault="009A7EAF" w:rsidP="009A7E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69CD0" w14:textId="77777777" w:rsidR="009A7EAF" w:rsidRPr="00214135" w:rsidRDefault="009A7EAF" w:rsidP="009A7E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AB8AC" w14:textId="77777777" w:rsidR="009A7EAF" w:rsidRPr="00214135" w:rsidRDefault="009A7EAF" w:rsidP="009A7E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B618B" w14:textId="77777777" w:rsidR="009A7EAF" w:rsidRPr="00214135" w:rsidRDefault="009A7EAF" w:rsidP="009A7E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A0124" w14:textId="77777777" w:rsidR="009A7EAF" w:rsidRPr="00214135" w:rsidRDefault="009A7EAF" w:rsidP="009A7E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A8E47" w14:textId="77777777" w:rsidR="009A7EAF" w:rsidRPr="00214135" w:rsidRDefault="009A7EAF" w:rsidP="009A7E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12F95" w14:textId="77777777" w:rsidR="009A7EAF" w:rsidRPr="00214135" w:rsidRDefault="009A7EAF" w:rsidP="009A7E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B2F49" w14:textId="77777777" w:rsidR="009A7EAF" w:rsidRPr="00214135" w:rsidRDefault="009A7EAF" w:rsidP="009A7E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1DA4A" w14:textId="77777777" w:rsidR="009A7EAF" w:rsidRPr="00214135" w:rsidRDefault="009A7EAF" w:rsidP="009A7E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8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906E5" w14:textId="630B341E" w:rsidR="009A7EAF" w:rsidRPr="00214135" w:rsidRDefault="009A7EAF" w:rsidP="009A7E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9A7EAF" w:rsidRPr="008E2326" w14:paraId="4E9D4BA6" w14:textId="77777777" w:rsidTr="009A7EA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897B6" w14:textId="77777777" w:rsidR="009A7EAF" w:rsidRPr="008E2326" w:rsidRDefault="009A7EAF" w:rsidP="009A7EA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Thomas Hammarberg (S) 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0A371" w14:textId="77777777" w:rsidR="009A7EAF" w:rsidRPr="00214135" w:rsidRDefault="009A7EAF" w:rsidP="009A7E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AD389" w14:textId="77777777" w:rsidR="009A7EAF" w:rsidRPr="00214135" w:rsidRDefault="009A7EAF" w:rsidP="009A7E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1EC0F" w14:textId="77777777" w:rsidR="009A7EAF" w:rsidRPr="00214135" w:rsidRDefault="009A7EAF" w:rsidP="009A7E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9EB9E" w14:textId="77777777" w:rsidR="009A7EAF" w:rsidRPr="00214135" w:rsidRDefault="009A7EAF" w:rsidP="009A7E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0E305" w14:textId="77777777" w:rsidR="009A7EAF" w:rsidRPr="00214135" w:rsidRDefault="009A7EAF" w:rsidP="009A7E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1E964" w14:textId="77777777" w:rsidR="009A7EAF" w:rsidRPr="00214135" w:rsidRDefault="009A7EAF" w:rsidP="009A7E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39278" w14:textId="77777777" w:rsidR="009A7EAF" w:rsidRPr="00214135" w:rsidRDefault="009A7EAF" w:rsidP="009A7E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6EA39" w14:textId="77777777" w:rsidR="009A7EAF" w:rsidRPr="00214135" w:rsidRDefault="009A7EAF" w:rsidP="009A7E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46461" w14:textId="77777777" w:rsidR="009A7EAF" w:rsidRPr="00214135" w:rsidRDefault="009A7EAF" w:rsidP="009A7E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B7E49" w14:textId="77777777" w:rsidR="009A7EAF" w:rsidRPr="00214135" w:rsidRDefault="009A7EAF" w:rsidP="009A7E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86DF8" w14:textId="77777777" w:rsidR="009A7EAF" w:rsidRPr="00214135" w:rsidRDefault="009A7EAF" w:rsidP="009A7E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F8675" w14:textId="77777777" w:rsidR="009A7EAF" w:rsidRPr="00214135" w:rsidRDefault="009A7EAF" w:rsidP="009A7E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5F54C" w14:textId="77777777" w:rsidR="009A7EAF" w:rsidRPr="00214135" w:rsidRDefault="009A7EAF" w:rsidP="009A7E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02054" w14:textId="77777777" w:rsidR="009A7EAF" w:rsidRPr="00214135" w:rsidRDefault="009A7EAF" w:rsidP="009A7E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50771" w14:textId="77777777" w:rsidR="009A7EAF" w:rsidRPr="00214135" w:rsidRDefault="009A7EAF" w:rsidP="009A7E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8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3BAAC" w14:textId="38224F80" w:rsidR="009A7EAF" w:rsidRPr="00214135" w:rsidRDefault="009A7EAF" w:rsidP="009A7E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9A7EAF" w:rsidRPr="008E2326" w14:paraId="32304555" w14:textId="77777777" w:rsidTr="009A7EA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C0031" w14:textId="77777777" w:rsidR="009A7EAF" w:rsidRPr="008E2326" w:rsidRDefault="009A7EAF" w:rsidP="009A7EA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Lars Beckman</w:t>
            </w:r>
            <w:r w:rsidRPr="008E2326">
              <w:rPr>
                <w:sz w:val="22"/>
                <w:szCs w:val="22"/>
                <w:lang w:val="en-US"/>
              </w:rPr>
              <w:t xml:space="preserve"> (M)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B55E4" w14:textId="77777777" w:rsidR="009A7EAF" w:rsidRPr="00214135" w:rsidRDefault="009A7EAF" w:rsidP="009A7E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AD9E8" w14:textId="77777777" w:rsidR="009A7EAF" w:rsidRPr="00214135" w:rsidRDefault="009A7EAF" w:rsidP="009A7E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65718" w14:textId="77777777" w:rsidR="009A7EAF" w:rsidRPr="00214135" w:rsidRDefault="009A7EAF" w:rsidP="009A7E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82E4E" w14:textId="77777777" w:rsidR="009A7EAF" w:rsidRPr="00214135" w:rsidRDefault="009A7EAF" w:rsidP="009A7E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5201B" w14:textId="77777777" w:rsidR="009A7EAF" w:rsidRPr="00214135" w:rsidRDefault="009A7EAF" w:rsidP="009A7E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D8760" w14:textId="77777777" w:rsidR="009A7EAF" w:rsidRPr="00214135" w:rsidRDefault="009A7EAF" w:rsidP="009A7E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F2002" w14:textId="77777777" w:rsidR="009A7EAF" w:rsidRPr="00214135" w:rsidRDefault="009A7EAF" w:rsidP="009A7E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B8DB2" w14:textId="77777777" w:rsidR="009A7EAF" w:rsidRPr="00214135" w:rsidRDefault="009A7EAF" w:rsidP="009A7E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7BC81" w14:textId="77777777" w:rsidR="009A7EAF" w:rsidRPr="00214135" w:rsidRDefault="009A7EAF" w:rsidP="009A7E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79A36" w14:textId="77777777" w:rsidR="009A7EAF" w:rsidRPr="00214135" w:rsidRDefault="009A7EAF" w:rsidP="009A7E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3D6B9" w14:textId="77777777" w:rsidR="009A7EAF" w:rsidRPr="00214135" w:rsidRDefault="009A7EAF" w:rsidP="009A7E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12729" w14:textId="77777777" w:rsidR="009A7EAF" w:rsidRPr="00214135" w:rsidRDefault="009A7EAF" w:rsidP="009A7E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83353" w14:textId="77777777" w:rsidR="009A7EAF" w:rsidRPr="00214135" w:rsidRDefault="009A7EAF" w:rsidP="009A7E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5DDE1" w14:textId="77777777" w:rsidR="009A7EAF" w:rsidRPr="00214135" w:rsidRDefault="009A7EAF" w:rsidP="009A7E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DDBB4" w14:textId="77777777" w:rsidR="009A7EAF" w:rsidRPr="00214135" w:rsidRDefault="009A7EAF" w:rsidP="009A7E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8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549E2" w14:textId="3AB3C4A2" w:rsidR="009A7EAF" w:rsidRPr="00214135" w:rsidRDefault="009A7EAF" w:rsidP="009A7E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9A7EAF" w:rsidRPr="008E2326" w14:paraId="43B0BF36" w14:textId="77777777" w:rsidTr="009A7EA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0ACBE" w14:textId="77777777" w:rsidR="009A7EAF" w:rsidRPr="008E2326" w:rsidRDefault="009A7EAF" w:rsidP="009A7EAF">
            <w:pPr>
              <w:rPr>
                <w:sz w:val="22"/>
                <w:szCs w:val="22"/>
                <w:lang w:val="en-US"/>
              </w:rPr>
            </w:pPr>
            <w:r w:rsidRPr="00AC2BE8">
              <w:rPr>
                <w:sz w:val="22"/>
                <w:szCs w:val="22"/>
                <w:lang w:val="en-GB"/>
              </w:rPr>
              <w:t>Erik Ezelius</w:t>
            </w:r>
            <w:r w:rsidRPr="008E2326">
              <w:rPr>
                <w:sz w:val="22"/>
                <w:szCs w:val="22"/>
                <w:lang w:val="en-US"/>
              </w:rPr>
              <w:t xml:space="preserve"> (S)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C007C" w14:textId="5F7B1CD2" w:rsidR="009A7EAF" w:rsidRPr="00214135" w:rsidRDefault="009A7EAF" w:rsidP="009A7E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B7E78" w14:textId="77777777" w:rsidR="009A7EAF" w:rsidRPr="00214135" w:rsidRDefault="009A7EAF" w:rsidP="009A7E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FB150" w14:textId="14461407" w:rsidR="009A7EAF" w:rsidRPr="00214135" w:rsidRDefault="009A7EAF" w:rsidP="009A7E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21D3C" w14:textId="77777777" w:rsidR="009A7EAF" w:rsidRPr="00214135" w:rsidRDefault="009A7EAF" w:rsidP="009A7E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8521A" w14:textId="3B645CBA" w:rsidR="009A7EAF" w:rsidRPr="00214135" w:rsidRDefault="009A7EAF" w:rsidP="009A7E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277FA" w14:textId="77777777" w:rsidR="009A7EAF" w:rsidRPr="00214135" w:rsidRDefault="009A7EAF" w:rsidP="009A7E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18512" w14:textId="76C6958E" w:rsidR="009A7EAF" w:rsidRPr="00214135" w:rsidRDefault="009A7EAF" w:rsidP="009A7E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AAF73" w14:textId="77777777" w:rsidR="009A7EAF" w:rsidRPr="00214135" w:rsidRDefault="009A7EAF" w:rsidP="009A7E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9932F" w14:textId="77777777" w:rsidR="009A7EAF" w:rsidRPr="00214135" w:rsidRDefault="009A7EAF" w:rsidP="009A7E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0778D" w14:textId="77777777" w:rsidR="009A7EAF" w:rsidRPr="00214135" w:rsidRDefault="009A7EAF" w:rsidP="009A7E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75862" w14:textId="77777777" w:rsidR="009A7EAF" w:rsidRPr="00214135" w:rsidRDefault="009A7EAF" w:rsidP="009A7E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65A55" w14:textId="77777777" w:rsidR="009A7EAF" w:rsidRPr="00214135" w:rsidRDefault="009A7EAF" w:rsidP="009A7E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4213B" w14:textId="77777777" w:rsidR="009A7EAF" w:rsidRPr="00214135" w:rsidRDefault="009A7EAF" w:rsidP="009A7E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BB0AC" w14:textId="77777777" w:rsidR="009A7EAF" w:rsidRPr="00214135" w:rsidRDefault="009A7EAF" w:rsidP="009A7E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597F7" w14:textId="77777777" w:rsidR="009A7EAF" w:rsidRPr="00214135" w:rsidRDefault="009A7EAF" w:rsidP="009A7E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8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1FFD8" w14:textId="4930C4D5" w:rsidR="009A7EAF" w:rsidRPr="00214135" w:rsidRDefault="009A7EAF" w:rsidP="009A7E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9A7EAF" w:rsidRPr="008E2326" w14:paraId="587C00B3" w14:textId="77777777" w:rsidTr="009A7EA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  <w:trHeight w:val="226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447DE" w14:textId="77777777" w:rsidR="009A7EAF" w:rsidRPr="00B91BEE" w:rsidRDefault="009A7EAF" w:rsidP="009A7EA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Annicka Engblom</w:t>
            </w:r>
            <w:r w:rsidRPr="008E2326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(M)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94EB4" w14:textId="77777777" w:rsidR="009A7EAF" w:rsidRPr="00214135" w:rsidRDefault="009A7EAF" w:rsidP="009A7E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D0470" w14:textId="77777777" w:rsidR="009A7EAF" w:rsidRPr="00214135" w:rsidRDefault="009A7EAF" w:rsidP="009A7E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02D9B" w14:textId="77777777" w:rsidR="009A7EAF" w:rsidRPr="00214135" w:rsidRDefault="009A7EAF" w:rsidP="009A7E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262E2" w14:textId="77777777" w:rsidR="009A7EAF" w:rsidRPr="00214135" w:rsidRDefault="009A7EAF" w:rsidP="009A7E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84E33" w14:textId="77777777" w:rsidR="009A7EAF" w:rsidRPr="00214135" w:rsidRDefault="009A7EAF" w:rsidP="009A7E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CA2B1" w14:textId="77777777" w:rsidR="009A7EAF" w:rsidRPr="00214135" w:rsidRDefault="009A7EAF" w:rsidP="009A7E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A2191" w14:textId="77777777" w:rsidR="009A7EAF" w:rsidRPr="00214135" w:rsidRDefault="009A7EAF" w:rsidP="009A7E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67EAD" w14:textId="77777777" w:rsidR="009A7EAF" w:rsidRPr="00214135" w:rsidRDefault="009A7EAF" w:rsidP="009A7E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65726" w14:textId="77777777" w:rsidR="009A7EAF" w:rsidRPr="00214135" w:rsidRDefault="009A7EAF" w:rsidP="009A7E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A3A04" w14:textId="77777777" w:rsidR="009A7EAF" w:rsidRPr="00214135" w:rsidRDefault="009A7EAF" w:rsidP="009A7E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06825" w14:textId="77777777" w:rsidR="009A7EAF" w:rsidRPr="00214135" w:rsidRDefault="009A7EAF" w:rsidP="009A7E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8323A" w14:textId="77777777" w:rsidR="009A7EAF" w:rsidRPr="00214135" w:rsidRDefault="009A7EAF" w:rsidP="009A7E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BAC4C" w14:textId="77777777" w:rsidR="009A7EAF" w:rsidRPr="00214135" w:rsidRDefault="009A7EAF" w:rsidP="009A7E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D8F31" w14:textId="77777777" w:rsidR="009A7EAF" w:rsidRPr="00214135" w:rsidRDefault="009A7EAF" w:rsidP="009A7E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B0B63" w14:textId="77777777" w:rsidR="009A7EAF" w:rsidRPr="00214135" w:rsidRDefault="009A7EAF" w:rsidP="009A7E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8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CDD8B" w14:textId="24F61BE8" w:rsidR="009A7EAF" w:rsidRPr="00214135" w:rsidRDefault="009A7EAF" w:rsidP="009A7E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9A7EAF" w:rsidRPr="008E2326" w14:paraId="71708854" w14:textId="77777777" w:rsidTr="009A7EA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3BFC0" w14:textId="77777777" w:rsidR="009A7EAF" w:rsidRPr="008E2326" w:rsidRDefault="009A7EAF" w:rsidP="009A7EA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Per Söderlund</w:t>
            </w:r>
            <w:r w:rsidRPr="008E2326">
              <w:rPr>
                <w:sz w:val="22"/>
                <w:szCs w:val="22"/>
                <w:lang w:val="en-US"/>
              </w:rPr>
              <w:t xml:space="preserve"> (S</w:t>
            </w:r>
            <w:r>
              <w:rPr>
                <w:sz w:val="22"/>
                <w:szCs w:val="22"/>
                <w:lang w:val="en-US"/>
              </w:rPr>
              <w:t>D</w:t>
            </w:r>
            <w:r w:rsidRPr="008E2326">
              <w:rPr>
                <w:sz w:val="22"/>
                <w:szCs w:val="22"/>
                <w:lang w:val="en-US"/>
              </w:rPr>
              <w:t>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EEC0A" w14:textId="257F3EE0" w:rsidR="009A7EAF" w:rsidRPr="00214135" w:rsidRDefault="009A7EAF" w:rsidP="009A7E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21506" w14:textId="77777777" w:rsidR="009A7EAF" w:rsidRPr="00214135" w:rsidRDefault="009A7EAF" w:rsidP="009A7E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D5567" w14:textId="01AA2B8E" w:rsidR="009A7EAF" w:rsidRPr="00214135" w:rsidRDefault="009A7EAF" w:rsidP="009A7E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24289" w14:textId="77777777" w:rsidR="009A7EAF" w:rsidRPr="00214135" w:rsidRDefault="009A7EAF" w:rsidP="009A7E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F4DD2" w14:textId="4BCCB072" w:rsidR="009A7EAF" w:rsidRPr="00214135" w:rsidRDefault="009A7EAF" w:rsidP="009A7E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95924" w14:textId="77777777" w:rsidR="009A7EAF" w:rsidRPr="00214135" w:rsidRDefault="009A7EAF" w:rsidP="009A7E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D8AA0" w14:textId="7FE5A9D4" w:rsidR="009A7EAF" w:rsidRPr="00214135" w:rsidRDefault="009A7EAF" w:rsidP="009A7E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C0014" w14:textId="77777777" w:rsidR="009A7EAF" w:rsidRPr="00214135" w:rsidRDefault="009A7EAF" w:rsidP="009A7E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BE4F2" w14:textId="78F2CCFC" w:rsidR="009A7EAF" w:rsidRPr="00214135" w:rsidRDefault="009A7EAF" w:rsidP="009A7E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ADE1F" w14:textId="77777777" w:rsidR="009A7EAF" w:rsidRPr="00214135" w:rsidRDefault="009A7EAF" w:rsidP="009A7E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82CAB" w14:textId="0C96B863" w:rsidR="009A7EAF" w:rsidRPr="00214135" w:rsidRDefault="00D423DB" w:rsidP="009A7E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67B0F" w14:textId="77777777" w:rsidR="009A7EAF" w:rsidRPr="00214135" w:rsidRDefault="009A7EAF" w:rsidP="009A7E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BA753" w14:textId="77777777" w:rsidR="009A7EAF" w:rsidRPr="00214135" w:rsidRDefault="009A7EAF" w:rsidP="009A7E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EC975" w14:textId="77777777" w:rsidR="009A7EAF" w:rsidRPr="00214135" w:rsidRDefault="009A7EAF" w:rsidP="009A7E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37114" w14:textId="77777777" w:rsidR="009A7EAF" w:rsidRPr="00214135" w:rsidRDefault="009A7EAF" w:rsidP="009A7E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8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1F1A7" w14:textId="723A7106" w:rsidR="009A7EAF" w:rsidRPr="00214135" w:rsidRDefault="009A7EAF" w:rsidP="009A7E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9A7EAF" w:rsidRPr="008E2326" w14:paraId="7F1118D9" w14:textId="77777777" w:rsidTr="009A7EA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AF79B" w14:textId="77777777" w:rsidR="009A7EAF" w:rsidRPr="008E2326" w:rsidRDefault="009A7EAF" w:rsidP="009A7EAF">
            <w:pPr>
              <w:rPr>
                <w:sz w:val="22"/>
                <w:szCs w:val="22"/>
                <w:lang w:val="en-US"/>
              </w:rPr>
            </w:pPr>
            <w:r w:rsidRPr="00B6245C">
              <w:rPr>
                <w:sz w:val="22"/>
                <w:szCs w:val="22"/>
              </w:rPr>
              <w:t>Ingela Nylund Watz</w:t>
            </w:r>
            <w:r>
              <w:rPr>
                <w:sz w:val="22"/>
                <w:szCs w:val="22"/>
                <w:lang w:val="en-US"/>
              </w:rPr>
              <w:t xml:space="preserve"> (S)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1429C" w14:textId="77777777" w:rsidR="009A7EAF" w:rsidRPr="00214135" w:rsidRDefault="009A7EAF" w:rsidP="009A7E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52D9E" w14:textId="77777777" w:rsidR="009A7EAF" w:rsidRPr="00214135" w:rsidRDefault="009A7EAF" w:rsidP="009A7E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3E328" w14:textId="77777777" w:rsidR="009A7EAF" w:rsidRPr="00214135" w:rsidRDefault="009A7EAF" w:rsidP="009A7E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E70CA" w14:textId="77777777" w:rsidR="009A7EAF" w:rsidRPr="00214135" w:rsidRDefault="009A7EAF" w:rsidP="009A7E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9C794" w14:textId="77777777" w:rsidR="009A7EAF" w:rsidRPr="00214135" w:rsidRDefault="009A7EAF" w:rsidP="009A7E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A5C91" w14:textId="77777777" w:rsidR="009A7EAF" w:rsidRPr="00214135" w:rsidRDefault="009A7EAF" w:rsidP="009A7E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E24C8" w14:textId="77777777" w:rsidR="009A7EAF" w:rsidRPr="00214135" w:rsidRDefault="009A7EAF" w:rsidP="009A7E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5DB1B" w14:textId="77777777" w:rsidR="009A7EAF" w:rsidRPr="00214135" w:rsidRDefault="009A7EAF" w:rsidP="009A7E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37B78" w14:textId="77777777" w:rsidR="009A7EAF" w:rsidRPr="00214135" w:rsidRDefault="009A7EAF" w:rsidP="009A7E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46A35" w14:textId="77777777" w:rsidR="009A7EAF" w:rsidRPr="00214135" w:rsidRDefault="009A7EAF" w:rsidP="009A7E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B5543" w14:textId="77777777" w:rsidR="009A7EAF" w:rsidRPr="00214135" w:rsidRDefault="009A7EAF" w:rsidP="009A7E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2B54B" w14:textId="77777777" w:rsidR="009A7EAF" w:rsidRPr="00214135" w:rsidRDefault="009A7EAF" w:rsidP="009A7E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1E2CC" w14:textId="77777777" w:rsidR="009A7EAF" w:rsidRPr="00214135" w:rsidRDefault="009A7EAF" w:rsidP="009A7E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6A32D" w14:textId="77777777" w:rsidR="009A7EAF" w:rsidRPr="00214135" w:rsidRDefault="009A7EAF" w:rsidP="009A7E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E9A82" w14:textId="77777777" w:rsidR="009A7EAF" w:rsidRPr="00214135" w:rsidRDefault="009A7EAF" w:rsidP="009A7E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8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0A89B" w14:textId="31085568" w:rsidR="009A7EAF" w:rsidRPr="00214135" w:rsidRDefault="009A7EAF" w:rsidP="009A7E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9A7EAF" w:rsidRPr="008E2326" w14:paraId="23A3CE58" w14:textId="77777777" w:rsidTr="009A7EA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3352B" w14:textId="77777777" w:rsidR="009A7EAF" w:rsidRPr="008E2326" w:rsidRDefault="009A7EAF" w:rsidP="009A7EAF">
            <w:pPr>
              <w:rPr>
                <w:sz w:val="22"/>
                <w:szCs w:val="22"/>
              </w:rPr>
            </w:pPr>
            <w:r w:rsidRPr="008E2326">
              <w:rPr>
                <w:sz w:val="22"/>
                <w:szCs w:val="22"/>
              </w:rPr>
              <w:t>Johan Hedin (C)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93890" w14:textId="77777777" w:rsidR="009A7EAF" w:rsidRPr="00214135" w:rsidRDefault="009A7EAF" w:rsidP="009A7E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BDDAE" w14:textId="77777777" w:rsidR="009A7EAF" w:rsidRPr="00214135" w:rsidRDefault="009A7EAF" w:rsidP="009A7E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42F3C" w14:textId="77777777" w:rsidR="009A7EAF" w:rsidRPr="00214135" w:rsidRDefault="009A7EAF" w:rsidP="009A7E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4CE29" w14:textId="77777777" w:rsidR="009A7EAF" w:rsidRPr="00214135" w:rsidRDefault="009A7EAF" w:rsidP="009A7E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5F209" w14:textId="77777777" w:rsidR="009A7EAF" w:rsidRPr="00214135" w:rsidRDefault="009A7EAF" w:rsidP="009A7E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2FADE" w14:textId="77777777" w:rsidR="009A7EAF" w:rsidRPr="00214135" w:rsidRDefault="009A7EAF" w:rsidP="009A7E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EE7F2" w14:textId="77777777" w:rsidR="009A7EAF" w:rsidRPr="00214135" w:rsidRDefault="009A7EAF" w:rsidP="009A7E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50BD3" w14:textId="77777777" w:rsidR="009A7EAF" w:rsidRPr="00214135" w:rsidRDefault="009A7EAF" w:rsidP="009A7E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3807B" w14:textId="77777777" w:rsidR="009A7EAF" w:rsidRPr="00214135" w:rsidRDefault="009A7EAF" w:rsidP="009A7E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4DEED" w14:textId="77777777" w:rsidR="009A7EAF" w:rsidRPr="00214135" w:rsidRDefault="009A7EAF" w:rsidP="009A7E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907AE" w14:textId="77777777" w:rsidR="009A7EAF" w:rsidRPr="00214135" w:rsidRDefault="009A7EAF" w:rsidP="009A7E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89964" w14:textId="77777777" w:rsidR="009A7EAF" w:rsidRPr="00214135" w:rsidRDefault="009A7EAF" w:rsidP="009A7E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182D9" w14:textId="77777777" w:rsidR="009A7EAF" w:rsidRPr="00214135" w:rsidRDefault="009A7EAF" w:rsidP="009A7E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57980" w14:textId="77777777" w:rsidR="009A7EAF" w:rsidRPr="00214135" w:rsidRDefault="009A7EAF" w:rsidP="009A7E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305F6" w14:textId="77777777" w:rsidR="009A7EAF" w:rsidRPr="00214135" w:rsidRDefault="009A7EAF" w:rsidP="009A7E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8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0D477" w14:textId="78B885FD" w:rsidR="009A7EAF" w:rsidRPr="00214135" w:rsidRDefault="009A7EAF" w:rsidP="009A7E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9A7EAF" w:rsidRPr="008E2326" w14:paraId="35D839D4" w14:textId="77777777" w:rsidTr="009A7EA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  <w:trHeight w:val="221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FDC36" w14:textId="77777777" w:rsidR="009A7EAF" w:rsidRPr="008E2326" w:rsidRDefault="009A7EAF" w:rsidP="009A7EA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Jessica Wetterling</w:t>
            </w:r>
            <w:r w:rsidRPr="008E2326">
              <w:rPr>
                <w:sz w:val="22"/>
                <w:szCs w:val="22"/>
              </w:rPr>
              <w:t xml:space="preserve"> (V)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3E832" w14:textId="46A6A2A6" w:rsidR="009A7EAF" w:rsidRPr="00214135" w:rsidRDefault="009A7EAF" w:rsidP="009A7E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F9285" w14:textId="77777777" w:rsidR="009A7EAF" w:rsidRPr="00214135" w:rsidRDefault="009A7EAF" w:rsidP="009A7E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4AF51" w14:textId="0209A25E" w:rsidR="009A7EAF" w:rsidRPr="00214135" w:rsidRDefault="009A7EAF" w:rsidP="009A7E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67656" w14:textId="77777777" w:rsidR="009A7EAF" w:rsidRPr="00214135" w:rsidRDefault="009A7EAF" w:rsidP="009A7E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6BF1F" w14:textId="2887EFDC" w:rsidR="009A7EAF" w:rsidRPr="00214135" w:rsidRDefault="009A7EAF" w:rsidP="009A7E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EE818" w14:textId="77777777" w:rsidR="009A7EAF" w:rsidRPr="00214135" w:rsidRDefault="009A7EAF" w:rsidP="009A7E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AC6C6" w14:textId="35D0DBAB" w:rsidR="009A7EAF" w:rsidRPr="00214135" w:rsidRDefault="009A7EAF" w:rsidP="009A7E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85C8A" w14:textId="77777777" w:rsidR="009A7EAF" w:rsidRPr="00214135" w:rsidRDefault="009A7EAF" w:rsidP="009A7E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30654" w14:textId="77777777" w:rsidR="009A7EAF" w:rsidRPr="00214135" w:rsidRDefault="009A7EAF" w:rsidP="009A7E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6A971" w14:textId="77777777" w:rsidR="009A7EAF" w:rsidRPr="00214135" w:rsidRDefault="009A7EAF" w:rsidP="009A7E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F4798" w14:textId="77777777" w:rsidR="009A7EAF" w:rsidRPr="00214135" w:rsidRDefault="009A7EAF" w:rsidP="009A7E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A4925" w14:textId="77777777" w:rsidR="009A7EAF" w:rsidRPr="00214135" w:rsidRDefault="009A7EAF" w:rsidP="009A7E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4C963" w14:textId="77777777" w:rsidR="009A7EAF" w:rsidRPr="00214135" w:rsidRDefault="009A7EAF" w:rsidP="009A7E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EB69A" w14:textId="77777777" w:rsidR="009A7EAF" w:rsidRPr="00214135" w:rsidRDefault="009A7EAF" w:rsidP="009A7E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01167" w14:textId="77777777" w:rsidR="009A7EAF" w:rsidRPr="00214135" w:rsidRDefault="009A7EAF" w:rsidP="009A7E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8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6DC24" w14:textId="7D9488E0" w:rsidR="009A7EAF" w:rsidRPr="00214135" w:rsidRDefault="009A7EAF" w:rsidP="009A7E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9A7EAF" w:rsidRPr="008E2326" w14:paraId="67E31FE3" w14:textId="77777777" w:rsidTr="009A7EA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F514F" w14:textId="77777777" w:rsidR="009A7EAF" w:rsidRPr="008E2326" w:rsidRDefault="009A7EAF" w:rsidP="009A7EA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Lars Jilmstad</w:t>
            </w:r>
            <w:r w:rsidRPr="008E2326"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F43E3" w14:textId="7F3482AC" w:rsidR="009A7EAF" w:rsidRPr="00214135" w:rsidRDefault="009A7EAF" w:rsidP="009A7E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2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C45EF" w14:textId="77777777" w:rsidR="009A7EAF" w:rsidRPr="00214135" w:rsidRDefault="009A7EAF" w:rsidP="009A7E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3E64C" w14:textId="2D9273E3" w:rsidR="009A7EAF" w:rsidRPr="00214135" w:rsidRDefault="009A7EAF" w:rsidP="009A7E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6D0D8" w14:textId="77777777" w:rsidR="009A7EAF" w:rsidRPr="00214135" w:rsidRDefault="009A7EAF" w:rsidP="009A7E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6C324" w14:textId="0699E0E8" w:rsidR="009A7EAF" w:rsidRPr="00214135" w:rsidRDefault="009A7EAF" w:rsidP="009A7E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8F94C" w14:textId="77777777" w:rsidR="009A7EAF" w:rsidRPr="00214135" w:rsidRDefault="009A7EAF" w:rsidP="009A7E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09B72" w14:textId="28B12E6B" w:rsidR="009A7EAF" w:rsidRPr="00214135" w:rsidRDefault="009A7EAF" w:rsidP="009A7E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83F27" w14:textId="77777777" w:rsidR="009A7EAF" w:rsidRPr="00214135" w:rsidRDefault="009A7EAF" w:rsidP="009A7E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B93BD" w14:textId="4053FDDD" w:rsidR="009A7EAF" w:rsidRPr="00214135" w:rsidRDefault="009A7EAF" w:rsidP="009A7E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F6198" w14:textId="77777777" w:rsidR="009A7EAF" w:rsidRPr="00214135" w:rsidRDefault="009A7EAF" w:rsidP="009A7E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FFD4E" w14:textId="0D2C5980" w:rsidR="009A7EAF" w:rsidRPr="00214135" w:rsidRDefault="00D423DB" w:rsidP="009A7E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56132" w14:textId="77777777" w:rsidR="009A7EAF" w:rsidRPr="00214135" w:rsidRDefault="009A7EAF" w:rsidP="009A7E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E760F" w14:textId="77777777" w:rsidR="009A7EAF" w:rsidRPr="00214135" w:rsidRDefault="009A7EAF" w:rsidP="009A7E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3EE73" w14:textId="77777777" w:rsidR="009A7EAF" w:rsidRPr="00214135" w:rsidRDefault="009A7EAF" w:rsidP="009A7E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F72D0" w14:textId="77777777" w:rsidR="009A7EAF" w:rsidRPr="00214135" w:rsidRDefault="009A7EAF" w:rsidP="009A7E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8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0D975" w14:textId="0B125E7B" w:rsidR="009A7EAF" w:rsidRPr="00214135" w:rsidRDefault="009A7EAF" w:rsidP="009A7E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9A7EAF" w:rsidRPr="008E2326" w14:paraId="1DA885C7" w14:textId="77777777" w:rsidTr="009A7EA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B451F" w14:textId="77777777" w:rsidR="009A7EAF" w:rsidRPr="008E2326" w:rsidRDefault="009A7EAF" w:rsidP="009A7EA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Patrick Reslow (SD</w:t>
            </w:r>
            <w:r w:rsidRPr="008E2326">
              <w:rPr>
                <w:sz w:val="22"/>
                <w:szCs w:val="22"/>
              </w:rPr>
              <w:t>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5E993" w14:textId="77777777" w:rsidR="009A7EAF" w:rsidRPr="00214135" w:rsidRDefault="009A7EAF" w:rsidP="009A7E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E6F50" w14:textId="77777777" w:rsidR="009A7EAF" w:rsidRPr="00214135" w:rsidRDefault="009A7EAF" w:rsidP="009A7E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131C4" w14:textId="77777777" w:rsidR="009A7EAF" w:rsidRPr="00214135" w:rsidRDefault="009A7EAF" w:rsidP="009A7E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F2703" w14:textId="77777777" w:rsidR="009A7EAF" w:rsidRPr="00214135" w:rsidRDefault="009A7EAF" w:rsidP="009A7E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86CC4" w14:textId="77777777" w:rsidR="009A7EAF" w:rsidRPr="00214135" w:rsidRDefault="009A7EAF" w:rsidP="009A7E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16A67" w14:textId="77777777" w:rsidR="009A7EAF" w:rsidRPr="00214135" w:rsidRDefault="009A7EAF" w:rsidP="009A7E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BCB09" w14:textId="77777777" w:rsidR="009A7EAF" w:rsidRPr="00214135" w:rsidRDefault="009A7EAF" w:rsidP="009A7E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8D50A" w14:textId="77777777" w:rsidR="009A7EAF" w:rsidRPr="00214135" w:rsidRDefault="009A7EAF" w:rsidP="009A7E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1A006" w14:textId="77777777" w:rsidR="009A7EAF" w:rsidRPr="00214135" w:rsidRDefault="009A7EAF" w:rsidP="009A7E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4D347" w14:textId="77777777" w:rsidR="009A7EAF" w:rsidRPr="00214135" w:rsidRDefault="009A7EAF" w:rsidP="009A7E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A4779" w14:textId="77777777" w:rsidR="009A7EAF" w:rsidRPr="00214135" w:rsidRDefault="009A7EAF" w:rsidP="009A7E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4D063" w14:textId="77777777" w:rsidR="009A7EAF" w:rsidRPr="00214135" w:rsidRDefault="009A7EAF" w:rsidP="009A7E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B413B" w14:textId="77777777" w:rsidR="009A7EAF" w:rsidRPr="00214135" w:rsidRDefault="009A7EAF" w:rsidP="009A7E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2310C" w14:textId="77777777" w:rsidR="009A7EAF" w:rsidRPr="00214135" w:rsidRDefault="009A7EAF" w:rsidP="009A7E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0978B" w14:textId="77777777" w:rsidR="009A7EAF" w:rsidRPr="00214135" w:rsidRDefault="009A7EAF" w:rsidP="009A7E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8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4CE3B" w14:textId="5F16F305" w:rsidR="009A7EAF" w:rsidRPr="00214135" w:rsidRDefault="009A7EAF" w:rsidP="009A7E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9A7EAF" w:rsidRPr="008E2326" w14:paraId="58BE06E9" w14:textId="77777777" w:rsidTr="009A7EA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0DCB0" w14:textId="77777777" w:rsidR="009A7EAF" w:rsidRPr="008E2326" w:rsidRDefault="009A7EAF" w:rsidP="009A7EA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Patrik Björck</w:t>
            </w:r>
            <w:r w:rsidRPr="008E2326">
              <w:rPr>
                <w:sz w:val="22"/>
                <w:szCs w:val="22"/>
              </w:rPr>
              <w:t xml:space="preserve"> (S)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3B1C0" w14:textId="1D9BDB30" w:rsidR="009A7EAF" w:rsidRPr="00214135" w:rsidRDefault="009A7EAF" w:rsidP="009A7E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6C254" w14:textId="77777777" w:rsidR="009A7EAF" w:rsidRPr="00214135" w:rsidRDefault="009A7EAF" w:rsidP="009A7E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9F779" w14:textId="09572EB8" w:rsidR="009A7EAF" w:rsidRPr="00214135" w:rsidRDefault="009A7EAF" w:rsidP="009A7E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78040" w14:textId="77777777" w:rsidR="009A7EAF" w:rsidRPr="00214135" w:rsidRDefault="009A7EAF" w:rsidP="009A7E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FDFEF" w14:textId="5855CF70" w:rsidR="009A7EAF" w:rsidRPr="00214135" w:rsidRDefault="009A7EAF" w:rsidP="009A7E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E8EA4" w14:textId="77777777" w:rsidR="009A7EAF" w:rsidRPr="00214135" w:rsidRDefault="009A7EAF" w:rsidP="009A7E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319F9" w14:textId="304E7C63" w:rsidR="009A7EAF" w:rsidRPr="00214135" w:rsidRDefault="009A7EAF" w:rsidP="009A7E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82A9F" w14:textId="77777777" w:rsidR="009A7EAF" w:rsidRPr="00214135" w:rsidRDefault="009A7EAF" w:rsidP="009A7E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7BBFA" w14:textId="3F3BECA8" w:rsidR="009A7EAF" w:rsidRPr="00214135" w:rsidRDefault="009A7EAF" w:rsidP="009A7E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331B9" w14:textId="77777777" w:rsidR="009A7EAF" w:rsidRPr="00214135" w:rsidRDefault="009A7EAF" w:rsidP="009A7E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76020" w14:textId="79724B6E" w:rsidR="009A7EAF" w:rsidRPr="00214135" w:rsidRDefault="00D423DB" w:rsidP="009A7E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F5DE7" w14:textId="77777777" w:rsidR="009A7EAF" w:rsidRPr="00214135" w:rsidRDefault="009A7EAF" w:rsidP="009A7E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23C30" w14:textId="77777777" w:rsidR="009A7EAF" w:rsidRPr="00214135" w:rsidRDefault="009A7EAF" w:rsidP="009A7E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BCC09" w14:textId="77777777" w:rsidR="009A7EAF" w:rsidRPr="00214135" w:rsidRDefault="009A7EAF" w:rsidP="009A7E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F63DD" w14:textId="77777777" w:rsidR="009A7EAF" w:rsidRPr="00214135" w:rsidRDefault="009A7EAF" w:rsidP="009A7E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8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24E2E" w14:textId="0D9E8E3F" w:rsidR="009A7EAF" w:rsidRPr="00214135" w:rsidRDefault="009A7EAF" w:rsidP="009A7E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9A7EAF" w:rsidRPr="008E2326" w14:paraId="7A80381C" w14:textId="77777777" w:rsidTr="009A7EA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C0E6F" w14:textId="77777777" w:rsidR="009A7EAF" w:rsidRPr="008E2326" w:rsidRDefault="009A7EAF" w:rsidP="009A7EA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Lars Adaktusson (KD)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0A108" w14:textId="77777777" w:rsidR="009A7EAF" w:rsidRPr="00214135" w:rsidRDefault="009A7EAF" w:rsidP="009A7E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EA71F" w14:textId="77777777" w:rsidR="009A7EAF" w:rsidRPr="00214135" w:rsidRDefault="009A7EAF" w:rsidP="009A7E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E0370" w14:textId="77777777" w:rsidR="009A7EAF" w:rsidRPr="00214135" w:rsidRDefault="009A7EAF" w:rsidP="009A7E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6BBDA" w14:textId="77777777" w:rsidR="009A7EAF" w:rsidRPr="00214135" w:rsidRDefault="009A7EAF" w:rsidP="009A7E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15DB5" w14:textId="77777777" w:rsidR="009A7EAF" w:rsidRPr="00214135" w:rsidRDefault="009A7EAF" w:rsidP="009A7E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4B57B" w14:textId="77777777" w:rsidR="009A7EAF" w:rsidRPr="00214135" w:rsidRDefault="009A7EAF" w:rsidP="009A7E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30985" w14:textId="77777777" w:rsidR="009A7EAF" w:rsidRPr="00214135" w:rsidRDefault="009A7EAF" w:rsidP="009A7E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12B59" w14:textId="77777777" w:rsidR="009A7EAF" w:rsidRPr="00214135" w:rsidRDefault="009A7EAF" w:rsidP="009A7E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8F515" w14:textId="77777777" w:rsidR="009A7EAF" w:rsidRPr="00214135" w:rsidRDefault="009A7EAF" w:rsidP="009A7E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F1B4B" w14:textId="77777777" w:rsidR="009A7EAF" w:rsidRPr="00214135" w:rsidRDefault="009A7EAF" w:rsidP="009A7E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6DF0A" w14:textId="77777777" w:rsidR="009A7EAF" w:rsidRPr="00214135" w:rsidRDefault="009A7EAF" w:rsidP="009A7E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777D2" w14:textId="77777777" w:rsidR="009A7EAF" w:rsidRPr="00214135" w:rsidRDefault="009A7EAF" w:rsidP="009A7E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C906C" w14:textId="77777777" w:rsidR="009A7EAF" w:rsidRPr="00214135" w:rsidRDefault="009A7EAF" w:rsidP="009A7E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D76F7" w14:textId="77777777" w:rsidR="009A7EAF" w:rsidRPr="00214135" w:rsidRDefault="009A7EAF" w:rsidP="009A7E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9EBFA" w14:textId="77777777" w:rsidR="009A7EAF" w:rsidRPr="00214135" w:rsidRDefault="009A7EAF" w:rsidP="009A7E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8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7F147" w14:textId="5BE87295" w:rsidR="009A7EAF" w:rsidRPr="00214135" w:rsidRDefault="009A7EAF" w:rsidP="009A7E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9A7EAF" w:rsidRPr="008E2326" w14:paraId="4A08FADA" w14:textId="77777777" w:rsidTr="009A7EA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58C2D" w14:textId="77777777" w:rsidR="009A7EAF" w:rsidRPr="008E2326" w:rsidRDefault="009A7EAF" w:rsidP="009A7EA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Maria Strömkvist (S)</w:t>
            </w:r>
            <w:r w:rsidRPr="008E2326">
              <w:rPr>
                <w:sz w:val="22"/>
                <w:szCs w:val="22"/>
              </w:rPr>
              <w:t xml:space="preserve"> 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D9BD5" w14:textId="77777777" w:rsidR="009A7EAF" w:rsidRPr="00214135" w:rsidRDefault="009A7EAF" w:rsidP="009A7E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00BD4" w14:textId="77777777" w:rsidR="009A7EAF" w:rsidRPr="00214135" w:rsidRDefault="009A7EAF" w:rsidP="009A7E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28881" w14:textId="77777777" w:rsidR="009A7EAF" w:rsidRPr="00214135" w:rsidRDefault="009A7EAF" w:rsidP="009A7E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B7117" w14:textId="77777777" w:rsidR="009A7EAF" w:rsidRPr="00214135" w:rsidRDefault="009A7EAF" w:rsidP="009A7E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E49FB" w14:textId="77777777" w:rsidR="009A7EAF" w:rsidRPr="00214135" w:rsidRDefault="009A7EAF" w:rsidP="009A7E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91F17" w14:textId="77777777" w:rsidR="009A7EAF" w:rsidRPr="00214135" w:rsidRDefault="009A7EAF" w:rsidP="009A7E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A8768" w14:textId="77777777" w:rsidR="009A7EAF" w:rsidRPr="00214135" w:rsidRDefault="009A7EAF" w:rsidP="009A7E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95048" w14:textId="77777777" w:rsidR="009A7EAF" w:rsidRPr="00214135" w:rsidRDefault="009A7EAF" w:rsidP="009A7E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9E082" w14:textId="77777777" w:rsidR="009A7EAF" w:rsidRPr="00214135" w:rsidRDefault="009A7EAF" w:rsidP="009A7E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68290" w14:textId="77777777" w:rsidR="009A7EAF" w:rsidRPr="00214135" w:rsidRDefault="009A7EAF" w:rsidP="009A7E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BB603" w14:textId="77777777" w:rsidR="009A7EAF" w:rsidRPr="00214135" w:rsidRDefault="009A7EAF" w:rsidP="009A7E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279E9" w14:textId="77777777" w:rsidR="009A7EAF" w:rsidRPr="00214135" w:rsidRDefault="009A7EAF" w:rsidP="009A7E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BE445" w14:textId="77777777" w:rsidR="009A7EAF" w:rsidRPr="00214135" w:rsidRDefault="009A7EAF" w:rsidP="009A7E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0F207" w14:textId="77777777" w:rsidR="009A7EAF" w:rsidRPr="00214135" w:rsidRDefault="009A7EAF" w:rsidP="009A7E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1AA8C" w14:textId="77777777" w:rsidR="009A7EAF" w:rsidRPr="00214135" w:rsidRDefault="009A7EAF" w:rsidP="009A7E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8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EC2ED" w14:textId="75F82A59" w:rsidR="009A7EAF" w:rsidRPr="00214135" w:rsidRDefault="009A7EAF" w:rsidP="009A7E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9A7EAF" w:rsidRPr="008E2326" w14:paraId="42BB9FD6" w14:textId="77777777" w:rsidTr="009A7EA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C67AB" w14:textId="77777777" w:rsidR="009A7EAF" w:rsidRPr="008E2326" w:rsidRDefault="009A7EAF" w:rsidP="009A7EA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Bengt Eliasson </w:t>
            </w:r>
            <w:r w:rsidRPr="008E2326">
              <w:rPr>
                <w:sz w:val="22"/>
                <w:szCs w:val="22"/>
              </w:rPr>
              <w:t>(L)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20BA8" w14:textId="77777777" w:rsidR="009A7EAF" w:rsidRPr="00214135" w:rsidRDefault="009A7EAF" w:rsidP="009A7E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5D8FD" w14:textId="77777777" w:rsidR="009A7EAF" w:rsidRPr="00214135" w:rsidRDefault="009A7EAF" w:rsidP="009A7E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23B27" w14:textId="77777777" w:rsidR="009A7EAF" w:rsidRPr="00214135" w:rsidRDefault="009A7EAF" w:rsidP="009A7E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40774" w14:textId="77777777" w:rsidR="009A7EAF" w:rsidRPr="00214135" w:rsidRDefault="009A7EAF" w:rsidP="009A7E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EE780" w14:textId="77777777" w:rsidR="009A7EAF" w:rsidRPr="00214135" w:rsidRDefault="009A7EAF" w:rsidP="009A7E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3E4CE" w14:textId="77777777" w:rsidR="009A7EAF" w:rsidRPr="00214135" w:rsidRDefault="009A7EAF" w:rsidP="009A7E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D7B5E" w14:textId="77777777" w:rsidR="009A7EAF" w:rsidRPr="00214135" w:rsidRDefault="009A7EAF" w:rsidP="009A7E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29865" w14:textId="77777777" w:rsidR="009A7EAF" w:rsidRPr="00214135" w:rsidRDefault="009A7EAF" w:rsidP="009A7E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D2CF7" w14:textId="77777777" w:rsidR="009A7EAF" w:rsidRPr="00214135" w:rsidRDefault="009A7EAF" w:rsidP="009A7E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2C425" w14:textId="77777777" w:rsidR="009A7EAF" w:rsidRPr="00214135" w:rsidRDefault="009A7EAF" w:rsidP="009A7E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B6CB2" w14:textId="77777777" w:rsidR="009A7EAF" w:rsidRPr="00214135" w:rsidRDefault="009A7EAF" w:rsidP="009A7E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5DDC8" w14:textId="77777777" w:rsidR="009A7EAF" w:rsidRPr="00214135" w:rsidRDefault="009A7EAF" w:rsidP="009A7E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9FCED" w14:textId="77777777" w:rsidR="009A7EAF" w:rsidRPr="00214135" w:rsidRDefault="009A7EAF" w:rsidP="009A7E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8DD93" w14:textId="77777777" w:rsidR="009A7EAF" w:rsidRPr="00214135" w:rsidRDefault="009A7EAF" w:rsidP="009A7E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92332" w14:textId="77777777" w:rsidR="009A7EAF" w:rsidRPr="00214135" w:rsidRDefault="009A7EAF" w:rsidP="009A7E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8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75603" w14:textId="4E53F099" w:rsidR="009A7EAF" w:rsidRPr="00214135" w:rsidRDefault="009A7EAF" w:rsidP="009A7E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9A7EAF" w:rsidRPr="008E2326" w14:paraId="74A5FC87" w14:textId="77777777" w:rsidTr="009A7EA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F9A0D" w14:textId="77777777" w:rsidR="009A7EAF" w:rsidRPr="008E2326" w:rsidRDefault="009A7EAF" w:rsidP="009A7EA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Lars Andersson</w:t>
            </w:r>
            <w:r w:rsidRPr="008E2326">
              <w:rPr>
                <w:sz w:val="22"/>
                <w:szCs w:val="22"/>
              </w:rPr>
              <w:t xml:space="preserve"> (</w:t>
            </w:r>
            <w:r>
              <w:rPr>
                <w:sz w:val="22"/>
                <w:szCs w:val="22"/>
              </w:rPr>
              <w:t>S</w:t>
            </w:r>
            <w:r w:rsidRPr="008E2326">
              <w:rPr>
                <w:sz w:val="22"/>
                <w:szCs w:val="22"/>
              </w:rPr>
              <w:t>D)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99C3E" w14:textId="77777777" w:rsidR="009A7EAF" w:rsidRPr="00214135" w:rsidRDefault="009A7EAF" w:rsidP="009A7E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BBA43" w14:textId="77777777" w:rsidR="009A7EAF" w:rsidRPr="00214135" w:rsidRDefault="009A7EAF" w:rsidP="009A7E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5579C" w14:textId="77777777" w:rsidR="009A7EAF" w:rsidRPr="00214135" w:rsidRDefault="009A7EAF" w:rsidP="009A7E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EC927" w14:textId="77777777" w:rsidR="009A7EAF" w:rsidRPr="00214135" w:rsidRDefault="009A7EAF" w:rsidP="009A7E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7899A" w14:textId="77777777" w:rsidR="009A7EAF" w:rsidRPr="00214135" w:rsidRDefault="009A7EAF" w:rsidP="009A7E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6A7C4" w14:textId="77777777" w:rsidR="009A7EAF" w:rsidRPr="00214135" w:rsidRDefault="009A7EAF" w:rsidP="009A7E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F0DB5" w14:textId="77777777" w:rsidR="009A7EAF" w:rsidRPr="00214135" w:rsidRDefault="009A7EAF" w:rsidP="009A7E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D83D8" w14:textId="77777777" w:rsidR="009A7EAF" w:rsidRPr="00214135" w:rsidRDefault="009A7EAF" w:rsidP="009A7E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79397" w14:textId="77777777" w:rsidR="009A7EAF" w:rsidRPr="00214135" w:rsidRDefault="009A7EAF" w:rsidP="009A7E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5E272" w14:textId="77777777" w:rsidR="009A7EAF" w:rsidRPr="00214135" w:rsidRDefault="009A7EAF" w:rsidP="009A7E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D0581" w14:textId="77777777" w:rsidR="009A7EAF" w:rsidRPr="00214135" w:rsidRDefault="009A7EAF" w:rsidP="009A7E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91AC1" w14:textId="77777777" w:rsidR="009A7EAF" w:rsidRPr="00214135" w:rsidRDefault="009A7EAF" w:rsidP="009A7E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41F5F" w14:textId="77777777" w:rsidR="009A7EAF" w:rsidRPr="00214135" w:rsidRDefault="009A7EAF" w:rsidP="009A7E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487BB" w14:textId="77777777" w:rsidR="009A7EAF" w:rsidRPr="00214135" w:rsidRDefault="009A7EAF" w:rsidP="009A7E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7F376" w14:textId="77777777" w:rsidR="009A7EAF" w:rsidRPr="00214135" w:rsidRDefault="009A7EAF" w:rsidP="009A7E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8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6E117" w14:textId="5A66E9F1" w:rsidR="009A7EAF" w:rsidRPr="00214135" w:rsidRDefault="009A7EAF" w:rsidP="009A7E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9A7EAF" w:rsidRPr="008E2326" w14:paraId="11D8446A" w14:textId="77777777" w:rsidTr="009A7EA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5CAB2" w14:textId="77777777" w:rsidR="009A7EAF" w:rsidRPr="008E2326" w:rsidRDefault="009A7EAF" w:rsidP="009A7EAF">
            <w:pPr>
              <w:rPr>
                <w:sz w:val="22"/>
                <w:szCs w:val="22"/>
              </w:rPr>
            </w:pPr>
            <w:r w:rsidRPr="008E2326">
              <w:rPr>
                <w:sz w:val="22"/>
                <w:szCs w:val="22"/>
              </w:rPr>
              <w:t>Rasmus Ling (MP)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B9968" w14:textId="77777777" w:rsidR="009A7EAF" w:rsidRPr="00214135" w:rsidRDefault="009A7EAF" w:rsidP="009A7E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8FF99" w14:textId="77777777" w:rsidR="009A7EAF" w:rsidRPr="00214135" w:rsidRDefault="009A7EAF" w:rsidP="009A7E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28218" w14:textId="77777777" w:rsidR="009A7EAF" w:rsidRPr="00214135" w:rsidRDefault="009A7EAF" w:rsidP="009A7E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5DA1C" w14:textId="77777777" w:rsidR="009A7EAF" w:rsidRPr="00214135" w:rsidRDefault="009A7EAF" w:rsidP="009A7E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D6D12" w14:textId="77777777" w:rsidR="009A7EAF" w:rsidRPr="00214135" w:rsidRDefault="009A7EAF" w:rsidP="009A7E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DF99F" w14:textId="77777777" w:rsidR="009A7EAF" w:rsidRPr="00214135" w:rsidRDefault="009A7EAF" w:rsidP="009A7E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E176F" w14:textId="77777777" w:rsidR="009A7EAF" w:rsidRPr="00214135" w:rsidRDefault="009A7EAF" w:rsidP="009A7E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5F2E4" w14:textId="77777777" w:rsidR="009A7EAF" w:rsidRPr="00214135" w:rsidRDefault="009A7EAF" w:rsidP="009A7E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3C814" w14:textId="77777777" w:rsidR="009A7EAF" w:rsidRPr="00214135" w:rsidRDefault="009A7EAF" w:rsidP="009A7E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F8A65" w14:textId="77777777" w:rsidR="009A7EAF" w:rsidRPr="00214135" w:rsidRDefault="009A7EAF" w:rsidP="009A7E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D2A85" w14:textId="77777777" w:rsidR="009A7EAF" w:rsidRPr="00214135" w:rsidRDefault="009A7EAF" w:rsidP="009A7E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50463" w14:textId="77777777" w:rsidR="009A7EAF" w:rsidRPr="00214135" w:rsidRDefault="009A7EAF" w:rsidP="009A7E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61C2A" w14:textId="77777777" w:rsidR="009A7EAF" w:rsidRPr="00214135" w:rsidRDefault="009A7EAF" w:rsidP="009A7E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334B3" w14:textId="77777777" w:rsidR="009A7EAF" w:rsidRPr="00214135" w:rsidRDefault="009A7EAF" w:rsidP="009A7E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98EC5" w14:textId="77777777" w:rsidR="009A7EAF" w:rsidRPr="00214135" w:rsidRDefault="009A7EAF" w:rsidP="009A7E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8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4BBDF" w14:textId="079009FB" w:rsidR="009A7EAF" w:rsidRPr="00214135" w:rsidRDefault="009A7EAF" w:rsidP="009A7E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9A7EAF" w:rsidRPr="008E2326" w14:paraId="33AAA13B" w14:textId="77777777" w:rsidTr="009A7EA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5474A" w14:textId="77777777" w:rsidR="009A7EAF" w:rsidRPr="008E2326" w:rsidRDefault="009A7EAF" w:rsidP="009A7EA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Ann-Sofie Alm (M)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717FB" w14:textId="77777777" w:rsidR="009A7EAF" w:rsidRPr="00214135" w:rsidRDefault="009A7EAF" w:rsidP="009A7E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FB853" w14:textId="77777777" w:rsidR="009A7EAF" w:rsidRPr="00214135" w:rsidRDefault="009A7EAF" w:rsidP="009A7E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F0E36" w14:textId="77777777" w:rsidR="009A7EAF" w:rsidRPr="00214135" w:rsidRDefault="009A7EAF" w:rsidP="009A7E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10C97" w14:textId="77777777" w:rsidR="009A7EAF" w:rsidRPr="00214135" w:rsidRDefault="009A7EAF" w:rsidP="009A7E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CCC47" w14:textId="77777777" w:rsidR="009A7EAF" w:rsidRPr="00214135" w:rsidRDefault="009A7EAF" w:rsidP="009A7E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5AE51" w14:textId="77777777" w:rsidR="009A7EAF" w:rsidRPr="00214135" w:rsidRDefault="009A7EAF" w:rsidP="009A7E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D09D4" w14:textId="77777777" w:rsidR="009A7EAF" w:rsidRPr="00214135" w:rsidRDefault="009A7EAF" w:rsidP="009A7E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EF0E4" w14:textId="77777777" w:rsidR="009A7EAF" w:rsidRPr="00214135" w:rsidRDefault="009A7EAF" w:rsidP="009A7E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C43BA" w14:textId="77777777" w:rsidR="009A7EAF" w:rsidRPr="00214135" w:rsidRDefault="009A7EAF" w:rsidP="009A7E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F1BCD" w14:textId="77777777" w:rsidR="009A7EAF" w:rsidRPr="00214135" w:rsidRDefault="009A7EAF" w:rsidP="009A7E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A4A28" w14:textId="77777777" w:rsidR="009A7EAF" w:rsidRPr="00214135" w:rsidRDefault="009A7EAF" w:rsidP="009A7E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BD3B2" w14:textId="77777777" w:rsidR="009A7EAF" w:rsidRPr="00214135" w:rsidRDefault="009A7EAF" w:rsidP="009A7E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53479" w14:textId="77777777" w:rsidR="009A7EAF" w:rsidRPr="00214135" w:rsidRDefault="009A7EAF" w:rsidP="009A7E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AD382" w14:textId="77777777" w:rsidR="009A7EAF" w:rsidRPr="00214135" w:rsidRDefault="009A7EAF" w:rsidP="009A7E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0FBFD" w14:textId="77777777" w:rsidR="009A7EAF" w:rsidRPr="00214135" w:rsidRDefault="009A7EAF" w:rsidP="009A7E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8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C16FC" w14:textId="68E05202" w:rsidR="009A7EAF" w:rsidRPr="00214135" w:rsidRDefault="009A7EAF" w:rsidP="009A7E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9A7EAF" w:rsidRPr="008E2326" w14:paraId="25DC7FE4" w14:textId="77777777" w:rsidTr="009A7EA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82C8D" w14:textId="77777777" w:rsidR="009A7EAF" w:rsidRPr="008E2326" w:rsidRDefault="009A7EAF" w:rsidP="009A7EA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Monika Lövgren (SD)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2E32E" w14:textId="77777777" w:rsidR="009A7EAF" w:rsidRPr="00214135" w:rsidRDefault="009A7EAF" w:rsidP="009A7E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2158E" w14:textId="77777777" w:rsidR="009A7EAF" w:rsidRPr="00214135" w:rsidRDefault="009A7EAF" w:rsidP="009A7E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1CB1D" w14:textId="77777777" w:rsidR="009A7EAF" w:rsidRPr="00214135" w:rsidRDefault="009A7EAF" w:rsidP="009A7E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A1245" w14:textId="77777777" w:rsidR="009A7EAF" w:rsidRPr="00214135" w:rsidRDefault="009A7EAF" w:rsidP="009A7E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BA8C6" w14:textId="77777777" w:rsidR="009A7EAF" w:rsidRPr="00214135" w:rsidRDefault="009A7EAF" w:rsidP="009A7E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6873F" w14:textId="77777777" w:rsidR="009A7EAF" w:rsidRPr="00214135" w:rsidRDefault="009A7EAF" w:rsidP="009A7E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F7B7D" w14:textId="77777777" w:rsidR="009A7EAF" w:rsidRPr="00214135" w:rsidRDefault="009A7EAF" w:rsidP="009A7E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15124" w14:textId="77777777" w:rsidR="009A7EAF" w:rsidRPr="00214135" w:rsidRDefault="009A7EAF" w:rsidP="009A7E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286AE" w14:textId="77777777" w:rsidR="009A7EAF" w:rsidRPr="00214135" w:rsidRDefault="009A7EAF" w:rsidP="009A7E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58852" w14:textId="77777777" w:rsidR="009A7EAF" w:rsidRPr="00214135" w:rsidRDefault="009A7EAF" w:rsidP="009A7E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B73B9" w14:textId="77777777" w:rsidR="009A7EAF" w:rsidRPr="00214135" w:rsidRDefault="009A7EAF" w:rsidP="009A7E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37A6B" w14:textId="77777777" w:rsidR="009A7EAF" w:rsidRPr="00214135" w:rsidRDefault="009A7EAF" w:rsidP="009A7E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C182A" w14:textId="77777777" w:rsidR="009A7EAF" w:rsidRPr="00214135" w:rsidRDefault="009A7EAF" w:rsidP="009A7E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7CD10" w14:textId="77777777" w:rsidR="009A7EAF" w:rsidRPr="00214135" w:rsidRDefault="009A7EAF" w:rsidP="009A7E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2C0EE" w14:textId="77777777" w:rsidR="009A7EAF" w:rsidRPr="00214135" w:rsidRDefault="009A7EAF" w:rsidP="009A7E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8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D5255" w14:textId="5C74C267" w:rsidR="009A7EAF" w:rsidRPr="00214135" w:rsidRDefault="009A7EAF" w:rsidP="009A7E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9A7EAF" w:rsidRPr="008E2326" w14:paraId="23C27888" w14:textId="77777777" w:rsidTr="009A7EA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30ECB" w14:textId="430A5BA9" w:rsidR="009A7EAF" w:rsidRPr="008E2326" w:rsidRDefault="009A7EAF" w:rsidP="009A7EA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Jörgen Grubb (SD)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1B23E" w14:textId="77777777" w:rsidR="009A7EAF" w:rsidRPr="00214135" w:rsidRDefault="009A7EAF" w:rsidP="009A7E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FD0D6" w14:textId="77777777" w:rsidR="009A7EAF" w:rsidRPr="00214135" w:rsidRDefault="009A7EAF" w:rsidP="009A7E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B7330" w14:textId="77777777" w:rsidR="009A7EAF" w:rsidRPr="00214135" w:rsidRDefault="009A7EAF" w:rsidP="009A7E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EE34A" w14:textId="77777777" w:rsidR="009A7EAF" w:rsidRPr="00214135" w:rsidRDefault="009A7EAF" w:rsidP="009A7E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24241" w14:textId="77777777" w:rsidR="009A7EAF" w:rsidRPr="00214135" w:rsidRDefault="009A7EAF" w:rsidP="009A7E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4B68B" w14:textId="77777777" w:rsidR="009A7EAF" w:rsidRPr="00214135" w:rsidRDefault="009A7EAF" w:rsidP="009A7E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BC0F2" w14:textId="77777777" w:rsidR="009A7EAF" w:rsidRPr="00214135" w:rsidRDefault="009A7EAF" w:rsidP="009A7E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5E493" w14:textId="77777777" w:rsidR="009A7EAF" w:rsidRPr="00214135" w:rsidRDefault="009A7EAF" w:rsidP="009A7E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E9B04" w14:textId="77777777" w:rsidR="009A7EAF" w:rsidRPr="00214135" w:rsidRDefault="009A7EAF" w:rsidP="009A7E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DCA76" w14:textId="77777777" w:rsidR="009A7EAF" w:rsidRPr="00214135" w:rsidRDefault="009A7EAF" w:rsidP="009A7E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CDAD3" w14:textId="77777777" w:rsidR="009A7EAF" w:rsidRPr="00214135" w:rsidRDefault="009A7EAF" w:rsidP="009A7E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38ED8" w14:textId="77777777" w:rsidR="009A7EAF" w:rsidRPr="00214135" w:rsidRDefault="009A7EAF" w:rsidP="009A7E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BC52B" w14:textId="77777777" w:rsidR="009A7EAF" w:rsidRPr="00214135" w:rsidRDefault="009A7EAF" w:rsidP="009A7E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7CE27" w14:textId="77777777" w:rsidR="009A7EAF" w:rsidRPr="00214135" w:rsidRDefault="009A7EAF" w:rsidP="009A7E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C653D" w14:textId="77777777" w:rsidR="009A7EAF" w:rsidRPr="00214135" w:rsidRDefault="009A7EAF" w:rsidP="009A7E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8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01641" w14:textId="523EAA22" w:rsidR="009A7EAF" w:rsidRPr="00214135" w:rsidRDefault="009A7EAF" w:rsidP="009A7E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9A7EAF" w:rsidRPr="008E2326" w14:paraId="57DF1A66" w14:textId="77777777" w:rsidTr="009A7EA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6C6BB" w14:textId="77777777" w:rsidR="009A7EAF" w:rsidRPr="008E2326" w:rsidRDefault="009A7EAF" w:rsidP="009A7EA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Allan Widman (L)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432F5" w14:textId="77777777" w:rsidR="009A7EAF" w:rsidRPr="00214135" w:rsidRDefault="009A7EAF" w:rsidP="009A7E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3A3C4" w14:textId="77777777" w:rsidR="009A7EAF" w:rsidRPr="00214135" w:rsidRDefault="009A7EAF" w:rsidP="009A7E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E7579" w14:textId="77777777" w:rsidR="009A7EAF" w:rsidRPr="00214135" w:rsidRDefault="009A7EAF" w:rsidP="009A7E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D8E54" w14:textId="77777777" w:rsidR="009A7EAF" w:rsidRPr="00214135" w:rsidRDefault="009A7EAF" w:rsidP="009A7E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A1185" w14:textId="77777777" w:rsidR="009A7EAF" w:rsidRPr="00214135" w:rsidRDefault="009A7EAF" w:rsidP="009A7E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EEF76" w14:textId="77777777" w:rsidR="009A7EAF" w:rsidRPr="00214135" w:rsidRDefault="009A7EAF" w:rsidP="009A7E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55B09" w14:textId="77777777" w:rsidR="009A7EAF" w:rsidRPr="00214135" w:rsidRDefault="009A7EAF" w:rsidP="009A7E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22197" w14:textId="77777777" w:rsidR="009A7EAF" w:rsidRPr="00214135" w:rsidRDefault="009A7EAF" w:rsidP="009A7E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F75FA" w14:textId="77777777" w:rsidR="009A7EAF" w:rsidRPr="00214135" w:rsidRDefault="009A7EAF" w:rsidP="009A7E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D9C4F" w14:textId="77777777" w:rsidR="009A7EAF" w:rsidRPr="00214135" w:rsidRDefault="009A7EAF" w:rsidP="009A7E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26E26" w14:textId="77777777" w:rsidR="009A7EAF" w:rsidRPr="00214135" w:rsidRDefault="009A7EAF" w:rsidP="009A7E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8846B" w14:textId="77777777" w:rsidR="009A7EAF" w:rsidRPr="00214135" w:rsidRDefault="009A7EAF" w:rsidP="009A7E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CC3D4" w14:textId="77777777" w:rsidR="009A7EAF" w:rsidRPr="00214135" w:rsidRDefault="009A7EAF" w:rsidP="009A7E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17660" w14:textId="77777777" w:rsidR="009A7EAF" w:rsidRPr="00214135" w:rsidRDefault="009A7EAF" w:rsidP="009A7E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74352" w14:textId="77777777" w:rsidR="009A7EAF" w:rsidRPr="00214135" w:rsidRDefault="009A7EAF" w:rsidP="009A7E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8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6768F" w14:textId="014AE5F2" w:rsidR="009A7EAF" w:rsidRPr="00214135" w:rsidRDefault="009A7EAF" w:rsidP="009A7E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9A7EAF" w:rsidRPr="008E2326" w14:paraId="21C40626" w14:textId="77777777" w:rsidTr="009A7EA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49BB7" w14:textId="77777777" w:rsidR="009A7EAF" w:rsidRPr="008E2326" w:rsidRDefault="009A7EAF" w:rsidP="009A7EA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Nina Lundström (L)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14135" w14:textId="77777777" w:rsidR="009A7EAF" w:rsidRPr="00214135" w:rsidRDefault="009A7EAF" w:rsidP="009A7E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F43AE" w14:textId="77777777" w:rsidR="009A7EAF" w:rsidRPr="00214135" w:rsidRDefault="009A7EAF" w:rsidP="009A7E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4313F" w14:textId="77777777" w:rsidR="009A7EAF" w:rsidRPr="00214135" w:rsidRDefault="009A7EAF" w:rsidP="009A7E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1F8DB" w14:textId="77777777" w:rsidR="009A7EAF" w:rsidRPr="00214135" w:rsidRDefault="009A7EAF" w:rsidP="009A7E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4C186" w14:textId="77777777" w:rsidR="009A7EAF" w:rsidRPr="00214135" w:rsidRDefault="009A7EAF" w:rsidP="009A7E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114F5" w14:textId="77777777" w:rsidR="009A7EAF" w:rsidRPr="00214135" w:rsidRDefault="009A7EAF" w:rsidP="009A7E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DEEB1" w14:textId="77777777" w:rsidR="009A7EAF" w:rsidRPr="00214135" w:rsidRDefault="009A7EAF" w:rsidP="009A7E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AE786" w14:textId="77777777" w:rsidR="009A7EAF" w:rsidRPr="00214135" w:rsidRDefault="009A7EAF" w:rsidP="009A7E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0D6BF" w14:textId="77777777" w:rsidR="009A7EAF" w:rsidRPr="00214135" w:rsidRDefault="009A7EAF" w:rsidP="009A7E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B39C6" w14:textId="77777777" w:rsidR="009A7EAF" w:rsidRPr="00214135" w:rsidRDefault="009A7EAF" w:rsidP="009A7E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43959" w14:textId="77777777" w:rsidR="009A7EAF" w:rsidRPr="00214135" w:rsidRDefault="009A7EAF" w:rsidP="009A7E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8CBB1" w14:textId="77777777" w:rsidR="009A7EAF" w:rsidRPr="00214135" w:rsidRDefault="009A7EAF" w:rsidP="009A7E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B46A1" w14:textId="77777777" w:rsidR="009A7EAF" w:rsidRPr="00214135" w:rsidRDefault="009A7EAF" w:rsidP="009A7E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155BF" w14:textId="77777777" w:rsidR="009A7EAF" w:rsidRPr="00214135" w:rsidRDefault="009A7EAF" w:rsidP="009A7E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35042" w14:textId="77777777" w:rsidR="009A7EAF" w:rsidRPr="00214135" w:rsidRDefault="009A7EAF" w:rsidP="009A7E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8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70628" w14:textId="456D4307" w:rsidR="009A7EAF" w:rsidRPr="00214135" w:rsidRDefault="009A7EAF" w:rsidP="009A7E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9A7EAF" w:rsidRPr="008E2326" w14:paraId="66126CC6" w14:textId="77777777" w:rsidTr="009A7EA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C9C92" w14:textId="77777777" w:rsidR="009A7EAF" w:rsidRPr="008E2326" w:rsidRDefault="009A7EAF" w:rsidP="009A7EA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Anna Sibinska (MP)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A14AD" w14:textId="77777777" w:rsidR="009A7EAF" w:rsidRPr="00214135" w:rsidRDefault="009A7EAF" w:rsidP="009A7E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7EDEB" w14:textId="77777777" w:rsidR="009A7EAF" w:rsidRPr="00214135" w:rsidRDefault="009A7EAF" w:rsidP="009A7E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F0546" w14:textId="77777777" w:rsidR="009A7EAF" w:rsidRPr="00214135" w:rsidRDefault="009A7EAF" w:rsidP="009A7E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A0B0C" w14:textId="77777777" w:rsidR="009A7EAF" w:rsidRPr="00214135" w:rsidRDefault="009A7EAF" w:rsidP="009A7E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6AEAD" w14:textId="77777777" w:rsidR="009A7EAF" w:rsidRPr="00214135" w:rsidRDefault="009A7EAF" w:rsidP="009A7E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806E0" w14:textId="77777777" w:rsidR="009A7EAF" w:rsidRPr="00214135" w:rsidRDefault="009A7EAF" w:rsidP="009A7E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CAC06" w14:textId="77777777" w:rsidR="009A7EAF" w:rsidRPr="00214135" w:rsidRDefault="009A7EAF" w:rsidP="009A7E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02457" w14:textId="77777777" w:rsidR="009A7EAF" w:rsidRPr="00214135" w:rsidRDefault="009A7EAF" w:rsidP="009A7E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F065C" w14:textId="77777777" w:rsidR="009A7EAF" w:rsidRPr="00214135" w:rsidRDefault="009A7EAF" w:rsidP="009A7E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3BF6E" w14:textId="77777777" w:rsidR="009A7EAF" w:rsidRPr="00214135" w:rsidRDefault="009A7EAF" w:rsidP="009A7E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3A7CA" w14:textId="77777777" w:rsidR="009A7EAF" w:rsidRPr="00214135" w:rsidRDefault="009A7EAF" w:rsidP="009A7E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8DF81" w14:textId="77777777" w:rsidR="009A7EAF" w:rsidRPr="00214135" w:rsidRDefault="009A7EAF" w:rsidP="009A7E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319A7" w14:textId="77777777" w:rsidR="009A7EAF" w:rsidRPr="00214135" w:rsidRDefault="009A7EAF" w:rsidP="009A7E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BE193" w14:textId="77777777" w:rsidR="009A7EAF" w:rsidRPr="00214135" w:rsidRDefault="009A7EAF" w:rsidP="009A7E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9B04D" w14:textId="77777777" w:rsidR="009A7EAF" w:rsidRPr="00214135" w:rsidRDefault="009A7EAF" w:rsidP="009A7E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8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E0C16" w14:textId="7EA85A38" w:rsidR="009A7EAF" w:rsidRPr="00214135" w:rsidRDefault="009A7EAF" w:rsidP="009A7E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9A7EAF" w:rsidRPr="008E2326" w14:paraId="44982355" w14:textId="77777777" w:rsidTr="009A7EA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3DE64" w14:textId="77777777" w:rsidR="009A7EAF" w:rsidRPr="00A571A1" w:rsidRDefault="009A7EAF" w:rsidP="009A7EAF">
            <w:pPr>
              <w:rPr>
                <w:sz w:val="22"/>
                <w:szCs w:val="22"/>
              </w:rPr>
            </w:pPr>
            <w:r w:rsidRPr="007B0C0A">
              <w:rPr>
                <w:sz w:val="22"/>
                <w:szCs w:val="22"/>
              </w:rPr>
              <w:t>Per Schöldberg (C)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4792B" w14:textId="193AF1AF" w:rsidR="009A7EAF" w:rsidRPr="00214135" w:rsidRDefault="009A7EAF" w:rsidP="009A7E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93691" w14:textId="77777777" w:rsidR="009A7EAF" w:rsidRPr="00214135" w:rsidRDefault="009A7EAF" w:rsidP="009A7E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F519C" w14:textId="3533A482" w:rsidR="009A7EAF" w:rsidRPr="00214135" w:rsidRDefault="009A7EAF" w:rsidP="009A7E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AAE1C" w14:textId="77777777" w:rsidR="009A7EAF" w:rsidRPr="00214135" w:rsidRDefault="009A7EAF" w:rsidP="009A7E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612E1" w14:textId="5A1365C2" w:rsidR="009A7EAF" w:rsidRPr="00214135" w:rsidRDefault="009A7EAF" w:rsidP="009A7E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F301C" w14:textId="77777777" w:rsidR="009A7EAF" w:rsidRPr="00214135" w:rsidRDefault="009A7EAF" w:rsidP="009A7E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56B01" w14:textId="4B2EB646" w:rsidR="009A7EAF" w:rsidRPr="00214135" w:rsidRDefault="009A7EAF" w:rsidP="009A7E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6CE1F" w14:textId="77777777" w:rsidR="009A7EAF" w:rsidRPr="00214135" w:rsidRDefault="009A7EAF" w:rsidP="009A7E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E3D0C" w14:textId="77777777" w:rsidR="009A7EAF" w:rsidRPr="00214135" w:rsidRDefault="009A7EAF" w:rsidP="009A7E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8E1A1" w14:textId="77777777" w:rsidR="009A7EAF" w:rsidRPr="00214135" w:rsidRDefault="009A7EAF" w:rsidP="009A7E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4C962" w14:textId="77777777" w:rsidR="009A7EAF" w:rsidRPr="00214135" w:rsidRDefault="009A7EAF" w:rsidP="009A7E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EA406" w14:textId="77777777" w:rsidR="009A7EAF" w:rsidRPr="00214135" w:rsidRDefault="009A7EAF" w:rsidP="009A7E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7317A" w14:textId="77777777" w:rsidR="009A7EAF" w:rsidRPr="00214135" w:rsidRDefault="009A7EAF" w:rsidP="009A7E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1F11B" w14:textId="77777777" w:rsidR="009A7EAF" w:rsidRPr="00214135" w:rsidRDefault="009A7EAF" w:rsidP="009A7E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B8634" w14:textId="77777777" w:rsidR="009A7EAF" w:rsidRPr="00214135" w:rsidRDefault="009A7EAF" w:rsidP="009A7E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8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082D6" w14:textId="2EA659EC" w:rsidR="009A7EAF" w:rsidRPr="00214135" w:rsidRDefault="009A7EAF" w:rsidP="009A7E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9A7EAF" w:rsidRPr="008E2326" w14:paraId="24500E80" w14:textId="77777777" w:rsidTr="009A7EA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05AAF" w14:textId="77777777" w:rsidR="009A7EAF" w:rsidRPr="00A571A1" w:rsidRDefault="009A7EAF" w:rsidP="009A7EAF">
            <w:pPr>
              <w:rPr>
                <w:sz w:val="22"/>
                <w:szCs w:val="22"/>
              </w:rPr>
            </w:pPr>
            <w:r w:rsidRPr="00A571A1">
              <w:rPr>
                <w:sz w:val="22"/>
                <w:szCs w:val="22"/>
              </w:rPr>
              <w:t>Ali Esbati (V)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7BA3C" w14:textId="77777777" w:rsidR="009A7EAF" w:rsidRPr="00214135" w:rsidRDefault="009A7EAF" w:rsidP="009A7E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04DE9" w14:textId="77777777" w:rsidR="009A7EAF" w:rsidRPr="00214135" w:rsidRDefault="009A7EAF" w:rsidP="009A7E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9D3BC" w14:textId="77777777" w:rsidR="009A7EAF" w:rsidRPr="00214135" w:rsidRDefault="009A7EAF" w:rsidP="009A7E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CC94F" w14:textId="77777777" w:rsidR="009A7EAF" w:rsidRPr="00214135" w:rsidRDefault="009A7EAF" w:rsidP="009A7E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3B8C3" w14:textId="77777777" w:rsidR="009A7EAF" w:rsidRPr="00214135" w:rsidRDefault="009A7EAF" w:rsidP="009A7E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3DB3F" w14:textId="77777777" w:rsidR="009A7EAF" w:rsidRPr="00214135" w:rsidRDefault="009A7EAF" w:rsidP="009A7E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EC186" w14:textId="77777777" w:rsidR="009A7EAF" w:rsidRPr="00214135" w:rsidRDefault="009A7EAF" w:rsidP="009A7E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31004" w14:textId="77777777" w:rsidR="009A7EAF" w:rsidRPr="00214135" w:rsidRDefault="009A7EAF" w:rsidP="009A7E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A373A" w14:textId="77777777" w:rsidR="009A7EAF" w:rsidRPr="00214135" w:rsidRDefault="009A7EAF" w:rsidP="009A7E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59ABD" w14:textId="77777777" w:rsidR="009A7EAF" w:rsidRPr="00214135" w:rsidRDefault="009A7EAF" w:rsidP="009A7E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E2970" w14:textId="77777777" w:rsidR="009A7EAF" w:rsidRPr="00214135" w:rsidRDefault="009A7EAF" w:rsidP="009A7E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8934B" w14:textId="77777777" w:rsidR="009A7EAF" w:rsidRPr="00214135" w:rsidRDefault="009A7EAF" w:rsidP="009A7E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76369" w14:textId="77777777" w:rsidR="009A7EAF" w:rsidRPr="00214135" w:rsidRDefault="009A7EAF" w:rsidP="009A7E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D91B3" w14:textId="77777777" w:rsidR="009A7EAF" w:rsidRPr="00214135" w:rsidRDefault="009A7EAF" w:rsidP="009A7E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B8913" w14:textId="77777777" w:rsidR="009A7EAF" w:rsidRPr="00214135" w:rsidRDefault="009A7EAF" w:rsidP="009A7E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8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B3229" w14:textId="45824E04" w:rsidR="009A7EAF" w:rsidRPr="00214135" w:rsidRDefault="009A7EAF" w:rsidP="009A7E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9A7EAF" w:rsidRPr="008E2326" w14:paraId="40698303" w14:textId="77777777" w:rsidTr="009A7EA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91742" w14:textId="77777777" w:rsidR="009A7EAF" w:rsidRPr="00A571A1" w:rsidRDefault="009A7EAF" w:rsidP="009A7EAF">
            <w:pPr>
              <w:rPr>
                <w:sz w:val="22"/>
                <w:szCs w:val="22"/>
              </w:rPr>
            </w:pPr>
            <w:r w:rsidRPr="00A571A1">
              <w:rPr>
                <w:sz w:val="22"/>
                <w:szCs w:val="22"/>
              </w:rPr>
              <w:t>Andreas Carlson (KD)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1FDE5" w14:textId="77777777" w:rsidR="009A7EAF" w:rsidRPr="00214135" w:rsidRDefault="009A7EAF" w:rsidP="009A7E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5EE6B" w14:textId="77777777" w:rsidR="009A7EAF" w:rsidRPr="00214135" w:rsidRDefault="009A7EAF" w:rsidP="009A7E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84980" w14:textId="77777777" w:rsidR="009A7EAF" w:rsidRPr="00214135" w:rsidRDefault="009A7EAF" w:rsidP="009A7E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88A0B" w14:textId="77777777" w:rsidR="009A7EAF" w:rsidRPr="00214135" w:rsidRDefault="009A7EAF" w:rsidP="009A7E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499F8" w14:textId="77777777" w:rsidR="009A7EAF" w:rsidRPr="00214135" w:rsidRDefault="009A7EAF" w:rsidP="009A7E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38DFE" w14:textId="77777777" w:rsidR="009A7EAF" w:rsidRPr="00214135" w:rsidRDefault="009A7EAF" w:rsidP="009A7E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B2D61" w14:textId="77777777" w:rsidR="009A7EAF" w:rsidRPr="00214135" w:rsidRDefault="009A7EAF" w:rsidP="009A7E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8AF7D" w14:textId="77777777" w:rsidR="009A7EAF" w:rsidRPr="00214135" w:rsidRDefault="009A7EAF" w:rsidP="009A7E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132AB" w14:textId="77777777" w:rsidR="009A7EAF" w:rsidRPr="00214135" w:rsidRDefault="009A7EAF" w:rsidP="009A7E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17F18" w14:textId="77777777" w:rsidR="009A7EAF" w:rsidRPr="00214135" w:rsidRDefault="009A7EAF" w:rsidP="009A7E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5A5AB" w14:textId="77777777" w:rsidR="009A7EAF" w:rsidRPr="00214135" w:rsidRDefault="009A7EAF" w:rsidP="009A7E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164F8" w14:textId="77777777" w:rsidR="009A7EAF" w:rsidRPr="00214135" w:rsidRDefault="009A7EAF" w:rsidP="009A7E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B3B63" w14:textId="77777777" w:rsidR="009A7EAF" w:rsidRPr="00214135" w:rsidRDefault="009A7EAF" w:rsidP="009A7E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20EC5" w14:textId="77777777" w:rsidR="009A7EAF" w:rsidRPr="00214135" w:rsidRDefault="009A7EAF" w:rsidP="009A7E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D7230" w14:textId="77777777" w:rsidR="009A7EAF" w:rsidRPr="00214135" w:rsidRDefault="009A7EAF" w:rsidP="009A7E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8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51092" w14:textId="6976B887" w:rsidR="009A7EAF" w:rsidRPr="00214135" w:rsidRDefault="009A7EAF" w:rsidP="009A7E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9A7EAF" w:rsidRPr="008E2326" w14:paraId="4EB40FF8" w14:textId="77777777" w:rsidTr="009A7EA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3D8FE" w14:textId="77777777" w:rsidR="009A7EAF" w:rsidRPr="00A571A1" w:rsidRDefault="009A7EAF" w:rsidP="009A7EAF">
            <w:pPr>
              <w:rPr>
                <w:sz w:val="22"/>
                <w:szCs w:val="22"/>
              </w:rPr>
            </w:pPr>
            <w:r w:rsidRPr="00A571A1">
              <w:rPr>
                <w:sz w:val="22"/>
                <w:szCs w:val="22"/>
              </w:rPr>
              <w:t>Mikael Oscarsson (KD)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1D555" w14:textId="77777777" w:rsidR="009A7EAF" w:rsidRPr="00214135" w:rsidRDefault="009A7EAF" w:rsidP="009A7E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1D029" w14:textId="77777777" w:rsidR="009A7EAF" w:rsidRPr="00214135" w:rsidRDefault="009A7EAF" w:rsidP="009A7E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B63CD" w14:textId="77777777" w:rsidR="009A7EAF" w:rsidRPr="00214135" w:rsidRDefault="009A7EAF" w:rsidP="009A7E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08994" w14:textId="77777777" w:rsidR="009A7EAF" w:rsidRPr="00214135" w:rsidRDefault="009A7EAF" w:rsidP="009A7E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AA349" w14:textId="77777777" w:rsidR="009A7EAF" w:rsidRPr="00214135" w:rsidRDefault="009A7EAF" w:rsidP="009A7E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6DF4F" w14:textId="77777777" w:rsidR="009A7EAF" w:rsidRPr="00214135" w:rsidRDefault="009A7EAF" w:rsidP="009A7E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182E0" w14:textId="77777777" w:rsidR="009A7EAF" w:rsidRPr="00214135" w:rsidRDefault="009A7EAF" w:rsidP="009A7E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68ACC" w14:textId="77777777" w:rsidR="009A7EAF" w:rsidRPr="00214135" w:rsidRDefault="009A7EAF" w:rsidP="009A7E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7BE3E" w14:textId="77777777" w:rsidR="009A7EAF" w:rsidRPr="00214135" w:rsidRDefault="009A7EAF" w:rsidP="009A7E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A11A3" w14:textId="77777777" w:rsidR="009A7EAF" w:rsidRPr="00214135" w:rsidRDefault="009A7EAF" w:rsidP="009A7E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36E23" w14:textId="77777777" w:rsidR="009A7EAF" w:rsidRPr="00214135" w:rsidRDefault="009A7EAF" w:rsidP="009A7E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50FFA" w14:textId="77777777" w:rsidR="009A7EAF" w:rsidRPr="00214135" w:rsidRDefault="009A7EAF" w:rsidP="009A7E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2CCCD" w14:textId="77777777" w:rsidR="009A7EAF" w:rsidRPr="00214135" w:rsidRDefault="009A7EAF" w:rsidP="009A7E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7AC5C" w14:textId="77777777" w:rsidR="009A7EAF" w:rsidRPr="00214135" w:rsidRDefault="009A7EAF" w:rsidP="009A7E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C4818" w14:textId="77777777" w:rsidR="009A7EAF" w:rsidRPr="00214135" w:rsidRDefault="009A7EAF" w:rsidP="009A7E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8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186FB" w14:textId="48B91E72" w:rsidR="009A7EAF" w:rsidRPr="00214135" w:rsidRDefault="009A7EAF" w:rsidP="009A7E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9A7EAF" w:rsidRPr="008E2326" w14:paraId="2E2B1D81" w14:textId="77777777" w:rsidTr="009A7EA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56D31" w14:textId="77777777" w:rsidR="009A7EAF" w:rsidRPr="00A571A1" w:rsidRDefault="009A7EAF" w:rsidP="009A7EA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Björn Wiechel (S)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8DC4E" w14:textId="77777777" w:rsidR="009A7EAF" w:rsidRPr="00214135" w:rsidRDefault="009A7EAF" w:rsidP="009A7E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859EE" w14:textId="77777777" w:rsidR="009A7EAF" w:rsidRPr="00214135" w:rsidRDefault="009A7EAF" w:rsidP="009A7E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EBEC7" w14:textId="77777777" w:rsidR="009A7EAF" w:rsidRPr="00214135" w:rsidRDefault="009A7EAF" w:rsidP="009A7E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99E6E" w14:textId="77777777" w:rsidR="009A7EAF" w:rsidRPr="00214135" w:rsidRDefault="009A7EAF" w:rsidP="009A7E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F960A" w14:textId="77777777" w:rsidR="009A7EAF" w:rsidRPr="00214135" w:rsidRDefault="009A7EAF" w:rsidP="009A7E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BBA53" w14:textId="77777777" w:rsidR="009A7EAF" w:rsidRPr="00214135" w:rsidRDefault="009A7EAF" w:rsidP="009A7E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7E0EF" w14:textId="77777777" w:rsidR="009A7EAF" w:rsidRPr="00214135" w:rsidRDefault="009A7EAF" w:rsidP="009A7E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D2869" w14:textId="77777777" w:rsidR="009A7EAF" w:rsidRPr="00214135" w:rsidRDefault="009A7EAF" w:rsidP="009A7E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41A16" w14:textId="77777777" w:rsidR="009A7EAF" w:rsidRPr="00214135" w:rsidRDefault="009A7EAF" w:rsidP="009A7E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9A4F1" w14:textId="77777777" w:rsidR="009A7EAF" w:rsidRPr="00214135" w:rsidRDefault="009A7EAF" w:rsidP="009A7E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9A16B" w14:textId="77777777" w:rsidR="009A7EAF" w:rsidRPr="00214135" w:rsidRDefault="009A7EAF" w:rsidP="009A7E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2670E" w14:textId="77777777" w:rsidR="009A7EAF" w:rsidRPr="00214135" w:rsidRDefault="009A7EAF" w:rsidP="009A7E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84E1E" w14:textId="77777777" w:rsidR="009A7EAF" w:rsidRPr="00214135" w:rsidRDefault="009A7EAF" w:rsidP="009A7E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99A0F" w14:textId="77777777" w:rsidR="009A7EAF" w:rsidRPr="00214135" w:rsidRDefault="009A7EAF" w:rsidP="009A7E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7FE07" w14:textId="77777777" w:rsidR="009A7EAF" w:rsidRPr="00214135" w:rsidRDefault="009A7EAF" w:rsidP="009A7E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8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EFDCA" w14:textId="48CDDCB5" w:rsidR="009A7EAF" w:rsidRPr="00214135" w:rsidRDefault="009A7EAF" w:rsidP="009A7E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9A7EAF" w:rsidRPr="008E2326" w14:paraId="728F87B4" w14:textId="77777777" w:rsidTr="009A7EA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79FA6" w14:textId="77777777" w:rsidR="009A7EAF" w:rsidRPr="00A571A1" w:rsidRDefault="009A7EAF" w:rsidP="009A7EA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Kalle Olsson (S)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38799" w14:textId="77777777" w:rsidR="009A7EAF" w:rsidRPr="00214135" w:rsidRDefault="009A7EAF" w:rsidP="009A7E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5B520" w14:textId="77777777" w:rsidR="009A7EAF" w:rsidRPr="00214135" w:rsidRDefault="009A7EAF" w:rsidP="009A7E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25D7A" w14:textId="77777777" w:rsidR="009A7EAF" w:rsidRPr="00214135" w:rsidRDefault="009A7EAF" w:rsidP="009A7E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8C46D" w14:textId="77777777" w:rsidR="009A7EAF" w:rsidRPr="00214135" w:rsidRDefault="009A7EAF" w:rsidP="009A7E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4386E" w14:textId="77777777" w:rsidR="009A7EAF" w:rsidRPr="00214135" w:rsidRDefault="009A7EAF" w:rsidP="009A7E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59B97" w14:textId="77777777" w:rsidR="009A7EAF" w:rsidRPr="00214135" w:rsidRDefault="009A7EAF" w:rsidP="009A7E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EEE12" w14:textId="77777777" w:rsidR="009A7EAF" w:rsidRPr="00214135" w:rsidRDefault="009A7EAF" w:rsidP="009A7E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01497" w14:textId="77777777" w:rsidR="009A7EAF" w:rsidRPr="00214135" w:rsidRDefault="009A7EAF" w:rsidP="009A7E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2957D" w14:textId="77777777" w:rsidR="009A7EAF" w:rsidRPr="00214135" w:rsidRDefault="009A7EAF" w:rsidP="009A7E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D8B77" w14:textId="77777777" w:rsidR="009A7EAF" w:rsidRPr="00214135" w:rsidRDefault="009A7EAF" w:rsidP="009A7E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C30C4" w14:textId="77777777" w:rsidR="009A7EAF" w:rsidRPr="00214135" w:rsidRDefault="009A7EAF" w:rsidP="009A7E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7B58E" w14:textId="77777777" w:rsidR="009A7EAF" w:rsidRPr="00214135" w:rsidRDefault="009A7EAF" w:rsidP="009A7E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CE738" w14:textId="77777777" w:rsidR="009A7EAF" w:rsidRPr="00214135" w:rsidRDefault="009A7EAF" w:rsidP="009A7E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F38FE" w14:textId="77777777" w:rsidR="009A7EAF" w:rsidRPr="00214135" w:rsidRDefault="009A7EAF" w:rsidP="009A7E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A4675" w14:textId="77777777" w:rsidR="009A7EAF" w:rsidRPr="00214135" w:rsidRDefault="009A7EAF" w:rsidP="009A7E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8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2EC49" w14:textId="3F335D6A" w:rsidR="009A7EAF" w:rsidRPr="00214135" w:rsidRDefault="009A7EAF" w:rsidP="009A7E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9A7EAF" w:rsidRPr="008E2326" w14:paraId="08D2E10F" w14:textId="77777777" w:rsidTr="009A7EA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A86C5" w14:textId="326D6B46" w:rsidR="009A7EAF" w:rsidRDefault="009A7EAF" w:rsidP="009A7EA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Amanda </w:t>
            </w:r>
            <w:r w:rsidRPr="00EF6229">
              <w:rPr>
                <w:sz w:val="22"/>
                <w:szCs w:val="22"/>
              </w:rPr>
              <w:t>Palmstierna</w:t>
            </w:r>
            <w:r>
              <w:rPr>
                <w:sz w:val="22"/>
                <w:szCs w:val="22"/>
              </w:rPr>
              <w:t xml:space="preserve"> (MP)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0D8A8" w14:textId="77777777" w:rsidR="009A7EAF" w:rsidRPr="00214135" w:rsidRDefault="009A7EAF" w:rsidP="009A7E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47B80" w14:textId="77777777" w:rsidR="009A7EAF" w:rsidRPr="00214135" w:rsidRDefault="009A7EAF" w:rsidP="009A7E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2A881" w14:textId="77777777" w:rsidR="009A7EAF" w:rsidRPr="00214135" w:rsidRDefault="009A7EAF" w:rsidP="009A7E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72FE3" w14:textId="77777777" w:rsidR="009A7EAF" w:rsidRPr="00214135" w:rsidRDefault="009A7EAF" w:rsidP="009A7E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4D4D5" w14:textId="77777777" w:rsidR="009A7EAF" w:rsidRPr="00214135" w:rsidRDefault="009A7EAF" w:rsidP="009A7E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5C027" w14:textId="77777777" w:rsidR="009A7EAF" w:rsidRPr="00214135" w:rsidRDefault="009A7EAF" w:rsidP="009A7E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96AAA" w14:textId="77777777" w:rsidR="009A7EAF" w:rsidRPr="00214135" w:rsidRDefault="009A7EAF" w:rsidP="009A7E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DD512" w14:textId="77777777" w:rsidR="009A7EAF" w:rsidRPr="00214135" w:rsidRDefault="009A7EAF" w:rsidP="009A7E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40129" w14:textId="77777777" w:rsidR="009A7EAF" w:rsidRPr="00214135" w:rsidRDefault="009A7EAF" w:rsidP="009A7E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D51C5" w14:textId="77777777" w:rsidR="009A7EAF" w:rsidRPr="00214135" w:rsidRDefault="009A7EAF" w:rsidP="009A7E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6BE2B" w14:textId="77777777" w:rsidR="009A7EAF" w:rsidRPr="00214135" w:rsidRDefault="009A7EAF" w:rsidP="009A7E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A5C07" w14:textId="77777777" w:rsidR="009A7EAF" w:rsidRPr="00214135" w:rsidRDefault="009A7EAF" w:rsidP="009A7E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93B4D" w14:textId="77777777" w:rsidR="009A7EAF" w:rsidRPr="00214135" w:rsidRDefault="009A7EAF" w:rsidP="009A7E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4F31B" w14:textId="77777777" w:rsidR="009A7EAF" w:rsidRPr="00214135" w:rsidRDefault="009A7EAF" w:rsidP="009A7E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F2F7E" w14:textId="77777777" w:rsidR="009A7EAF" w:rsidRPr="00214135" w:rsidRDefault="009A7EAF" w:rsidP="009A7E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8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DE90F" w14:textId="77777777" w:rsidR="009A7EAF" w:rsidRPr="00214135" w:rsidRDefault="009A7EAF" w:rsidP="009A7E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9A7EAF" w:rsidRPr="00794BEC" w14:paraId="527E35B6" w14:textId="77777777" w:rsidTr="009A7EA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1"/>
          <w:wBefore w:w="16" w:type="pct"/>
          <w:wAfter w:w="35" w:type="pct"/>
          <w:trHeight w:val="263"/>
        </w:trPr>
        <w:tc>
          <w:tcPr>
            <w:tcW w:w="1874" w:type="pct"/>
            <w:gridSpan w:val="3"/>
            <w:tcBorders>
              <w:top w:val="single" w:sz="4" w:space="0" w:color="auto"/>
            </w:tcBorders>
          </w:tcPr>
          <w:p w14:paraId="206608EA" w14:textId="77777777" w:rsidR="009A7EAF" w:rsidRPr="00794BEC" w:rsidRDefault="009A7EAF" w:rsidP="009A7E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 w:rsidRPr="00794BEC">
              <w:rPr>
                <w:sz w:val="18"/>
                <w:szCs w:val="18"/>
              </w:rPr>
              <w:t>N = Närvarande</w:t>
            </w:r>
          </w:p>
        </w:tc>
        <w:tc>
          <w:tcPr>
            <w:tcW w:w="3074" w:type="pct"/>
            <w:gridSpan w:val="17"/>
            <w:tcBorders>
              <w:top w:val="single" w:sz="4" w:space="0" w:color="auto"/>
            </w:tcBorders>
          </w:tcPr>
          <w:p w14:paraId="0570C690" w14:textId="77777777" w:rsidR="009A7EAF" w:rsidRPr="00794BEC" w:rsidRDefault="009A7EAF" w:rsidP="009A7E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 w:rsidRPr="00794BEC">
              <w:rPr>
                <w:sz w:val="18"/>
                <w:szCs w:val="18"/>
              </w:rPr>
              <w:t>x = ledamöter som deltagit i handläggningen</w:t>
            </w:r>
          </w:p>
        </w:tc>
      </w:tr>
      <w:tr w:rsidR="009A7EAF" w:rsidRPr="00794BEC" w14:paraId="56DBC857" w14:textId="77777777" w:rsidTr="009A7EA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1"/>
          <w:wBefore w:w="16" w:type="pct"/>
          <w:wAfter w:w="35" w:type="pct"/>
          <w:trHeight w:val="262"/>
        </w:trPr>
        <w:tc>
          <w:tcPr>
            <w:tcW w:w="1874" w:type="pct"/>
            <w:gridSpan w:val="3"/>
          </w:tcPr>
          <w:p w14:paraId="4EDF782F" w14:textId="77777777" w:rsidR="009A7EAF" w:rsidRPr="00794BEC" w:rsidRDefault="009A7EAF" w:rsidP="009A7E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 w:rsidRPr="00794BEC">
              <w:rPr>
                <w:sz w:val="18"/>
                <w:szCs w:val="18"/>
              </w:rPr>
              <w:t>V = Votering</w:t>
            </w:r>
          </w:p>
        </w:tc>
        <w:tc>
          <w:tcPr>
            <w:tcW w:w="3074" w:type="pct"/>
            <w:gridSpan w:val="17"/>
          </w:tcPr>
          <w:p w14:paraId="6E128095" w14:textId="77777777" w:rsidR="009A7EAF" w:rsidRPr="00794BEC" w:rsidRDefault="009A7EAF" w:rsidP="009A7E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 w:rsidRPr="00794BEC">
              <w:rPr>
                <w:sz w:val="18"/>
                <w:szCs w:val="18"/>
              </w:rPr>
              <w:t>o = ledamöter som härutöver har varit närvarande</w:t>
            </w:r>
          </w:p>
        </w:tc>
      </w:tr>
    </w:tbl>
    <w:p w14:paraId="40538328" w14:textId="77777777" w:rsidR="004F680C" w:rsidRPr="00477C9F" w:rsidRDefault="004F680C" w:rsidP="00477C9F">
      <w:pPr>
        <w:rPr>
          <w:sz w:val="22"/>
          <w:szCs w:val="22"/>
        </w:rPr>
      </w:pPr>
    </w:p>
    <w:sectPr w:rsidR="004F680C" w:rsidRPr="00477C9F" w:rsidSect="00A45577">
      <w:pgSz w:w="11906" w:h="16838" w:code="9"/>
      <w:pgMar w:top="851" w:right="1134" w:bottom="851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2FFE5075"/>
    <w:multiLevelType w:val="hybridMultilevel"/>
    <w:tmpl w:val="2514B19C"/>
    <w:lvl w:ilvl="0" w:tplc="0BC2695A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9122DDE"/>
    <w:multiLevelType w:val="hybridMultilevel"/>
    <w:tmpl w:val="9D960ECE"/>
    <w:lvl w:ilvl="0" w:tplc="041D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364" w:hanging="360"/>
      </w:pPr>
    </w:lvl>
    <w:lvl w:ilvl="2" w:tplc="041D001B" w:tentative="1">
      <w:start w:val="1"/>
      <w:numFmt w:val="lowerRoman"/>
      <w:lvlText w:val="%3."/>
      <w:lvlJc w:val="right"/>
      <w:pPr>
        <w:ind w:left="2084" w:hanging="180"/>
      </w:pPr>
    </w:lvl>
    <w:lvl w:ilvl="3" w:tplc="041D000F" w:tentative="1">
      <w:start w:val="1"/>
      <w:numFmt w:val="decimal"/>
      <w:lvlText w:val="%4."/>
      <w:lvlJc w:val="left"/>
      <w:pPr>
        <w:ind w:left="2804" w:hanging="360"/>
      </w:pPr>
    </w:lvl>
    <w:lvl w:ilvl="4" w:tplc="041D0019" w:tentative="1">
      <w:start w:val="1"/>
      <w:numFmt w:val="lowerLetter"/>
      <w:lvlText w:val="%5."/>
      <w:lvlJc w:val="left"/>
      <w:pPr>
        <w:ind w:left="3524" w:hanging="360"/>
      </w:pPr>
    </w:lvl>
    <w:lvl w:ilvl="5" w:tplc="041D001B" w:tentative="1">
      <w:start w:val="1"/>
      <w:numFmt w:val="lowerRoman"/>
      <w:lvlText w:val="%6."/>
      <w:lvlJc w:val="right"/>
      <w:pPr>
        <w:ind w:left="4244" w:hanging="180"/>
      </w:pPr>
    </w:lvl>
    <w:lvl w:ilvl="6" w:tplc="041D000F" w:tentative="1">
      <w:start w:val="1"/>
      <w:numFmt w:val="decimal"/>
      <w:lvlText w:val="%7."/>
      <w:lvlJc w:val="left"/>
      <w:pPr>
        <w:ind w:left="4964" w:hanging="360"/>
      </w:pPr>
    </w:lvl>
    <w:lvl w:ilvl="7" w:tplc="041D0019" w:tentative="1">
      <w:start w:val="1"/>
      <w:numFmt w:val="lowerLetter"/>
      <w:lvlText w:val="%8."/>
      <w:lvlJc w:val="left"/>
      <w:pPr>
        <w:ind w:left="5684" w:hanging="360"/>
      </w:pPr>
    </w:lvl>
    <w:lvl w:ilvl="8" w:tplc="041D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6EEE7211"/>
    <w:multiLevelType w:val="hybridMultilevel"/>
    <w:tmpl w:val="FC60A21C"/>
    <w:lvl w:ilvl="0" w:tplc="195E98C4">
      <w:start w:val="2020"/>
      <w:numFmt w:val="bullet"/>
      <w:lvlText w:val="§"/>
      <w:lvlJc w:val="left"/>
      <w:pPr>
        <w:ind w:left="313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03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75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47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19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1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3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35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073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51B0"/>
    <w:rsid w:val="00001E5A"/>
    <w:rsid w:val="0000744F"/>
    <w:rsid w:val="00011CCB"/>
    <w:rsid w:val="00012D39"/>
    <w:rsid w:val="00013261"/>
    <w:rsid w:val="00020592"/>
    <w:rsid w:val="00024634"/>
    <w:rsid w:val="00032860"/>
    <w:rsid w:val="000345BF"/>
    <w:rsid w:val="0003470E"/>
    <w:rsid w:val="00037181"/>
    <w:rsid w:val="00037EDF"/>
    <w:rsid w:val="000410F7"/>
    <w:rsid w:val="000416B9"/>
    <w:rsid w:val="0005073A"/>
    <w:rsid w:val="0005450C"/>
    <w:rsid w:val="00055544"/>
    <w:rsid w:val="000700C4"/>
    <w:rsid w:val="00084FFF"/>
    <w:rsid w:val="00091656"/>
    <w:rsid w:val="000942FA"/>
    <w:rsid w:val="000A10F5"/>
    <w:rsid w:val="000A4BCF"/>
    <w:rsid w:val="000A7D87"/>
    <w:rsid w:val="000B4B17"/>
    <w:rsid w:val="000B7C05"/>
    <w:rsid w:val="000D4D83"/>
    <w:rsid w:val="000E10DC"/>
    <w:rsid w:val="000E2B7E"/>
    <w:rsid w:val="000E6D49"/>
    <w:rsid w:val="000F15B0"/>
    <w:rsid w:val="000F448B"/>
    <w:rsid w:val="00100B80"/>
    <w:rsid w:val="0011197E"/>
    <w:rsid w:val="00120821"/>
    <w:rsid w:val="00126123"/>
    <w:rsid w:val="00133B7E"/>
    <w:rsid w:val="0013426B"/>
    <w:rsid w:val="00161AA6"/>
    <w:rsid w:val="00165461"/>
    <w:rsid w:val="001828F2"/>
    <w:rsid w:val="001A1578"/>
    <w:rsid w:val="001A488F"/>
    <w:rsid w:val="001D766E"/>
    <w:rsid w:val="001E1FAC"/>
    <w:rsid w:val="001F0C53"/>
    <w:rsid w:val="00214135"/>
    <w:rsid w:val="0021683F"/>
    <w:rsid w:val="002174A8"/>
    <w:rsid w:val="00233AF8"/>
    <w:rsid w:val="0023546F"/>
    <w:rsid w:val="00236A17"/>
    <w:rsid w:val="002373C0"/>
    <w:rsid w:val="00240D9B"/>
    <w:rsid w:val="0024725F"/>
    <w:rsid w:val="002544E0"/>
    <w:rsid w:val="00261EBD"/>
    <w:rsid w:val="002624FF"/>
    <w:rsid w:val="00263A2E"/>
    <w:rsid w:val="00267572"/>
    <w:rsid w:val="00271679"/>
    <w:rsid w:val="0027450B"/>
    <w:rsid w:val="00275CD2"/>
    <w:rsid w:val="00277F25"/>
    <w:rsid w:val="0028513C"/>
    <w:rsid w:val="002862E1"/>
    <w:rsid w:val="00294DCB"/>
    <w:rsid w:val="00296D10"/>
    <w:rsid w:val="002A04AD"/>
    <w:rsid w:val="002A6ADE"/>
    <w:rsid w:val="002B40DE"/>
    <w:rsid w:val="002B51DB"/>
    <w:rsid w:val="002C3AED"/>
    <w:rsid w:val="002D0E4D"/>
    <w:rsid w:val="002D2AB5"/>
    <w:rsid w:val="002E3221"/>
    <w:rsid w:val="002F284C"/>
    <w:rsid w:val="003075B8"/>
    <w:rsid w:val="00342116"/>
    <w:rsid w:val="00346CAC"/>
    <w:rsid w:val="00360479"/>
    <w:rsid w:val="00372B64"/>
    <w:rsid w:val="003860EF"/>
    <w:rsid w:val="00394192"/>
    <w:rsid w:val="003952A4"/>
    <w:rsid w:val="0039591D"/>
    <w:rsid w:val="003A48EB"/>
    <w:rsid w:val="003A729A"/>
    <w:rsid w:val="003C73F9"/>
    <w:rsid w:val="003D0A98"/>
    <w:rsid w:val="003D31E8"/>
    <w:rsid w:val="003E1AE3"/>
    <w:rsid w:val="003E3027"/>
    <w:rsid w:val="003F2270"/>
    <w:rsid w:val="00401656"/>
    <w:rsid w:val="0041089F"/>
    <w:rsid w:val="00412359"/>
    <w:rsid w:val="0041580F"/>
    <w:rsid w:val="004206DB"/>
    <w:rsid w:val="00432C24"/>
    <w:rsid w:val="00441381"/>
    <w:rsid w:val="00446353"/>
    <w:rsid w:val="00454E3F"/>
    <w:rsid w:val="00477C9F"/>
    <w:rsid w:val="00490212"/>
    <w:rsid w:val="00494D58"/>
    <w:rsid w:val="004B2106"/>
    <w:rsid w:val="004B6D8F"/>
    <w:rsid w:val="004C0C07"/>
    <w:rsid w:val="004C5D4F"/>
    <w:rsid w:val="004C7964"/>
    <w:rsid w:val="004D2D42"/>
    <w:rsid w:val="004E6598"/>
    <w:rsid w:val="004F1B55"/>
    <w:rsid w:val="004F3CB5"/>
    <w:rsid w:val="004F680C"/>
    <w:rsid w:val="004F6F84"/>
    <w:rsid w:val="0050040F"/>
    <w:rsid w:val="005012C3"/>
    <w:rsid w:val="00502075"/>
    <w:rsid w:val="00506ACC"/>
    <w:rsid w:val="005108E6"/>
    <w:rsid w:val="005358B4"/>
    <w:rsid w:val="005522EE"/>
    <w:rsid w:val="00554348"/>
    <w:rsid w:val="005650F7"/>
    <w:rsid w:val="00576831"/>
    <w:rsid w:val="00577B92"/>
    <w:rsid w:val="00581568"/>
    <w:rsid w:val="00586400"/>
    <w:rsid w:val="005867E2"/>
    <w:rsid w:val="00597962"/>
    <w:rsid w:val="005A7B52"/>
    <w:rsid w:val="005C1541"/>
    <w:rsid w:val="005C2F5F"/>
    <w:rsid w:val="005C7F15"/>
    <w:rsid w:val="005D0A90"/>
    <w:rsid w:val="005D28AE"/>
    <w:rsid w:val="005E28B9"/>
    <w:rsid w:val="005E439C"/>
    <w:rsid w:val="005E614D"/>
    <w:rsid w:val="006031E6"/>
    <w:rsid w:val="00612FF5"/>
    <w:rsid w:val="00614737"/>
    <w:rsid w:val="00640520"/>
    <w:rsid w:val="006503A2"/>
    <w:rsid w:val="00670574"/>
    <w:rsid w:val="006A151D"/>
    <w:rsid w:val="006A511D"/>
    <w:rsid w:val="006B151B"/>
    <w:rsid w:val="006B7B0C"/>
    <w:rsid w:val="006C21FA"/>
    <w:rsid w:val="006D3126"/>
    <w:rsid w:val="006D6897"/>
    <w:rsid w:val="0071773D"/>
    <w:rsid w:val="00723D66"/>
    <w:rsid w:val="00726EE5"/>
    <w:rsid w:val="007421F4"/>
    <w:rsid w:val="00750FF0"/>
    <w:rsid w:val="007615A5"/>
    <w:rsid w:val="00767BDA"/>
    <w:rsid w:val="00782EA9"/>
    <w:rsid w:val="00783D2C"/>
    <w:rsid w:val="007873F4"/>
    <w:rsid w:val="00787586"/>
    <w:rsid w:val="007B0C0A"/>
    <w:rsid w:val="007F2B92"/>
    <w:rsid w:val="007F39BF"/>
    <w:rsid w:val="007F6B0D"/>
    <w:rsid w:val="00800B4D"/>
    <w:rsid w:val="008038CC"/>
    <w:rsid w:val="008273F4"/>
    <w:rsid w:val="0083479E"/>
    <w:rsid w:val="00834B38"/>
    <w:rsid w:val="008557FA"/>
    <w:rsid w:val="00875A5E"/>
    <w:rsid w:val="00875CAD"/>
    <w:rsid w:val="008808A5"/>
    <w:rsid w:val="008C2E2A"/>
    <w:rsid w:val="008E3B73"/>
    <w:rsid w:val="008F4D68"/>
    <w:rsid w:val="00902D63"/>
    <w:rsid w:val="00902D69"/>
    <w:rsid w:val="0090451F"/>
    <w:rsid w:val="00906C2D"/>
    <w:rsid w:val="00933A24"/>
    <w:rsid w:val="00937BF3"/>
    <w:rsid w:val="00937E3A"/>
    <w:rsid w:val="00944109"/>
    <w:rsid w:val="00944199"/>
    <w:rsid w:val="00944917"/>
    <w:rsid w:val="00946978"/>
    <w:rsid w:val="0094714D"/>
    <w:rsid w:val="009474C4"/>
    <w:rsid w:val="00950147"/>
    <w:rsid w:val="00953843"/>
    <w:rsid w:val="00955E76"/>
    <w:rsid w:val="0096348C"/>
    <w:rsid w:val="00973D8B"/>
    <w:rsid w:val="00976307"/>
    <w:rsid w:val="009815DB"/>
    <w:rsid w:val="00987DE8"/>
    <w:rsid w:val="009900A1"/>
    <w:rsid w:val="009A3E81"/>
    <w:rsid w:val="009A68FE"/>
    <w:rsid w:val="009A7EAF"/>
    <w:rsid w:val="009B0A01"/>
    <w:rsid w:val="009B7313"/>
    <w:rsid w:val="009B79AB"/>
    <w:rsid w:val="009C2993"/>
    <w:rsid w:val="009C3BE7"/>
    <w:rsid w:val="009C51B0"/>
    <w:rsid w:val="009D1BB5"/>
    <w:rsid w:val="009F61A0"/>
    <w:rsid w:val="009F6E99"/>
    <w:rsid w:val="00A0194F"/>
    <w:rsid w:val="00A129A0"/>
    <w:rsid w:val="00A12FFD"/>
    <w:rsid w:val="00A151D3"/>
    <w:rsid w:val="00A258F2"/>
    <w:rsid w:val="00A30C23"/>
    <w:rsid w:val="00A324B3"/>
    <w:rsid w:val="00A37318"/>
    <w:rsid w:val="00A376CF"/>
    <w:rsid w:val="00A401A5"/>
    <w:rsid w:val="00A45577"/>
    <w:rsid w:val="00A54DE5"/>
    <w:rsid w:val="00A5668F"/>
    <w:rsid w:val="00A571A1"/>
    <w:rsid w:val="00A63233"/>
    <w:rsid w:val="00A744C3"/>
    <w:rsid w:val="00A80BAF"/>
    <w:rsid w:val="00A84DE6"/>
    <w:rsid w:val="00A8695B"/>
    <w:rsid w:val="00A9262A"/>
    <w:rsid w:val="00A9464E"/>
    <w:rsid w:val="00AA5BE7"/>
    <w:rsid w:val="00AC1FEE"/>
    <w:rsid w:val="00AC2BE8"/>
    <w:rsid w:val="00AC3349"/>
    <w:rsid w:val="00AD797B"/>
    <w:rsid w:val="00AF32C5"/>
    <w:rsid w:val="00AF6DAF"/>
    <w:rsid w:val="00AF7C8D"/>
    <w:rsid w:val="00B15788"/>
    <w:rsid w:val="00B17845"/>
    <w:rsid w:val="00B54D41"/>
    <w:rsid w:val="00B56452"/>
    <w:rsid w:val="00B6245C"/>
    <w:rsid w:val="00B639E1"/>
    <w:rsid w:val="00B64A91"/>
    <w:rsid w:val="00B74AFA"/>
    <w:rsid w:val="00B9203B"/>
    <w:rsid w:val="00BA46E1"/>
    <w:rsid w:val="00BA4A28"/>
    <w:rsid w:val="00BA5688"/>
    <w:rsid w:val="00BD41E4"/>
    <w:rsid w:val="00BE0742"/>
    <w:rsid w:val="00BE3BF7"/>
    <w:rsid w:val="00BF5DC4"/>
    <w:rsid w:val="00BF6D6B"/>
    <w:rsid w:val="00C10454"/>
    <w:rsid w:val="00C276D3"/>
    <w:rsid w:val="00C30867"/>
    <w:rsid w:val="00C33FDF"/>
    <w:rsid w:val="00C35889"/>
    <w:rsid w:val="00C468A5"/>
    <w:rsid w:val="00C84F0D"/>
    <w:rsid w:val="00C919F3"/>
    <w:rsid w:val="00C92589"/>
    <w:rsid w:val="00C93236"/>
    <w:rsid w:val="00CA39FE"/>
    <w:rsid w:val="00CA6878"/>
    <w:rsid w:val="00CA6EF0"/>
    <w:rsid w:val="00CB5394"/>
    <w:rsid w:val="00CB6A34"/>
    <w:rsid w:val="00CB7431"/>
    <w:rsid w:val="00CD06BD"/>
    <w:rsid w:val="00CD4CA0"/>
    <w:rsid w:val="00D27984"/>
    <w:rsid w:val="00D423DB"/>
    <w:rsid w:val="00D44270"/>
    <w:rsid w:val="00D52626"/>
    <w:rsid w:val="00D67826"/>
    <w:rsid w:val="00D67FEC"/>
    <w:rsid w:val="00D75A71"/>
    <w:rsid w:val="00D84771"/>
    <w:rsid w:val="00D919F8"/>
    <w:rsid w:val="00D93637"/>
    <w:rsid w:val="00D93C2E"/>
    <w:rsid w:val="00D96F98"/>
    <w:rsid w:val="00DA12E0"/>
    <w:rsid w:val="00DA5B0F"/>
    <w:rsid w:val="00DC0E6D"/>
    <w:rsid w:val="00DC1007"/>
    <w:rsid w:val="00DC58D9"/>
    <w:rsid w:val="00DD02EC"/>
    <w:rsid w:val="00DD2D91"/>
    <w:rsid w:val="00DD2E3A"/>
    <w:rsid w:val="00DD7DC3"/>
    <w:rsid w:val="00DE0553"/>
    <w:rsid w:val="00DE2A0A"/>
    <w:rsid w:val="00DF23EB"/>
    <w:rsid w:val="00E14E39"/>
    <w:rsid w:val="00E33857"/>
    <w:rsid w:val="00E45D77"/>
    <w:rsid w:val="00E50B08"/>
    <w:rsid w:val="00E57409"/>
    <w:rsid w:val="00E63EE4"/>
    <w:rsid w:val="00E66D19"/>
    <w:rsid w:val="00E67EBA"/>
    <w:rsid w:val="00E916EA"/>
    <w:rsid w:val="00E92A77"/>
    <w:rsid w:val="00EA704C"/>
    <w:rsid w:val="00EA7B53"/>
    <w:rsid w:val="00EC735D"/>
    <w:rsid w:val="00ED5D82"/>
    <w:rsid w:val="00EE68A3"/>
    <w:rsid w:val="00F064EF"/>
    <w:rsid w:val="00F07228"/>
    <w:rsid w:val="00F33C48"/>
    <w:rsid w:val="00F454FD"/>
    <w:rsid w:val="00F70370"/>
    <w:rsid w:val="00F73905"/>
    <w:rsid w:val="00F814F6"/>
    <w:rsid w:val="00F85B64"/>
    <w:rsid w:val="00F97E87"/>
    <w:rsid w:val="00FA2D97"/>
    <w:rsid w:val="00FA384F"/>
    <w:rsid w:val="00FB3A7E"/>
    <w:rsid w:val="00FD0820"/>
    <w:rsid w:val="00FD13A3"/>
    <w:rsid w:val="00FD31E6"/>
    <w:rsid w:val="00FD5BF4"/>
    <w:rsid w:val="00FE2A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053800B"/>
  <w15:chartTrackingRefBased/>
  <w15:docId w15:val="{5F862FA8-C3EF-4A0D-A53C-63582918E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link w:val="BallongtextChar"/>
    <w:rsid w:val="009C51B0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9C51B0"/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Normal"/>
    <w:uiPriority w:val="1"/>
    <w:qFormat/>
    <w:rsid w:val="00800B4D"/>
    <w:pPr>
      <w:autoSpaceDE w:val="0"/>
      <w:autoSpaceDN w:val="0"/>
      <w:ind w:left="111"/>
    </w:pPr>
    <w:rPr>
      <w:sz w:val="22"/>
      <w:szCs w:val="22"/>
      <w:lang w:bidi="sv-SE"/>
    </w:rPr>
  </w:style>
  <w:style w:type="paragraph" w:styleId="Liststycke">
    <w:name w:val="List Paragraph"/>
    <w:basedOn w:val="Normal"/>
    <w:uiPriority w:val="34"/>
    <w:qFormat/>
    <w:rsid w:val="001F0C53"/>
    <w:pPr>
      <w:widowControl/>
      <w:tabs>
        <w:tab w:val="left" w:pos="284"/>
      </w:tabs>
      <w:spacing w:after="120" w:line="280" w:lineRule="atLeast"/>
      <w:ind w:left="720"/>
      <w:contextualSpacing/>
    </w:pPr>
    <w:rPr>
      <w:sz w:val="22"/>
      <w:szCs w:val="22"/>
    </w:rPr>
  </w:style>
  <w:style w:type="character" w:customStyle="1" w:styleId="media--contacttitle1">
    <w:name w:val="media--contact__title1"/>
    <w:basedOn w:val="Standardstycketeckensnitt"/>
    <w:rsid w:val="005358B4"/>
    <w:rPr>
      <w:vanish w:val="0"/>
      <w:webHidden w:val="0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9062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0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5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e0509aa\AppData\Roaming\Microsoft\Mallar\Protmall%202015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RD Dokument" ma:contentTypeID="0x010100C0CF7C8C39F62C499F8185836FDC4677000D2A6D811526F14884764A16206FF911" ma:contentTypeVersion="5" ma:contentTypeDescription="Skapa ett nytt dokument." ma:contentTypeScope="" ma:versionID="e134ed08fef2639706ccfd36d8b856e1">
  <xsd:schema xmlns:xsd="http://www.w3.org/2001/XMLSchema" xmlns:xs="http://www.w3.org/2001/XMLSchema" xmlns:p="http://schemas.microsoft.com/office/2006/metadata/properties" xmlns:ns2="60e4b847-d454-401e-b238-4117b4f1204c" targetNamespace="http://schemas.microsoft.com/office/2006/metadata/properties" ma:root="true" ma:fieldsID="3bc059e43857cc219a76e636882cbf30" ns2:_=""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Områd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Område" ma:index="8" nillable="true" ma:displayName="Område" ma:format="Dropdown" ma:internalName="Omr_x00e5_de">
      <xsd:simpleType>
        <xsd:restriction base="dms:Choice">
          <xsd:enumeration value="Ekonomi"/>
          <xsd:enumeration value="Resor"/>
          <xsd:enumeration value="Protokoll"/>
          <xsd:enumeration value="Minnesanteckningar"/>
          <xsd:enumeration value="Manualer"/>
          <xsd:enumeration value="Lokalbokningen"/>
          <xsd:enumeration value="Utbildningsmaterial"/>
          <xsd:enumeration value="Presentationer"/>
        </xsd:restriction>
      </xsd:simpleType>
    </xsd:element>
    <xsd:element name="SharedWithUsers" ma:index="9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mråde xmlns="60e4b847-d454-401e-b238-4117b4f1204c">Manualer</Område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38150E-616F-4DCF-8DD7-2035A09508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419FDBD-0CEB-4F85-BB26-2901FD666C5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2CC4DEB-9C1E-47B2-B17D-65E849EE826A}">
  <ds:schemaRefs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60e4b847-d454-401e-b238-4117b4f1204c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53EDE24A-0358-49C9-B8C0-C532B70571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Protmall 2015.dotx</Template>
  <TotalTime>0</TotalTime>
  <Pages>3</Pages>
  <Words>559</Words>
  <Characters>3688</Characters>
  <Application>Microsoft Office Word</Application>
  <DocSecurity>4</DocSecurity>
  <Lines>1229</Lines>
  <Paragraphs>353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3894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Britt-Marie Asplind</dc:creator>
  <cp:keywords/>
  <dc:description/>
  <cp:lastModifiedBy>Anna Bolmström</cp:lastModifiedBy>
  <cp:revision>2</cp:revision>
  <cp:lastPrinted>2020-09-10T12:31:00Z</cp:lastPrinted>
  <dcterms:created xsi:type="dcterms:W3CDTF">2020-11-26T15:51:00Z</dcterms:created>
  <dcterms:modified xsi:type="dcterms:W3CDTF">2020-11-26T15:51:00Z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0x010100C0CF7C8C39F62C499F8185836FDC4677000D2A6D811526F14884764A16206FF911</vt:lpwstr>
  </property>
</Properties>
</file>