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E1AA329" w14:textId="77777777" w:rsidTr="00782EA9">
        <w:tc>
          <w:tcPr>
            <w:tcW w:w="9141" w:type="dxa"/>
          </w:tcPr>
          <w:p w14:paraId="4823BF1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E661AB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F231D6" w14:textId="77777777" w:rsidR="0096348C" w:rsidRPr="00477C9F" w:rsidRDefault="0096348C" w:rsidP="00477C9F">
      <w:pPr>
        <w:rPr>
          <w:sz w:val="22"/>
          <w:szCs w:val="22"/>
        </w:rPr>
      </w:pPr>
    </w:p>
    <w:p w14:paraId="5C6EC5B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4D9AE50" w14:textId="77777777" w:rsidTr="00F86ACF">
        <w:trPr>
          <w:cantSplit/>
          <w:trHeight w:val="742"/>
        </w:trPr>
        <w:tc>
          <w:tcPr>
            <w:tcW w:w="1790" w:type="dxa"/>
          </w:tcPr>
          <w:p w14:paraId="20A3075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95C9D7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111E5C6" w14:textId="1AE146E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25070">
              <w:rPr>
                <w:b/>
                <w:sz w:val="22"/>
                <w:szCs w:val="22"/>
              </w:rPr>
              <w:t>28</w:t>
            </w:r>
          </w:p>
          <w:p w14:paraId="06A8CD5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FD802AB" w14:textId="77777777" w:rsidTr="00F86ACF">
        <w:tc>
          <w:tcPr>
            <w:tcW w:w="1790" w:type="dxa"/>
          </w:tcPr>
          <w:p w14:paraId="7E00FFA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75C027C" w14:textId="480655B2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3E5EE9">
              <w:rPr>
                <w:sz w:val="22"/>
                <w:szCs w:val="22"/>
              </w:rPr>
              <w:t>03-11</w:t>
            </w:r>
          </w:p>
        </w:tc>
      </w:tr>
      <w:tr w:rsidR="0096348C" w:rsidRPr="00477C9F" w14:paraId="2A6898A0" w14:textId="77777777" w:rsidTr="00F86ACF">
        <w:tc>
          <w:tcPr>
            <w:tcW w:w="1790" w:type="dxa"/>
          </w:tcPr>
          <w:p w14:paraId="4CEB6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C7ECC36" w14:textId="77777777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228E2">
              <w:rPr>
                <w:sz w:val="22"/>
                <w:szCs w:val="22"/>
              </w:rPr>
              <w:t>33</w:t>
            </w:r>
            <w:r w:rsidR="00CF4ED5">
              <w:rPr>
                <w:sz w:val="22"/>
                <w:szCs w:val="22"/>
              </w:rPr>
              <w:t>–</w:t>
            </w:r>
            <w:r w:rsidR="006A0626">
              <w:rPr>
                <w:sz w:val="22"/>
                <w:szCs w:val="22"/>
              </w:rPr>
              <w:t>12.18</w:t>
            </w:r>
          </w:p>
          <w:p w14:paraId="7CD249DD" w14:textId="52AC08B2" w:rsidR="006A0626" w:rsidRPr="00477C9F" w:rsidRDefault="00E93AC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</w:t>
            </w:r>
            <w:r w:rsidR="00D42107">
              <w:rPr>
                <w:sz w:val="22"/>
                <w:szCs w:val="22"/>
              </w:rPr>
              <w:t>14.</w:t>
            </w:r>
            <w:r w:rsidR="002020FC">
              <w:rPr>
                <w:sz w:val="22"/>
                <w:szCs w:val="22"/>
              </w:rPr>
              <w:t>24</w:t>
            </w:r>
          </w:p>
        </w:tc>
      </w:tr>
      <w:tr w:rsidR="0096348C" w:rsidRPr="00477C9F" w14:paraId="044C7B6D" w14:textId="77777777" w:rsidTr="00F86ACF">
        <w:tc>
          <w:tcPr>
            <w:tcW w:w="1790" w:type="dxa"/>
          </w:tcPr>
          <w:p w14:paraId="09B3F6F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816F89D" w14:textId="636CD1A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CC30A4">
              <w:rPr>
                <w:sz w:val="22"/>
                <w:szCs w:val="22"/>
              </w:rPr>
              <w:t xml:space="preserve"> 1</w:t>
            </w:r>
          </w:p>
        </w:tc>
      </w:tr>
    </w:tbl>
    <w:p w14:paraId="0527B6A7" w14:textId="77777777" w:rsidR="0096348C" w:rsidRPr="00477C9F" w:rsidRDefault="0096348C" w:rsidP="00477C9F">
      <w:pPr>
        <w:rPr>
          <w:sz w:val="22"/>
          <w:szCs w:val="22"/>
        </w:rPr>
      </w:pPr>
    </w:p>
    <w:p w14:paraId="5F96E50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ADD3ED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322D2" w14:paraId="2C0B8237" w14:textId="77777777" w:rsidTr="00F86ACF">
        <w:tc>
          <w:tcPr>
            <w:tcW w:w="753" w:type="dxa"/>
          </w:tcPr>
          <w:p w14:paraId="54C1B81E" w14:textId="77777777" w:rsidR="00F84080" w:rsidRPr="005322D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322D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6C13F33" w14:textId="77777777" w:rsidR="00336917" w:rsidRPr="005322D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A25B5F" w14:textId="77777777" w:rsidR="00F84080" w:rsidRPr="005322D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982F2B" w14:textId="330EEDCA" w:rsidR="0069143B" w:rsidRPr="005322D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322D2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5322D2">
              <w:rPr>
                <w:snapToGrid w:val="0"/>
                <w:sz w:val="22"/>
                <w:szCs w:val="22"/>
              </w:rPr>
              <w:t>4</w:t>
            </w:r>
            <w:r w:rsidRPr="005322D2">
              <w:rPr>
                <w:snapToGrid w:val="0"/>
                <w:sz w:val="22"/>
                <w:szCs w:val="22"/>
              </w:rPr>
              <w:t>/2</w:t>
            </w:r>
            <w:r w:rsidR="003D34BA" w:rsidRPr="005322D2">
              <w:rPr>
                <w:snapToGrid w:val="0"/>
                <w:sz w:val="22"/>
                <w:szCs w:val="22"/>
              </w:rPr>
              <w:t>5</w:t>
            </w:r>
            <w:r w:rsidRPr="005322D2">
              <w:rPr>
                <w:snapToGrid w:val="0"/>
                <w:sz w:val="22"/>
                <w:szCs w:val="22"/>
              </w:rPr>
              <w:t>:</w:t>
            </w:r>
            <w:r w:rsidR="003E5EE9" w:rsidRPr="005322D2">
              <w:rPr>
                <w:snapToGrid w:val="0"/>
                <w:sz w:val="22"/>
                <w:szCs w:val="22"/>
              </w:rPr>
              <w:t>27</w:t>
            </w:r>
            <w:r w:rsidR="00FD0038" w:rsidRPr="005322D2">
              <w:rPr>
                <w:snapToGrid w:val="0"/>
                <w:sz w:val="22"/>
                <w:szCs w:val="22"/>
              </w:rPr>
              <w:t>.</w:t>
            </w:r>
          </w:p>
          <w:p w14:paraId="0A564E6E" w14:textId="77777777" w:rsidR="007864F6" w:rsidRPr="005322D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5322D2" w14:paraId="3C11C98B" w14:textId="77777777" w:rsidTr="00F86ACF">
        <w:tc>
          <w:tcPr>
            <w:tcW w:w="753" w:type="dxa"/>
          </w:tcPr>
          <w:p w14:paraId="508F50EB" w14:textId="3619A9A0" w:rsidR="008273F4" w:rsidRPr="005322D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322D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5299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5203884" w14:textId="77777777" w:rsidR="0069143B" w:rsidRPr="005322D2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695EB04" w14:textId="77777777" w:rsidR="005322D2" w:rsidRDefault="005322D2" w:rsidP="005322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48CB49" w14:textId="2B449925" w:rsidR="005322D2" w:rsidRDefault="005322D2" w:rsidP="005322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731779E5" w14:textId="77777777" w:rsidR="005322D2" w:rsidRDefault="005322D2" w:rsidP="005322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24DE11" w14:textId="1B077057" w:rsidR="0069143B" w:rsidRPr="005322D2" w:rsidRDefault="005322D2" w:rsidP="005322D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5322D2">
              <w:t>Granskning av ministern</w:t>
            </w:r>
            <w:r w:rsidR="003D4D61">
              <w:t>s</w:t>
            </w:r>
            <w:r w:rsidRPr="005322D2">
              <w:t xml:space="preserve"> för civilt försvar</w:t>
            </w:r>
            <w:r w:rsidR="001070F6">
              <w:t>s</w:t>
            </w:r>
            <w:r w:rsidRPr="005322D2">
              <w:t xml:space="preserve"> beredning samt regeringens utnämning av ny överdirektör vid Myndigheten för samhällsskydd och beredskap (anmäld av Hanna Gunnarsson (V), inkom 2025-02-27, dnr 1208-2024/25)</w:t>
            </w:r>
          </w:p>
          <w:p w14:paraId="722EA888" w14:textId="525D97F9" w:rsidR="00451D02" w:rsidRPr="005322D2" w:rsidRDefault="005322D2" w:rsidP="005322D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5322D2">
              <w:t>Granskning av utrikesministerns köp av försvarsaktier (anmäld av Håkan Svenneling (V), inkom 2025-03-10, dnr 1266-2024/25)</w:t>
            </w:r>
            <w:r>
              <w:t>.</w:t>
            </w:r>
          </w:p>
          <w:p w14:paraId="12F780B8" w14:textId="0834F1D8" w:rsidR="005322D2" w:rsidRPr="005322D2" w:rsidRDefault="005322D2" w:rsidP="005322D2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</w:tc>
      </w:tr>
      <w:tr w:rsidR="00F84080" w:rsidRPr="005322D2" w14:paraId="7469D6B8" w14:textId="77777777" w:rsidTr="00F86ACF">
        <w:tc>
          <w:tcPr>
            <w:tcW w:w="753" w:type="dxa"/>
          </w:tcPr>
          <w:p w14:paraId="116DAF68" w14:textId="118D31D9" w:rsidR="00F84080" w:rsidRPr="005322D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299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0179212" w14:textId="54E14527" w:rsidR="00376C7D" w:rsidRPr="005322D2" w:rsidRDefault="005322D2" w:rsidP="0069143B">
            <w:pPr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Statsråds uppgifter om vidareförmedling av bistånd – G9</w:t>
            </w:r>
          </w:p>
          <w:p w14:paraId="034BAE95" w14:textId="77777777" w:rsidR="00376C7D" w:rsidRPr="005322D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C5B6C6C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A5B6F69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CDD281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09754F24" w14:textId="77777777" w:rsidR="0069143B" w:rsidRPr="005322D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322D2" w14:paraId="1FBFF205" w14:textId="77777777" w:rsidTr="00F86ACF">
        <w:tc>
          <w:tcPr>
            <w:tcW w:w="753" w:type="dxa"/>
          </w:tcPr>
          <w:p w14:paraId="1B5F3BFC" w14:textId="64893CCC" w:rsidR="00376C7D" w:rsidRPr="005322D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184F6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D66AE93" w14:textId="16004FD2" w:rsidR="00376C7D" w:rsidRPr="005322D2" w:rsidRDefault="005322D2" w:rsidP="0069143B">
            <w:pPr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Hantering av kringgående av sanktioner mot Ryssland – G10</w:t>
            </w:r>
            <w:r w:rsidRPr="005322D2">
              <w:rPr>
                <w:b/>
                <w:sz w:val="22"/>
                <w:szCs w:val="22"/>
              </w:rPr>
              <w:br/>
            </w:r>
          </w:p>
          <w:p w14:paraId="23118405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2026FAE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836B6F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083CCE38" w14:textId="77777777" w:rsidR="00930B63" w:rsidRPr="005322D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322D2" w14:paraId="0972CA47" w14:textId="77777777" w:rsidTr="00F86ACF">
        <w:tc>
          <w:tcPr>
            <w:tcW w:w="753" w:type="dxa"/>
          </w:tcPr>
          <w:p w14:paraId="21B45BB9" w14:textId="74ED2885" w:rsidR="00376C7D" w:rsidRPr="005322D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184F6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F2F7AA3" w14:textId="409793C6" w:rsidR="00376C7D" w:rsidRPr="005322D2" w:rsidRDefault="005322D2" w:rsidP="0069143B">
            <w:pPr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Förankring i EU-nämnden av en not om sänkt skyddsstatus för stora rovdjur i art- och habitatdirektivet – G2</w:t>
            </w:r>
          </w:p>
          <w:p w14:paraId="7B807C0E" w14:textId="77777777" w:rsidR="00930B63" w:rsidRPr="005322D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6BD59AA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25AE85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A4DD0A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01CBFB42" w14:textId="77777777" w:rsidR="00376C7D" w:rsidRPr="005322D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322D2" w:rsidRPr="005322D2" w14:paraId="06DE442C" w14:textId="77777777" w:rsidTr="00F86ACF">
        <w:tc>
          <w:tcPr>
            <w:tcW w:w="753" w:type="dxa"/>
          </w:tcPr>
          <w:p w14:paraId="592DB4B8" w14:textId="12DA8417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184F6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C6CDB94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Infrastruktur- och bostadsministerns agerande i samband med säkerhetsbrister i Lantmäteriets arkiv – G35 och 39</w:t>
            </w:r>
          </w:p>
          <w:p w14:paraId="135E43E4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20C08F5E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648CE9C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2AF8C3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497ACB83" w14:textId="2730BA0D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566B3E43" w14:textId="77777777" w:rsidTr="00796B30">
        <w:tc>
          <w:tcPr>
            <w:tcW w:w="753" w:type="dxa"/>
          </w:tcPr>
          <w:p w14:paraId="166A6EEB" w14:textId="7120C279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184F6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3A41DADC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Regeringens förordnande av ledamöter i styrelsen vid Institutet för mänskliga rättigheter – G38</w:t>
            </w:r>
          </w:p>
          <w:p w14:paraId="4ABFF2E6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45960C42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8611B65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64ACE3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0C2DDC5B" w14:textId="0B760C3B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0ECF867F" w14:textId="77777777" w:rsidTr="00796B30">
        <w:tc>
          <w:tcPr>
            <w:tcW w:w="753" w:type="dxa"/>
          </w:tcPr>
          <w:p w14:paraId="441E2727" w14:textId="52415B28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184F6E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74D40D52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Regeringens efterlevnad av klimatlagen – G6 och 34</w:t>
            </w:r>
          </w:p>
          <w:p w14:paraId="2B0E2CF6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214946F9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3349560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535253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53D0DD88" w14:textId="060FE699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6574A05C" w14:textId="77777777" w:rsidTr="00796B30">
        <w:tc>
          <w:tcPr>
            <w:tcW w:w="753" w:type="dxa"/>
          </w:tcPr>
          <w:p w14:paraId="77D2EBF1" w14:textId="7B45EDDB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184F6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7432FDB6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Regeringens inrättande av tjänsten som överdirektör vid Statens fastighetsverk – G36</w:t>
            </w:r>
          </w:p>
          <w:p w14:paraId="13A0349D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0E8A1AD0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3335D2D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8A695B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71B26FB6" w14:textId="633C1937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6A0626" w:rsidRPr="005322D2" w14:paraId="056806E7" w14:textId="77777777" w:rsidTr="00796B30">
        <w:tc>
          <w:tcPr>
            <w:tcW w:w="753" w:type="dxa"/>
          </w:tcPr>
          <w:p w14:paraId="75DCD6DB" w14:textId="0AAB5DA2" w:rsidR="006A0626" w:rsidRPr="005322D2" w:rsidRDefault="006A062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596" w:type="dxa"/>
            <w:gridSpan w:val="2"/>
          </w:tcPr>
          <w:p w14:paraId="77720424" w14:textId="77777777" w:rsidR="006A0626" w:rsidRDefault="006A0626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1C09EA35" w14:textId="77777777" w:rsidR="0042600C" w:rsidRDefault="0042600C" w:rsidP="0069143B">
            <w:pPr>
              <w:rPr>
                <w:b/>
                <w:sz w:val="22"/>
                <w:szCs w:val="22"/>
              </w:rPr>
            </w:pPr>
          </w:p>
          <w:p w14:paraId="138651C6" w14:textId="77777777" w:rsidR="0042600C" w:rsidRPr="0042600C" w:rsidRDefault="0042600C" w:rsidP="0069143B">
            <w:pPr>
              <w:rPr>
                <w:bCs/>
                <w:sz w:val="22"/>
                <w:szCs w:val="22"/>
              </w:rPr>
            </w:pPr>
            <w:r w:rsidRPr="0042600C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342B8A5E" w14:textId="1FD6EE72" w:rsidR="0042600C" w:rsidRPr="005322D2" w:rsidRDefault="0042600C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160F62DA" w14:textId="77777777" w:rsidTr="00796B30">
        <w:tc>
          <w:tcPr>
            <w:tcW w:w="753" w:type="dxa"/>
          </w:tcPr>
          <w:p w14:paraId="4DCB671D" w14:textId="5DF98926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42600C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56F7CC62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Dåvarande utbildningsministerns styrning av universitet och högskolor och uttalanden om deras samarbeten – G11</w:t>
            </w:r>
          </w:p>
          <w:p w14:paraId="7CB8E284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0CF89204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70661A5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DCC7A5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0F3F9A4E" w14:textId="7B68C0C9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2231EAFC" w14:textId="77777777" w:rsidTr="00796B30">
        <w:tc>
          <w:tcPr>
            <w:tcW w:w="753" w:type="dxa"/>
          </w:tcPr>
          <w:p w14:paraId="44BC1888" w14:textId="39DA1452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762549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5C6CF8C3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Landsbygdsministerns agerande i fråga om avvecklingen av Renmarkskommittén – G31</w:t>
            </w:r>
          </w:p>
          <w:p w14:paraId="45EA3990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52E3AA1B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301AB40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1356C4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7F05F26B" w14:textId="5B903265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1B9FDF1F" w14:textId="77777777" w:rsidTr="00796B30">
        <w:tc>
          <w:tcPr>
            <w:tcW w:w="753" w:type="dxa"/>
          </w:tcPr>
          <w:p w14:paraId="40275914" w14:textId="1C44260C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762549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6A7445E2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Finansministerns uttalande om ekonomiska effekter av reformerad arbetslöshetsförsäkring – G15</w:t>
            </w:r>
          </w:p>
          <w:p w14:paraId="52942B74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6AF496F6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4505294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7CD14E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4091275D" w14:textId="09A9CFC3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670F787A" w14:textId="77777777" w:rsidTr="00796B30">
        <w:tc>
          <w:tcPr>
            <w:tcW w:w="753" w:type="dxa"/>
          </w:tcPr>
          <w:p w14:paraId="299FB340" w14:textId="36856C89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762549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423DF2C2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Energi- och näringsminister samt vice statsministerns kommunikation på en social medieplattform – G28</w:t>
            </w:r>
          </w:p>
          <w:p w14:paraId="0043C09C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4776797F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71FE703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EE2AD2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6EAC679A" w14:textId="5D96E107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43B8AABF" w14:textId="77777777" w:rsidTr="00796B30">
        <w:tc>
          <w:tcPr>
            <w:tcW w:w="753" w:type="dxa"/>
          </w:tcPr>
          <w:p w14:paraId="051E54D9" w14:textId="499CF3C2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762549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49F2802E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Statsministerns, energi- och näringsminister samt vice statsministerns, utbildningsministerns och migrationsministerns uttalanden om medborgarskapsärenden – G30</w:t>
            </w:r>
          </w:p>
          <w:p w14:paraId="76B920C8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04ED6DC5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398C9E1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856FC4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77A9AF58" w14:textId="772C39FA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0F4F80FE" w14:textId="77777777" w:rsidTr="00796B30">
        <w:tc>
          <w:tcPr>
            <w:tcW w:w="753" w:type="dxa"/>
          </w:tcPr>
          <w:p w14:paraId="3E27640A" w14:textId="289EA054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F670C6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1BF35FEF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Finansministerns hantering av ett interpellationssvar – G37</w:t>
            </w:r>
          </w:p>
          <w:p w14:paraId="314C3257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151D806E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lastRenderedPageBreak/>
              <w:t>Utskottet behandlade granskningsärendet.</w:t>
            </w:r>
          </w:p>
          <w:p w14:paraId="27D4C7B7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FE8376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0835B438" w14:textId="62B41310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6C25E69C" w14:textId="77777777" w:rsidTr="00796B30">
        <w:tc>
          <w:tcPr>
            <w:tcW w:w="753" w:type="dxa"/>
          </w:tcPr>
          <w:p w14:paraId="47E08829" w14:textId="6108C440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F670C6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596" w:type="dxa"/>
            <w:gridSpan w:val="2"/>
          </w:tcPr>
          <w:p w14:paraId="0FA9B7F1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Fråga om statsministerns skyldighet att överlägga med Utrikesnämnden inför fångutväxling – G26</w:t>
            </w:r>
          </w:p>
          <w:p w14:paraId="5D704B99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47060063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49AA7C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1E2CB1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0BD4574D" w14:textId="7D02547D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4ED459B5" w14:textId="77777777" w:rsidTr="00796B30">
        <w:tc>
          <w:tcPr>
            <w:tcW w:w="753" w:type="dxa"/>
          </w:tcPr>
          <w:p w14:paraId="39A48ED5" w14:textId="19AFD696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F670C6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596" w:type="dxa"/>
            <w:gridSpan w:val="2"/>
          </w:tcPr>
          <w:p w14:paraId="05157686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Processen kring regeringens anställning av en nationell säkerhetsrådgivare – G40</w:t>
            </w:r>
          </w:p>
          <w:p w14:paraId="3483541E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3DA54D61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965C3B" w14:textId="77777777" w:rsidR="0040406A" w:rsidRPr="00AD1B35" w:rsidRDefault="0040406A" w:rsidP="004040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5CFCAD" w14:textId="77777777" w:rsidR="0040406A" w:rsidRPr="00AD1B35" w:rsidRDefault="0040406A" w:rsidP="0040406A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Ärendet bordlades.</w:t>
            </w:r>
          </w:p>
          <w:p w14:paraId="79084F3A" w14:textId="2370AC00" w:rsidR="00C35509" w:rsidRPr="005322D2" w:rsidRDefault="00C35509" w:rsidP="0069143B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1E4D6B03" w14:textId="77777777" w:rsidTr="00796B30">
        <w:tc>
          <w:tcPr>
            <w:tcW w:w="753" w:type="dxa"/>
          </w:tcPr>
          <w:p w14:paraId="573F6F32" w14:textId="3631ABC0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F670C6">
              <w:rPr>
                <w:b/>
                <w:snapToGrid w:val="0"/>
                <w:sz w:val="22"/>
                <w:szCs w:val="22"/>
              </w:rPr>
              <w:t xml:space="preserve"> 19</w:t>
            </w:r>
          </w:p>
        </w:tc>
        <w:tc>
          <w:tcPr>
            <w:tcW w:w="6596" w:type="dxa"/>
            <w:gridSpan w:val="2"/>
          </w:tcPr>
          <w:p w14:paraId="5D682A32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Fråga om utlämnande av allmän handling</w:t>
            </w:r>
          </w:p>
          <w:p w14:paraId="0D038ABE" w14:textId="77777777" w:rsidR="00C35509" w:rsidRDefault="00C35509" w:rsidP="0069143B">
            <w:pPr>
              <w:rPr>
                <w:b/>
                <w:sz w:val="22"/>
                <w:szCs w:val="22"/>
              </w:rPr>
            </w:pPr>
          </w:p>
          <w:p w14:paraId="6F6E6680" w14:textId="558C3445" w:rsidR="0040406A" w:rsidRPr="008C79B7" w:rsidRDefault="0088384D" w:rsidP="0040406A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Föredraganden</w:t>
            </w:r>
            <w:r w:rsidR="0040406A" w:rsidRPr="008C79B7">
              <w:rPr>
                <w:snapToGrid w:val="0"/>
                <w:sz w:val="22"/>
                <w:szCs w:val="22"/>
              </w:rPr>
              <w:t xml:space="preserve"> anmälde begäran (dnr </w:t>
            </w:r>
            <w:r w:rsidR="0040406A">
              <w:rPr>
                <w:snapToGrid w:val="0"/>
                <w:sz w:val="22"/>
                <w:szCs w:val="22"/>
              </w:rPr>
              <w:t>1237</w:t>
            </w:r>
            <w:r w:rsidR="0040406A" w:rsidRPr="008C79B7">
              <w:rPr>
                <w:snapToGrid w:val="0"/>
                <w:sz w:val="22"/>
                <w:szCs w:val="22"/>
              </w:rPr>
              <w:t xml:space="preserve">-2024/25) om att få ut </w:t>
            </w:r>
            <w:r w:rsidR="00EE0F6F">
              <w:rPr>
                <w:snapToGrid w:val="0"/>
                <w:sz w:val="22"/>
                <w:szCs w:val="22"/>
              </w:rPr>
              <w:t>en</w:t>
            </w:r>
            <w:r w:rsidR="0040406A" w:rsidRPr="008C79B7">
              <w:rPr>
                <w:snapToGrid w:val="0"/>
                <w:sz w:val="22"/>
                <w:szCs w:val="22"/>
              </w:rPr>
              <w:t xml:space="preserve"> handling i ett granskningsärende</w:t>
            </w:r>
            <w:r w:rsidR="0040406A" w:rsidRPr="008C79B7">
              <w:rPr>
                <w:color w:val="000000"/>
                <w:sz w:val="22"/>
                <w:szCs w:val="22"/>
              </w:rPr>
              <w:t xml:space="preserve">. </w:t>
            </w:r>
          </w:p>
          <w:p w14:paraId="1948527B" w14:textId="28980F8C" w:rsidR="00EE0F6F" w:rsidRPr="008C79B7" w:rsidRDefault="00EE0F6F" w:rsidP="00EE0F6F">
            <w:pPr>
              <w:pStyle w:val="Normalwebb"/>
              <w:spacing w:before="0" w:beforeAutospacing="0" w:after="240" w:afterAutospacing="0"/>
              <w:rPr>
                <w:sz w:val="22"/>
                <w:szCs w:val="22"/>
              </w:rPr>
            </w:pPr>
            <w:r w:rsidRPr="008C79B7">
              <w:rPr>
                <w:snapToGrid w:val="0"/>
                <w:sz w:val="22"/>
                <w:szCs w:val="22"/>
              </w:rPr>
              <w:t xml:space="preserve">Utskottet behandlade </w:t>
            </w:r>
            <w:r w:rsidRPr="008C79B7">
              <w:rPr>
                <w:sz w:val="22"/>
                <w:szCs w:val="22"/>
              </w:rPr>
              <w:t xml:space="preserve">begäran och beslutade att lämna ut </w:t>
            </w:r>
            <w:r>
              <w:rPr>
                <w:sz w:val="22"/>
                <w:szCs w:val="22"/>
              </w:rPr>
              <w:t>handlingen</w:t>
            </w:r>
            <w:r w:rsidRPr="008C79B7">
              <w:rPr>
                <w:sz w:val="22"/>
                <w:szCs w:val="22"/>
              </w:rPr>
              <w:t xml:space="preserve"> med undantag för vissa delar. De delar som inte lämnas ut bedöms av utskottet omfattas av sekretess enligt 15 kap. 2 § offentlighets- och sekretesslagen (2009:400).</w:t>
            </w:r>
          </w:p>
          <w:p w14:paraId="0690F66E" w14:textId="01BD38B9" w:rsidR="00EE0F6F" w:rsidRPr="008C79B7" w:rsidRDefault="00EE0F6F" w:rsidP="00EE0F6F">
            <w:pPr>
              <w:tabs>
                <w:tab w:val="left" w:pos="1701"/>
              </w:tabs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Handlingen</w:t>
            </w:r>
            <w:r w:rsidRPr="008C79B7">
              <w:rPr>
                <w:sz w:val="22"/>
                <w:szCs w:val="22"/>
              </w:rPr>
              <w:t xml:space="preserve"> lämnas ut i den omfattning som framgår av </w:t>
            </w:r>
            <w:r w:rsidRPr="008C79B7">
              <w:rPr>
                <w:iCs/>
                <w:sz w:val="22"/>
                <w:szCs w:val="22"/>
              </w:rPr>
              <w:t>bilaga 2</w:t>
            </w:r>
            <w:r w:rsidRPr="008C79B7">
              <w:rPr>
                <w:sz w:val="22"/>
                <w:szCs w:val="22"/>
              </w:rPr>
              <w:t>.</w:t>
            </w:r>
          </w:p>
          <w:p w14:paraId="3B42C4FF" w14:textId="77777777" w:rsidR="00C35509" w:rsidRDefault="00EE0F6F" w:rsidP="00EE0F6F">
            <w:pPr>
              <w:rPr>
                <w:sz w:val="22"/>
                <w:szCs w:val="22"/>
              </w:rPr>
            </w:pPr>
            <w:r w:rsidRPr="008C79B7">
              <w:rPr>
                <w:sz w:val="22"/>
                <w:szCs w:val="22"/>
              </w:rPr>
              <w:t>Denna paragraf förklarades omedelbart justerad.</w:t>
            </w:r>
          </w:p>
          <w:p w14:paraId="3799B1F9" w14:textId="7E9F2B08" w:rsidR="00EE0F6F" w:rsidRPr="005322D2" w:rsidRDefault="00EE0F6F" w:rsidP="00EE0F6F">
            <w:pPr>
              <w:rPr>
                <w:b/>
                <w:sz w:val="22"/>
                <w:szCs w:val="22"/>
              </w:rPr>
            </w:pPr>
          </w:p>
        </w:tc>
      </w:tr>
      <w:tr w:rsidR="00711C7C" w:rsidRPr="005322D2" w14:paraId="709AC03C" w14:textId="77777777" w:rsidTr="00796B30">
        <w:tc>
          <w:tcPr>
            <w:tcW w:w="753" w:type="dxa"/>
          </w:tcPr>
          <w:p w14:paraId="7808EABA" w14:textId="71AE552A" w:rsidR="00711C7C" w:rsidRPr="005322D2" w:rsidRDefault="00D5299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670C6">
              <w:rPr>
                <w:b/>
                <w:snapToGrid w:val="0"/>
                <w:sz w:val="22"/>
                <w:szCs w:val="22"/>
              </w:rPr>
              <w:t xml:space="preserve"> 20</w:t>
            </w:r>
          </w:p>
        </w:tc>
        <w:tc>
          <w:tcPr>
            <w:tcW w:w="6596" w:type="dxa"/>
            <w:gridSpan w:val="2"/>
          </w:tcPr>
          <w:p w14:paraId="093FE789" w14:textId="77777777" w:rsidR="00711C7C" w:rsidRPr="00AD1B35" w:rsidRDefault="00711C7C" w:rsidP="00711C7C">
            <w:pPr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18A1476" w14:textId="77777777" w:rsidR="00711C7C" w:rsidRDefault="00711C7C" w:rsidP="00711C7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BCDA126" w14:textId="6F37E2D9" w:rsidR="00711C7C" w:rsidRPr="00AD1B35" w:rsidRDefault="00711C7C" w:rsidP="00711C7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 xml:space="preserve">Ordföranden Ida Karkiainen lämnade sammanträdet och vice ordförande </w:t>
            </w:r>
            <w:r>
              <w:rPr>
                <w:sz w:val="22"/>
                <w:szCs w:val="22"/>
              </w:rPr>
              <w:t>Louise Meijer</w:t>
            </w:r>
            <w:r w:rsidRPr="00AD1B35">
              <w:rPr>
                <w:sz w:val="22"/>
                <w:szCs w:val="22"/>
              </w:rPr>
              <w:t xml:space="preserve"> övertog ledningen av sammanträdet.</w:t>
            </w:r>
          </w:p>
          <w:p w14:paraId="0921CBF9" w14:textId="77777777" w:rsidR="00711C7C" w:rsidRPr="005322D2" w:rsidRDefault="00711C7C" w:rsidP="005322D2">
            <w:pPr>
              <w:rPr>
                <w:b/>
                <w:sz w:val="22"/>
                <w:szCs w:val="22"/>
              </w:rPr>
            </w:pPr>
          </w:p>
        </w:tc>
      </w:tr>
      <w:tr w:rsidR="005322D2" w:rsidRPr="005322D2" w14:paraId="3F0DC93A" w14:textId="77777777" w:rsidTr="00796B30">
        <w:tc>
          <w:tcPr>
            <w:tcW w:w="753" w:type="dxa"/>
          </w:tcPr>
          <w:p w14:paraId="56372354" w14:textId="4E89A202" w:rsidR="005322D2" w:rsidRPr="005322D2" w:rsidRDefault="005322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22D2">
              <w:rPr>
                <w:b/>
                <w:snapToGrid w:val="0"/>
                <w:sz w:val="22"/>
                <w:szCs w:val="22"/>
              </w:rPr>
              <w:t>§</w:t>
            </w:r>
            <w:r w:rsidR="00F670C6">
              <w:rPr>
                <w:b/>
                <w:snapToGrid w:val="0"/>
                <w:sz w:val="22"/>
                <w:szCs w:val="22"/>
              </w:rPr>
              <w:t xml:space="preserve"> 21</w:t>
            </w:r>
          </w:p>
        </w:tc>
        <w:tc>
          <w:tcPr>
            <w:tcW w:w="6596" w:type="dxa"/>
            <w:gridSpan w:val="2"/>
          </w:tcPr>
          <w:p w14:paraId="27028ED0" w14:textId="7E6D072F" w:rsidR="005322D2" w:rsidRPr="005322D2" w:rsidRDefault="005322D2" w:rsidP="005322D2">
            <w:pPr>
              <w:rPr>
                <w:b/>
                <w:sz w:val="22"/>
                <w:szCs w:val="22"/>
              </w:rPr>
            </w:pPr>
            <w:r w:rsidRPr="005322D2">
              <w:rPr>
                <w:b/>
                <w:sz w:val="22"/>
                <w:szCs w:val="22"/>
              </w:rPr>
              <w:t>Överblick</w:t>
            </w:r>
          </w:p>
          <w:p w14:paraId="51913430" w14:textId="77777777" w:rsidR="005322D2" w:rsidRDefault="005322D2" w:rsidP="0069143B">
            <w:pPr>
              <w:rPr>
                <w:b/>
                <w:sz w:val="22"/>
                <w:szCs w:val="22"/>
              </w:rPr>
            </w:pPr>
          </w:p>
          <w:p w14:paraId="28BD283B" w14:textId="6043E946" w:rsidR="00711C7C" w:rsidRPr="00AD1B35" w:rsidRDefault="00711C7C" w:rsidP="00711C7C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diskuterade statusen för </w:t>
            </w:r>
            <w:r w:rsidRPr="00D96B9F">
              <w:rPr>
                <w:snapToGrid w:val="0"/>
                <w:sz w:val="22"/>
                <w:szCs w:val="22"/>
              </w:rPr>
              <w:t>granskningsärende</w:t>
            </w:r>
            <w:r>
              <w:rPr>
                <w:snapToGrid w:val="0"/>
                <w:sz w:val="22"/>
                <w:szCs w:val="22"/>
              </w:rPr>
              <w:t xml:space="preserve"> 1</w:t>
            </w:r>
            <w:r w:rsidRPr="00D96B9F">
              <w:rPr>
                <w:snapToGrid w:val="0"/>
                <w:sz w:val="22"/>
                <w:szCs w:val="22"/>
              </w:rPr>
              <w:t xml:space="preserve"> och behovet</w:t>
            </w:r>
            <w:r w:rsidRPr="00AD1B35">
              <w:rPr>
                <w:snapToGrid w:val="0"/>
                <w:sz w:val="22"/>
                <w:szCs w:val="22"/>
              </w:rPr>
              <w:t xml:space="preserve"> av ytterligare utredning.</w:t>
            </w:r>
          </w:p>
          <w:p w14:paraId="7BBD2903" w14:textId="77777777" w:rsidR="00711C7C" w:rsidRPr="00AD1B35" w:rsidRDefault="00711C7C" w:rsidP="00711C7C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DB402B" w14:textId="77777777" w:rsidR="00711C7C" w:rsidRPr="00AD1B35" w:rsidRDefault="00711C7C" w:rsidP="00711C7C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bordlade frågan.</w:t>
            </w:r>
          </w:p>
          <w:p w14:paraId="1C533465" w14:textId="4F5A2D85" w:rsidR="00711C7C" w:rsidRPr="005322D2" w:rsidRDefault="00711C7C" w:rsidP="0069143B">
            <w:pPr>
              <w:rPr>
                <w:b/>
                <w:sz w:val="22"/>
                <w:szCs w:val="22"/>
              </w:rPr>
            </w:pPr>
          </w:p>
        </w:tc>
      </w:tr>
      <w:tr w:rsidR="00711C7C" w:rsidRPr="005322D2" w14:paraId="2E0F6994" w14:textId="77777777" w:rsidTr="00796B30">
        <w:tc>
          <w:tcPr>
            <w:tcW w:w="753" w:type="dxa"/>
          </w:tcPr>
          <w:p w14:paraId="72901804" w14:textId="18B56FD1" w:rsidR="00711C7C" w:rsidRPr="005322D2" w:rsidRDefault="00711C7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670C6">
              <w:rPr>
                <w:b/>
                <w:snapToGrid w:val="0"/>
                <w:sz w:val="22"/>
                <w:szCs w:val="22"/>
              </w:rPr>
              <w:t xml:space="preserve"> 22</w:t>
            </w:r>
          </w:p>
        </w:tc>
        <w:tc>
          <w:tcPr>
            <w:tcW w:w="6596" w:type="dxa"/>
            <w:gridSpan w:val="2"/>
          </w:tcPr>
          <w:p w14:paraId="6A6A1EDA" w14:textId="77777777" w:rsidR="00711C7C" w:rsidRDefault="00711C7C" w:rsidP="005322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08C95086" w14:textId="77777777" w:rsidR="00711C7C" w:rsidRDefault="00711C7C" w:rsidP="005322D2">
            <w:pPr>
              <w:rPr>
                <w:b/>
                <w:sz w:val="22"/>
                <w:szCs w:val="22"/>
              </w:rPr>
            </w:pPr>
          </w:p>
          <w:p w14:paraId="21A4EE64" w14:textId="77777777" w:rsidR="00711C7C" w:rsidRPr="00AD1B35" w:rsidRDefault="00711C7C" w:rsidP="00711C7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>Ordföranden Ida Karkiainen återtog ledningen av sammanträdet.</w:t>
            </w:r>
          </w:p>
          <w:p w14:paraId="1CF64059" w14:textId="042E8C4E" w:rsidR="00711C7C" w:rsidRPr="005322D2" w:rsidRDefault="00711C7C" w:rsidP="005322D2">
            <w:pPr>
              <w:rPr>
                <w:b/>
                <w:sz w:val="22"/>
                <w:szCs w:val="22"/>
              </w:rPr>
            </w:pPr>
          </w:p>
        </w:tc>
      </w:tr>
      <w:tr w:rsidR="00711C7C" w:rsidRPr="005322D2" w14:paraId="0AFD10DB" w14:textId="77777777" w:rsidTr="00796B30">
        <w:tc>
          <w:tcPr>
            <w:tcW w:w="753" w:type="dxa"/>
          </w:tcPr>
          <w:p w14:paraId="73DFD7E0" w14:textId="53EAA02A" w:rsidR="00711C7C" w:rsidRPr="005322D2" w:rsidRDefault="00711C7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670C6">
              <w:rPr>
                <w:b/>
                <w:snapToGrid w:val="0"/>
                <w:sz w:val="22"/>
                <w:szCs w:val="22"/>
              </w:rPr>
              <w:t xml:space="preserve"> 23</w:t>
            </w:r>
          </w:p>
        </w:tc>
        <w:tc>
          <w:tcPr>
            <w:tcW w:w="6596" w:type="dxa"/>
            <w:gridSpan w:val="2"/>
          </w:tcPr>
          <w:p w14:paraId="5D109456" w14:textId="77777777" w:rsidR="00711C7C" w:rsidRDefault="00711C7C" w:rsidP="005322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Överblick</w:t>
            </w:r>
          </w:p>
          <w:p w14:paraId="02AE3E10" w14:textId="77777777" w:rsidR="00711C7C" w:rsidRDefault="00711C7C" w:rsidP="005322D2">
            <w:pPr>
              <w:rPr>
                <w:b/>
                <w:sz w:val="22"/>
                <w:szCs w:val="22"/>
              </w:rPr>
            </w:pPr>
          </w:p>
          <w:p w14:paraId="505FF0A7" w14:textId="5823D4AD" w:rsidR="00711C7C" w:rsidRPr="00AD1B35" w:rsidRDefault="00711C7C" w:rsidP="00711C7C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diskuterade statusen för granskningsärendena </w:t>
            </w:r>
            <w:r>
              <w:rPr>
                <w:snapToGrid w:val="0"/>
                <w:sz w:val="22"/>
                <w:szCs w:val="22"/>
              </w:rPr>
              <w:t>2</w:t>
            </w:r>
            <w:r w:rsidRPr="007B0544">
              <w:rPr>
                <w:snapToGrid w:val="0"/>
                <w:sz w:val="22"/>
                <w:szCs w:val="22"/>
              </w:rPr>
              <w:t>–</w:t>
            </w:r>
            <w:r w:rsidR="00CC30A4">
              <w:rPr>
                <w:snapToGrid w:val="0"/>
                <w:sz w:val="22"/>
                <w:szCs w:val="22"/>
              </w:rPr>
              <w:t>8</w:t>
            </w:r>
            <w:r w:rsidRPr="00AD1B35">
              <w:rPr>
                <w:snapToGrid w:val="0"/>
                <w:sz w:val="22"/>
                <w:szCs w:val="22"/>
              </w:rPr>
              <w:t xml:space="preserve"> och behovet av ytterligare utredningar.</w:t>
            </w:r>
          </w:p>
          <w:p w14:paraId="0BA0238B" w14:textId="77777777" w:rsidR="00711C7C" w:rsidRPr="00AD1B35" w:rsidRDefault="00711C7C" w:rsidP="00711C7C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803C0D" w14:textId="77777777" w:rsidR="00711C7C" w:rsidRDefault="00711C7C" w:rsidP="00711C7C">
            <w:pPr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bordlade frågan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D69B2CB" w14:textId="60178DF8" w:rsidR="00711C7C" w:rsidRDefault="00711C7C" w:rsidP="005322D2">
            <w:pPr>
              <w:rPr>
                <w:b/>
                <w:sz w:val="22"/>
                <w:szCs w:val="22"/>
              </w:rPr>
            </w:pPr>
          </w:p>
        </w:tc>
      </w:tr>
      <w:tr w:rsidR="00796B30" w:rsidRPr="005322D2" w14:paraId="21FFA515" w14:textId="77777777" w:rsidTr="00796B30">
        <w:tc>
          <w:tcPr>
            <w:tcW w:w="753" w:type="dxa"/>
          </w:tcPr>
          <w:p w14:paraId="7D755B37" w14:textId="23CFC607" w:rsidR="00796B30" w:rsidRDefault="00796B3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24</w:t>
            </w:r>
          </w:p>
        </w:tc>
        <w:tc>
          <w:tcPr>
            <w:tcW w:w="6596" w:type="dxa"/>
            <w:gridSpan w:val="2"/>
          </w:tcPr>
          <w:p w14:paraId="2FD00E7E" w14:textId="77777777" w:rsidR="00796B30" w:rsidRDefault="00796B30" w:rsidP="00796B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Överblick</w:t>
            </w:r>
          </w:p>
          <w:p w14:paraId="5BC8B7C3" w14:textId="77777777" w:rsidR="00796B30" w:rsidRDefault="00796B30" w:rsidP="00796B30">
            <w:pPr>
              <w:rPr>
                <w:b/>
                <w:sz w:val="22"/>
                <w:szCs w:val="22"/>
              </w:rPr>
            </w:pPr>
          </w:p>
          <w:p w14:paraId="3E3E9253" w14:textId="6C8F5051" w:rsidR="00796B30" w:rsidRPr="00AD1B35" w:rsidRDefault="00796B30" w:rsidP="00796B30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diskuterade statusen för granskningsärendena </w:t>
            </w:r>
            <w:r>
              <w:rPr>
                <w:snapToGrid w:val="0"/>
                <w:sz w:val="22"/>
                <w:szCs w:val="22"/>
              </w:rPr>
              <w:t xml:space="preserve">9 </w:t>
            </w:r>
            <w:r w:rsidRPr="00AD1B35">
              <w:rPr>
                <w:snapToGrid w:val="0"/>
                <w:sz w:val="22"/>
                <w:szCs w:val="22"/>
              </w:rPr>
              <w:t>och behovet av ytterligare utredningar.</w:t>
            </w:r>
          </w:p>
          <w:p w14:paraId="018055DE" w14:textId="77777777" w:rsidR="00796B30" w:rsidRPr="00AD1B35" w:rsidRDefault="00796B30" w:rsidP="00796B30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5FD735" w14:textId="77777777" w:rsidR="00796B30" w:rsidRDefault="00796B30" w:rsidP="00796B30">
            <w:pPr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lastRenderedPageBreak/>
              <w:t>Utskottet bordlade frågan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A394458" w14:textId="7B2D854D" w:rsidR="00796B30" w:rsidRDefault="00796B30" w:rsidP="00796B30">
            <w:pPr>
              <w:rPr>
                <w:b/>
                <w:sz w:val="22"/>
                <w:szCs w:val="22"/>
              </w:rPr>
            </w:pPr>
          </w:p>
        </w:tc>
      </w:tr>
      <w:tr w:rsidR="00796B30" w:rsidRPr="005322D2" w14:paraId="73186618" w14:textId="77777777" w:rsidTr="00796B30">
        <w:tc>
          <w:tcPr>
            <w:tcW w:w="753" w:type="dxa"/>
          </w:tcPr>
          <w:p w14:paraId="1538BF03" w14:textId="1BE4891B" w:rsidR="00796B30" w:rsidRDefault="00796B3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25</w:t>
            </w:r>
          </w:p>
        </w:tc>
        <w:tc>
          <w:tcPr>
            <w:tcW w:w="6596" w:type="dxa"/>
            <w:gridSpan w:val="2"/>
          </w:tcPr>
          <w:p w14:paraId="296C94D8" w14:textId="77777777" w:rsidR="00796B30" w:rsidRDefault="00796B30" w:rsidP="00796B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Överblick</w:t>
            </w:r>
          </w:p>
          <w:p w14:paraId="4596F99C" w14:textId="77777777" w:rsidR="00796B30" w:rsidRDefault="00796B30" w:rsidP="00796B30">
            <w:pPr>
              <w:rPr>
                <w:b/>
                <w:sz w:val="22"/>
                <w:szCs w:val="22"/>
              </w:rPr>
            </w:pPr>
          </w:p>
          <w:p w14:paraId="4BF2B907" w14:textId="6D62AE22" w:rsidR="00796B30" w:rsidRPr="00AD1B35" w:rsidRDefault="00796B30" w:rsidP="00796B30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diskuterade statusen för granskningsärendena </w:t>
            </w:r>
            <w:r>
              <w:rPr>
                <w:snapToGrid w:val="0"/>
                <w:sz w:val="22"/>
                <w:szCs w:val="22"/>
              </w:rPr>
              <w:t>10</w:t>
            </w:r>
            <w:r w:rsidRPr="007B0544">
              <w:rPr>
                <w:snapToGrid w:val="0"/>
                <w:sz w:val="22"/>
                <w:szCs w:val="22"/>
              </w:rPr>
              <w:t>–</w:t>
            </w:r>
            <w:r>
              <w:rPr>
                <w:snapToGrid w:val="0"/>
                <w:sz w:val="22"/>
                <w:szCs w:val="22"/>
              </w:rPr>
              <w:t>40</w:t>
            </w:r>
            <w:r w:rsidRPr="00AD1B35">
              <w:rPr>
                <w:snapToGrid w:val="0"/>
                <w:sz w:val="22"/>
                <w:szCs w:val="22"/>
              </w:rPr>
              <w:t xml:space="preserve"> och behovet av ytterligare utredningar.</w:t>
            </w:r>
          </w:p>
          <w:p w14:paraId="39B115D7" w14:textId="77777777" w:rsidR="00796B30" w:rsidRPr="00AD1B35" w:rsidRDefault="00796B30" w:rsidP="00796B30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3713E0" w14:textId="77777777" w:rsidR="00796B30" w:rsidRDefault="00796B30" w:rsidP="00796B30">
            <w:pPr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bordlade frågan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D049016" w14:textId="2B645C56" w:rsidR="00103844" w:rsidRDefault="00103844" w:rsidP="00796B30">
            <w:pPr>
              <w:rPr>
                <w:b/>
                <w:sz w:val="22"/>
                <w:szCs w:val="22"/>
              </w:rPr>
            </w:pPr>
          </w:p>
        </w:tc>
      </w:tr>
      <w:tr w:rsidR="0096348C" w:rsidRPr="005322D2" w14:paraId="3D822468" w14:textId="77777777" w:rsidTr="00796B30">
        <w:trPr>
          <w:gridAfter w:val="1"/>
          <w:wAfter w:w="7" w:type="dxa"/>
        </w:trPr>
        <w:tc>
          <w:tcPr>
            <w:tcW w:w="7342" w:type="dxa"/>
            <w:gridSpan w:val="2"/>
          </w:tcPr>
          <w:p w14:paraId="13C6BB39" w14:textId="4F692A05" w:rsidR="008273F4" w:rsidRPr="005322D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322D2">
              <w:rPr>
                <w:sz w:val="22"/>
                <w:szCs w:val="22"/>
              </w:rPr>
              <w:t>Vid protokollet</w:t>
            </w:r>
          </w:p>
          <w:p w14:paraId="0247DBDC" w14:textId="11BDE666" w:rsidR="008273F4" w:rsidRPr="005322D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322D2">
              <w:rPr>
                <w:sz w:val="22"/>
                <w:szCs w:val="22"/>
              </w:rPr>
              <w:t>Justera</w:t>
            </w:r>
            <w:r w:rsidR="00A668E4">
              <w:rPr>
                <w:sz w:val="22"/>
                <w:szCs w:val="22"/>
              </w:rPr>
              <w:t>t 2025-03-13</w:t>
            </w:r>
          </w:p>
          <w:p w14:paraId="148D244D" w14:textId="77777777" w:rsidR="008273F4" w:rsidRPr="005322D2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322D2">
              <w:rPr>
                <w:sz w:val="22"/>
                <w:szCs w:val="22"/>
              </w:rPr>
              <w:t>Ida Karkiainen</w:t>
            </w:r>
          </w:p>
          <w:p w14:paraId="05B64BAF" w14:textId="77777777" w:rsidR="00AF32C5" w:rsidRPr="005322D2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44BB8D96" w14:textId="77777777" w:rsidR="005805B8" w:rsidRDefault="005805B8" w:rsidP="005805B8">
      <w:pPr>
        <w:widowControl/>
        <w:rPr>
          <w:sz w:val="22"/>
          <w:szCs w:val="22"/>
        </w:rPr>
      </w:pPr>
    </w:p>
    <w:p w14:paraId="6A338B3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82"/>
        <w:gridCol w:w="330"/>
        <w:gridCol w:w="356"/>
        <w:gridCol w:w="356"/>
        <w:gridCol w:w="356"/>
        <w:gridCol w:w="356"/>
      </w:tblGrid>
      <w:tr w:rsidR="005805B8" w14:paraId="7B1A3C8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14B2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35DB0A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C4FA09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5D055C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476E751" w14:textId="04ADB3B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CC30A4">
              <w:rPr>
                <w:b/>
                <w:sz w:val="22"/>
                <w:szCs w:val="22"/>
              </w:rPr>
              <w:t xml:space="preserve"> 1</w:t>
            </w:r>
          </w:p>
          <w:p w14:paraId="2094E13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A911689" w14:textId="3BFBAFB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F55116">
              <w:rPr>
                <w:sz w:val="20"/>
              </w:rPr>
              <w:t>28</w:t>
            </w:r>
          </w:p>
        </w:tc>
      </w:tr>
      <w:tr w:rsidR="005805B8" w14:paraId="7B16ED7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71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35AE" w14:textId="541396F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20F6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1A7E" w14:textId="393D56B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20F65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3C26" w14:textId="38852BD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20F65">
              <w:rPr>
                <w:sz w:val="20"/>
              </w:rPr>
              <w:t xml:space="preserve"> 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58B1" w14:textId="0E6E8CC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D51D3">
              <w:rPr>
                <w:sz w:val="2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64CE" w14:textId="0BA168E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30C52">
              <w:rPr>
                <w:sz w:val="20"/>
              </w:rPr>
              <w:t xml:space="preserve"> 6</w:t>
            </w:r>
            <w:r w:rsidR="00C0415C">
              <w:rPr>
                <w:sz w:val="20"/>
              </w:rPr>
              <w:t>–19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F8E5" w14:textId="7C5BFD0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0415C">
              <w:rPr>
                <w:sz w:val="20"/>
              </w:rPr>
              <w:t xml:space="preserve"> 20</w:t>
            </w:r>
            <w:r w:rsidR="0065373B">
              <w:rPr>
                <w:sz w:val="20"/>
              </w:rPr>
              <w:t>–2</w:t>
            </w:r>
            <w:r w:rsidR="00CC30A4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3CAA" w14:textId="3AA92D7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C30A4">
              <w:rPr>
                <w:sz w:val="20"/>
              </w:rPr>
              <w:t xml:space="preserve"> 22–23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0693" w14:textId="121B03B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96B30">
              <w:rPr>
                <w:sz w:val="20"/>
              </w:rPr>
              <w:t xml:space="preserve"> 24</w:t>
            </w:r>
          </w:p>
        </w:tc>
      </w:tr>
      <w:tr w:rsidR="005805B8" w14:paraId="43F58A8F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298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BD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8C3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B0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0AC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37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2E1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93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C83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51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2C2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B8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747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F8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053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81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A6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96B30" w:rsidRPr="00716B9F" w14:paraId="668F62D7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78E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 xml:space="preserve">Ida Karkiainen (S), </w:t>
            </w:r>
            <w:r w:rsidRPr="00716B9F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E1EF" w14:textId="32502BA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4C6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6581" w14:textId="59AE043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E32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081D" w14:textId="03E4166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1C2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372" w14:textId="603C739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0F9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4457" w14:textId="55CBFE6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A7E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5A3" w14:textId="08F2F3D9" w:rsidR="00796B30" w:rsidRPr="00740BDD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9F5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2D70" w14:textId="71DA0E8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E5F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60F7" w14:textId="0E1D5A6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945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7AE9C87B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AEA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716B9F"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716B9F">
              <w:rPr>
                <w:iCs/>
                <w:sz w:val="22"/>
                <w:szCs w:val="22"/>
              </w:rPr>
              <w:t xml:space="preserve"> (M), </w:t>
            </w:r>
            <w:r w:rsidRPr="00716B9F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AFEF" w14:textId="48A6780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1BF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EA0" w14:textId="3CBDD59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568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44AD" w14:textId="59B7D9D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787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77D" w14:textId="7D2C309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685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BAF5" w14:textId="23501E5E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B7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B27D" w14:textId="380CDDA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529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EAA2" w14:textId="556C4C4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0DC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60F" w14:textId="1720E85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0F5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7EDFF974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204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23F8" w14:textId="0BEFF50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08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0F52" w14:textId="467FAAC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C5E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3EB5" w14:textId="2AC7D03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F0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7878" w14:textId="4E8B96BC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96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3CC1" w14:textId="5C22927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B53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F28D" w14:textId="60A0CDF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DBB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18A6" w14:textId="36B7F82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821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0B90" w14:textId="647E5F2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97B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09A55459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DD4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3293" w14:textId="27624C6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062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3FC" w14:textId="47BB58C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05F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961A" w14:textId="79493DE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191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89A7" w14:textId="09D9AE6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C6F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418" w14:textId="7F0552D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5F2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F1A6" w14:textId="140AB608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33A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C9BC" w14:textId="4AB86D6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2E5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12AD" w14:textId="5F14ECD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6AE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03BAE8C3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9CC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F602" w14:textId="0118C03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718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6131" w14:textId="28E1150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9F7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8701" w14:textId="5DEFF306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103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32E7" w14:textId="594B0C56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737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F114" w14:textId="2F25334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34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032A" w14:textId="79F60BF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353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E8A7" w14:textId="204AC65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239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1D6F" w14:textId="40CF3BF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082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2655DF57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287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AD88" w14:textId="2D92C07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12B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0925" w14:textId="56D51DB8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AF8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94C7" w14:textId="2025060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5BC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BD34" w14:textId="023F4EC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2F5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51C" w14:textId="6BA75DB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B41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5ED" w14:textId="6F35483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718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232F" w14:textId="6FA7C5F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B0A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DDC" w14:textId="693B50BC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4D5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12424632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C7F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89B9" w14:textId="71ED8D4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4CE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494D" w14:textId="2E7339E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E8AA" w14:textId="6C4D1316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857E" w14:textId="63E21D0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146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A742" w14:textId="747FFD3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61C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7C0" w14:textId="6D21195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443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1CB2" w14:textId="6A201ED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C38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532D" w14:textId="126307E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65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9E26" w14:textId="2395216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E9C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049889DB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A9E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F688" w14:textId="4153085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A3A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65BB" w14:textId="29D6F99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0E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D1CC" w14:textId="3732435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54E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AEE" w14:textId="1E4D410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49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565" w14:textId="0C5E42A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445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64C3" w14:textId="6D4C65F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36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9CFA" w14:textId="7C31E02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D2C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D95E" w14:textId="2B2E3AF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90B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7C1D5960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48D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F03" w14:textId="2974FFB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B4D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247" w14:textId="14C3C79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BD1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4CFB" w14:textId="35CD9C5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135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1E56" w14:textId="2BF47CD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922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8B87" w14:textId="5D65406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9E1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542" w14:textId="26EF92B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A45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B4A2" w14:textId="207253A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725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BA9" w14:textId="2799D0F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11A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1F7F0344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BCC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C0F2" w14:textId="0882520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76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048C" w14:textId="1063BD0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43C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153D" w14:textId="5D569B3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7BA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1B6" w14:textId="5E8C79B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77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8283" w14:textId="4E277126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37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E937" w14:textId="4FDD1B86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D5C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CAE6" w14:textId="5D00DD3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55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4F39" w14:textId="52F200B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1A0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1EE05B8B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0C3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6807" w14:textId="0A92259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9F2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3188" w14:textId="5A2C93B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DA0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9A5B" w14:textId="7B2B0C2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52C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4FBA" w14:textId="3D7DEAA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07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9A0E" w14:textId="229F718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E72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65E4" w14:textId="7075CCB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ACA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4250" w14:textId="0532E71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CC4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C79C" w14:textId="2911A7A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780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04781A8F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A36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AA9" w14:textId="23B8270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953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B81F" w14:textId="5DB30368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663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F7FE" w14:textId="3796A2C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B03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8811" w14:textId="28F022C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D17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7B2E" w14:textId="1F74299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8F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CB01" w14:textId="723BEEB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E5F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1CB3" w14:textId="0CD71C1E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EA2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9099" w14:textId="25585B6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5A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6B30" w:rsidRPr="00716B9F" w14:paraId="34BD9235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49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716B9F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D0A8" w14:textId="6ABD50D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F6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0329" w14:textId="34E9A39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2D3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567E" w14:textId="39F701F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E14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97BE" w14:textId="63969F9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03A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F1C4" w14:textId="24743DF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D7F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66C1" w14:textId="2DF2C016" w:rsidR="00796B30" w:rsidRPr="00740BDD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66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247" w14:textId="467C37B6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7BF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B7B2" w14:textId="26721D3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1E2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28067BBB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DA4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2277" w14:textId="7BD23AA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F2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C310" w14:textId="51FC97D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FBC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E4C4" w14:textId="625A448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223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AC11" w14:textId="3C041A68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89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BE33" w14:textId="0475CB1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771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12B7" w14:textId="12AF504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AA0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CD8C" w14:textId="335E736E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92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4597" w14:textId="4ED9B68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7A1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075CB2EE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15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666E" w14:textId="4B2081D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54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5C9" w14:textId="6CA13D3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F3D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103A" w14:textId="00B5FF6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B2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0DEE" w14:textId="61141B0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307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FAC2" w14:textId="5B5D20F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CC1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E360" w14:textId="6AA89CF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C33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4A61" w14:textId="497F163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61E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9026" w14:textId="113C426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D8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209843EB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0EF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87B4" w14:textId="3920F97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DA0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565A" w14:textId="529B407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E7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DF23" w14:textId="2903EE5E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0F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359" w14:textId="16DC524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20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9920" w14:textId="1D4D6E99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54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A65B" w14:textId="6199EB9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BF8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BEE2" w14:textId="2B83C18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CA1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4359" w14:textId="4FCBDF0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7E5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7F595479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5B5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4789" w14:textId="410FB34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81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91C8" w14:textId="43B911E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695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2317" w14:textId="2DF19C2C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AF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350F" w14:textId="29010D1E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792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559" w14:textId="2860F62A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DC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4C7A" w14:textId="68F0506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B75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6856" w14:textId="78A41C7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7C0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7F4" w14:textId="5B36F9A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7E9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3DFF9C20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9C3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F5E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045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AB3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318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D12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438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1F4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2F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5F1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B7C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851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B2D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137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6D8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E82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E43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04D658FF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58A9" w14:textId="77777777" w:rsidR="00796B30" w:rsidRPr="00716B9F" w:rsidRDefault="00796B30" w:rsidP="00796B30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077C" w14:textId="125CC11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13D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DE64" w14:textId="59D2A9EC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754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B30" w14:textId="01CD9BD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BBB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6DDC" w14:textId="47DFC65E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74B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DB50" w14:textId="6EC9E06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5A7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5460" w14:textId="4F3137B8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D0F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C216" w14:textId="4AE461C3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B9D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32D" w14:textId="6715A3FC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D43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13AE820D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D587" w14:textId="77777777" w:rsidR="00796B30" w:rsidRPr="00716B9F" w:rsidRDefault="00796B30" w:rsidP="00796B30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59EF" w14:textId="0B679E1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10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AC19" w14:textId="48E1F94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3D6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ADA5" w14:textId="4765810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730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9B99" w14:textId="51BCE55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F2D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9C55" w14:textId="6E49166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699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3B8B" w14:textId="7878D93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45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637" w14:textId="3687449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0FD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2C87" w14:textId="4440EC96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223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5BD898C6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F4CE" w14:textId="77777777" w:rsidR="00796B30" w:rsidRPr="00716B9F" w:rsidRDefault="00796B30" w:rsidP="00796B30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52A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FBD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9C5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37D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D77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C7B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107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A6E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BC5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457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EDF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2ED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CF9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936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64B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281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3F2C49F4" w14:textId="77777777" w:rsidTr="00740BDD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DA65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0ED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FC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85E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E7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26A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5B7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923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3C1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137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FDA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476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326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BC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DB2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A74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44C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6F18F94A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F04E" w14:textId="77777777" w:rsidR="00796B30" w:rsidRPr="00716B9F" w:rsidRDefault="00796B30" w:rsidP="00796B30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1F0" w14:textId="2127B37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F03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733C" w14:textId="0D92B5C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902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DDD9" w14:textId="5053817B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9CF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35A6" w14:textId="2E9B39C1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08A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F4E8" w14:textId="14037470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21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9DD" w14:textId="31111C56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B94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5891" w14:textId="7E5F2B0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DF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377E" w14:textId="09C121DE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B51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29CD44FF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9155" w14:textId="77777777" w:rsidR="00796B30" w:rsidRPr="00716B9F" w:rsidRDefault="00796B30" w:rsidP="00796B30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30A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C5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801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BAB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F05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23D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51C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916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493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4AA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C9F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39F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9C2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AC2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5D8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427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44F1766B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BC15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C7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EE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4B4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92F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2C6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6D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4A0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BBC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3F0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BE3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37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FEB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877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1FD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607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8BF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58E7CF98" w14:textId="77777777" w:rsidTr="00740BDD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D217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B9C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08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9DE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DEA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484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6C7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CC3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987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FD0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CF6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DA5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1F4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D3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217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463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8FF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68357A90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E464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B8E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4BD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1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DE6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447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8F6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74D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79C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E7A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4D5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65A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C01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2FA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087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B5E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83D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3AA5DB01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CDA3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D28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AAD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D8D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4DF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884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980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F9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CC3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F9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B3F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82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21D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45B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D0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50F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9A8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154BDA5A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8FA8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EC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DC0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88D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305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499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C54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063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16E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BE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793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89C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282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34F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990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DBC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F03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5BFD4F0E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71E9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A88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FA7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510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D41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0A2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DED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2C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73D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F78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58E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302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C4F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90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E3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9C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00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7BF9E266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BA9C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napToGrid w:val="0"/>
                <w:sz w:val="22"/>
                <w:szCs w:val="22"/>
                <w:lang w:val="en-GB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A31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6C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93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20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BF9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F70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5BA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D6A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849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45E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00E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D69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3B7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57A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2CF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38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5963AFA4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4A88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176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95A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C2D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960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E95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E9B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673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BE7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D0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8EB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B1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43D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52F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E9B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656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C19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0E731BE6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09DB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0A3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FE1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4F3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B38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DA4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962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577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6A3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B4D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68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A9C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9A8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9D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B60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B52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43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35AC8138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EFD6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E82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842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81F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0B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D6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DCF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7B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722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A3E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FC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5A1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A78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F1A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BCE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B6B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91A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652E2556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1B1C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CBE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2DE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2B5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91B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609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1FA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3C5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9F4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960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1EF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0D0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BC8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71F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C76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E3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35008ECD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34E7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418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E06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0C7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EF6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D2F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E65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E82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274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DC1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2DE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B37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86B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F3F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601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D9C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02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4AE2C694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0E89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833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F97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7F2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D4D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BFA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71A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543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549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1A0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F52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EAB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F1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EDB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CA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800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CF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28E29839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EB1D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9F1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EA0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02F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3B5D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302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8D8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1CB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D78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D0A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472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44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897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DF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E6E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F17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E4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0657F83F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9D4A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DB43" w14:textId="0B1BB18C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47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0F9C" w14:textId="30DC952C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B9BA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2B8" w14:textId="378B6808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97F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BB5F" w14:textId="7A22D2A5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0C05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F3DB" w14:textId="24F80FAF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2C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88E" w14:textId="383A5664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–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2C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17C7" w14:textId="24025AAD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1C3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30AE" w14:textId="3806CD62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7BD9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:rsidRPr="00716B9F" w14:paraId="7E514B8E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3624" w14:textId="77777777" w:rsidR="00796B30" w:rsidRPr="00716B9F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F831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460B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F074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97E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C22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E7C0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703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90E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B73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9D9C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4156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E0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6E7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CF48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BF3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14FF" w14:textId="77777777" w:rsidR="00796B30" w:rsidRPr="00716B9F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6908A7CB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D63" w14:textId="77777777" w:rsidR="00796B30" w:rsidRPr="00244936" w:rsidRDefault="00796B30" w:rsidP="00796B30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B9C0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C9B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A948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84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ED27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A278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35E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BB9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BD3E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B34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E776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81F2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DFDB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9E37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6CA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709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338B7B8F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0246" w14:textId="77777777" w:rsidR="00796B30" w:rsidRPr="00244936" w:rsidRDefault="00796B30" w:rsidP="00796B3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DDA4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CED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E62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9E3D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5C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8B7E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5D61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2EC7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4848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0A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FF4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A04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DC27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9BC2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4848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ADB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5DE90974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DF44" w14:textId="77777777" w:rsidR="00796B30" w:rsidRPr="00244936" w:rsidRDefault="00796B30" w:rsidP="00796B3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DDA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91D0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7DE0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E5BE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B564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917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A81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CF1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F808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5C3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9EED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AFB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82C7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E5D6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F88B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002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773E17D9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80FB" w14:textId="77777777" w:rsidR="00796B30" w:rsidRPr="00244936" w:rsidRDefault="00796B30" w:rsidP="00796B30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ED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20F2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D894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787D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1B44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0F6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0E5D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D2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1763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1FB6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4E6D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861D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CA32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BAD3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289C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E17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516F9A8E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D193" w14:textId="77777777" w:rsidR="00796B30" w:rsidRPr="00244936" w:rsidRDefault="00796B30" w:rsidP="00796B3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C40D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03C8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006D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173C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3722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E120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774B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5CF3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B4E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384B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36E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292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00CE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2DE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84E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86D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557F663C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191F" w14:textId="77777777" w:rsidR="00796B30" w:rsidRPr="00244936" w:rsidRDefault="00796B30" w:rsidP="00796B3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8471" w14:textId="407703E1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B62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9424" w14:textId="62EFE170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5BB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D9CF" w14:textId="27A872EF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89A0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BE80" w14:textId="044E0E39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2C9B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D1A" w14:textId="41845A8D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05F4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56FB" w14:textId="54BFE156" w:rsidR="00796B30" w:rsidRPr="00740BDD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A00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9D11" w14:textId="095D5C11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4B5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BAE" w14:textId="7801F46D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70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07D2A00E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F932" w14:textId="77777777" w:rsidR="00796B30" w:rsidRPr="00244936" w:rsidRDefault="00796B30" w:rsidP="00796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E21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2650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4D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0E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B36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7A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6A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6E4B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23DC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AF5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CFEA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EAAB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7D7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C4E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6A6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5F4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476FA734" w14:textId="77777777" w:rsidTr="00740BD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DF3A" w14:textId="77777777" w:rsidR="00796B30" w:rsidRPr="00244936" w:rsidRDefault="00796B30" w:rsidP="00796B3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7902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966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9653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A095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0F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86D0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C8E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431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EA1C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296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4A1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603E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2F73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B3F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39C4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F1C9" w14:textId="77777777" w:rsidR="00796B30" w:rsidRPr="00003AB2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6B30" w14:paraId="1732BF0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6E410C" w14:textId="77777777" w:rsidR="00796B30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C223F5" w14:textId="77777777" w:rsidR="00796B30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A2321" w14:textId="77777777" w:rsidR="00796B30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27A83" w14:textId="77777777" w:rsidR="00796B30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96B30" w14:paraId="6852BDE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7DF77" w14:textId="77777777" w:rsidR="00796B30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4A4A33C" w14:textId="77777777" w:rsidR="00796B30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B1707D0" w14:textId="77777777" w:rsidR="00796B30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D93C0A8" w14:textId="77777777" w:rsidR="00796B30" w:rsidRDefault="00796B30" w:rsidP="00796B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12B487A" w14:textId="4805CB35" w:rsidR="00103844" w:rsidRDefault="00103844" w:rsidP="00796B30">
      <w:pPr>
        <w:widowControl/>
        <w:rPr>
          <w:sz w:val="22"/>
          <w:szCs w:val="22"/>
        </w:rPr>
      </w:pPr>
    </w:p>
    <w:p w14:paraId="21519855" w14:textId="77777777" w:rsidR="00103844" w:rsidRDefault="00103844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82"/>
        <w:gridCol w:w="330"/>
        <w:gridCol w:w="356"/>
        <w:gridCol w:w="356"/>
        <w:gridCol w:w="356"/>
        <w:gridCol w:w="356"/>
      </w:tblGrid>
      <w:tr w:rsidR="00103844" w14:paraId="2E216B1B" w14:textId="77777777" w:rsidTr="00720735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DB3D1" w14:textId="77777777" w:rsidR="00103844" w:rsidRDefault="00103844" w:rsidP="0072073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9F848F2" w14:textId="77777777" w:rsidR="00103844" w:rsidRDefault="00103844" w:rsidP="0072073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5133499" w14:textId="77777777" w:rsidR="00103844" w:rsidRDefault="00103844" w:rsidP="00720735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2025-02-21)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D58C67" w14:textId="77777777" w:rsidR="00103844" w:rsidRDefault="00103844" w:rsidP="0072073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7781572" w14:textId="77777777" w:rsidR="00103844" w:rsidRDefault="00103844" w:rsidP="0072073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4DBA1EF" w14:textId="77777777" w:rsidR="00103844" w:rsidRPr="00D82D29" w:rsidRDefault="00103844" w:rsidP="00720735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8E040C3" w14:textId="77777777" w:rsidR="00103844" w:rsidRDefault="00103844" w:rsidP="0072073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>
              <w:rPr>
                <w:sz w:val="20"/>
              </w:rPr>
              <w:t>28</w:t>
            </w:r>
          </w:p>
        </w:tc>
      </w:tr>
      <w:tr w:rsidR="00103844" w14:paraId="4E7CB635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C4B9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C5D9" w14:textId="06EFBD40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EB1A" w14:textId="2784C41D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130C" w14:textId="6C9A6C99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7B98" w14:textId="1C274E7C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2D98" w14:textId="7F50041E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DC9D" w14:textId="0143ABED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35F2" w14:textId="2F9CAA08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669E" w14:textId="64F0649E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3844" w14:paraId="793F7FA0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DE01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A289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10E7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2B10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D7AE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2A5F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3129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EA01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08B9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6B4F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A831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2841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3841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EC28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8C82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FFC3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FF1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03844" w:rsidRPr="00716B9F" w14:paraId="71310BB4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1FB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 xml:space="preserve">Ida Karkiainen (S), </w:t>
            </w:r>
            <w:r w:rsidRPr="00716B9F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ED20" w14:textId="7013E34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B43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E9F" w14:textId="21D6A44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484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0026" w14:textId="6635324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6D4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DEFD" w14:textId="16E18EE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7CB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FBB5" w14:textId="2E65EA7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FAF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8FA7" w14:textId="152E5B01" w:rsidR="00103844" w:rsidRPr="00740BDD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BCC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FB15" w14:textId="79E65A9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31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FFB4" w14:textId="4F292E6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610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09C7108C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E13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716B9F"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716B9F">
              <w:rPr>
                <w:iCs/>
                <w:sz w:val="22"/>
                <w:szCs w:val="22"/>
              </w:rPr>
              <w:t xml:space="preserve"> (M), </w:t>
            </w:r>
            <w:r w:rsidRPr="00716B9F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D951" w14:textId="63A7631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63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8CB2" w14:textId="6F85862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7C0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8477" w14:textId="6E81401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890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6838" w14:textId="2C525B3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EE0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7464" w14:textId="68FF7C5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E9F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313A" w14:textId="6070F8A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5F4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0AA5" w14:textId="3A9E27F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211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AF06" w14:textId="4268695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451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11E97107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7D2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7CFD" w14:textId="7595BB2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9E2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E009" w14:textId="70745D6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970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E41F" w14:textId="2862C6E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3C2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45B0" w14:textId="5ACDE8A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6BC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4D11" w14:textId="20BF027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2E0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02B4" w14:textId="5F3F76D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968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212" w14:textId="594C4D5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49A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EEE5" w14:textId="70787C7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AAA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7BDB4A90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D62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BAB6" w14:textId="7C9CCC8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AD7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D6F" w14:textId="61BDD16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55C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5CAE" w14:textId="570B260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7CC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3BB5" w14:textId="61F0341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EE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9194" w14:textId="7952360B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886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7C4A" w14:textId="43323CC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D52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5B29" w14:textId="497C5E1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8D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483B" w14:textId="3B305D6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BDC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6B68AAE7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7D4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2C0F" w14:textId="4F98302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288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4852" w14:textId="5753032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33E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FA29" w14:textId="2C6C71B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ABF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2D78" w14:textId="4207484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242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5BB7" w14:textId="27C4C00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4A0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06FE" w14:textId="7AA85B5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171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A405" w14:textId="17B7A10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1A2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F953" w14:textId="4A180D00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E25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0C4ED34B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4B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4657" w14:textId="0578F68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641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13E3" w14:textId="49F798E0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A82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E551" w14:textId="1787A5F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25A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273F" w14:textId="3F00AA0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2D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3BC3" w14:textId="00DD25D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708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7F80" w14:textId="5F84B33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1B8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F591" w14:textId="44A3EB3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884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F183" w14:textId="26AC8CD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ED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6F6E07EB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933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EDA3" w14:textId="1EF9B4C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70B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EE0D" w14:textId="578863A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219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8E4" w14:textId="357B556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200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2F31" w14:textId="265211A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BE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558E" w14:textId="038F2A2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243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4718" w14:textId="7C9537EB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39E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EF5" w14:textId="26B1584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08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CD74" w14:textId="3AB0AB8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E06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221E0255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BD7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DBF2" w14:textId="4743579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8A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DC71" w14:textId="590D6DEB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D2B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6D07" w14:textId="2ED5BF0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886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94C0" w14:textId="024BBE7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8DB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E0ED" w14:textId="4E03C93B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8FE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8145" w14:textId="37979A3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E57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14CA" w14:textId="5EDF4CF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E8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5FDA" w14:textId="2663D49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FF1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4F1D0F6A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480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0385" w14:textId="2C77EFF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CA2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F76A" w14:textId="45EB3B7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79E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1E9B" w14:textId="4F45DAE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070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BF3B" w14:textId="173B0BF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27E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B139" w14:textId="400B940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53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6617" w14:textId="52DE951E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708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9B4C" w14:textId="4828735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8B8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B01" w14:textId="733EB81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C37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7E6387DC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3C2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C4E3" w14:textId="4AE823E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2A0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4304" w14:textId="2F26810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A17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D767" w14:textId="0F89A90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525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088E" w14:textId="6F54493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22D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E095" w14:textId="337374C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52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9B3F" w14:textId="5C7FF1FE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AE2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02F0" w14:textId="150E312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7E2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F376" w14:textId="6C55078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BB2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04E19942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ECF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DAA7" w14:textId="5C0916A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113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F91A" w14:textId="62D016C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06C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D4B2" w14:textId="670FC39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829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963F" w14:textId="2E1141A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B0C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82A1" w14:textId="5E0983C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1BE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365A" w14:textId="200795C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CE7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BF23" w14:textId="359B408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90F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E359" w14:textId="7330E3A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1F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62D37DE1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3B5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613" w14:textId="67C53F3B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683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1238" w14:textId="6D3252C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AFD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EC6" w14:textId="051AB8DB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FE4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A9E" w14:textId="1AD8AAB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3B3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BBCC" w14:textId="0D19337B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3C8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E275" w14:textId="4BC2D95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6D0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A807" w14:textId="4F1DF81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C44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FF6" w14:textId="6405D73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24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3844" w:rsidRPr="00716B9F" w14:paraId="3D4793A4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188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716B9F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9DB4" w14:textId="464C404E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035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199" w14:textId="6C4A4E9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F12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A99" w14:textId="6B88705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FE7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98CA" w14:textId="3AFF345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AA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D1C" w14:textId="69B40A6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FF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D5A6" w14:textId="276F08DF" w:rsidR="00103844" w:rsidRPr="00740BDD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1D3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A87E" w14:textId="541792FE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C2D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7100" w14:textId="3E9E25A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93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7EB6CCDC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C32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BC4A" w14:textId="60467B2E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310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EB0F" w14:textId="144FC9B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483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1394" w14:textId="7B916800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132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42F3" w14:textId="16A2B89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0E1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4978" w14:textId="04ADB26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48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1037" w14:textId="3ED8226E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D3A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F7BF" w14:textId="488559F0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563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6C06" w14:textId="79B5A4E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2AC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07753C52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197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F843" w14:textId="44E1094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17F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B28E" w14:textId="6991E84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82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2781" w14:textId="53511B5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70A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B891" w14:textId="38348EA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519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E40E" w14:textId="5760D0B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B5D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143" w14:textId="333D7290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670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97BE" w14:textId="2F96476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05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704D" w14:textId="53F9C20D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0F2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0AF1E0D4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D10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89FD" w14:textId="0BA2CB6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6E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46FB" w14:textId="2FD58C3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D8F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1DAC" w14:textId="10ABF4A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343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F413" w14:textId="0AF5BEF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404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2F7F" w14:textId="33061238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D6D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07B" w14:textId="2B2484C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F1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62F9" w14:textId="32B6D560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B27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4810" w14:textId="1D892E0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569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31FD745A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EAE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4BA1" w14:textId="793826A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EE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F7F1" w14:textId="70A6BD2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45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34A4" w14:textId="4839E8D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328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FCD4" w14:textId="26D804B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0DE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5726" w14:textId="41EC71D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380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3BAF" w14:textId="37B8A70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8BE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FDC1" w14:textId="4CA02BA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C4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15E" w14:textId="2E71539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8ED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3FD228F7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5FC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6B9F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799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3C7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CFE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20D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B43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587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5C1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F6C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5BD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78D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7DE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46B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4E0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CFF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0E8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C6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47D153BF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5DA0" w14:textId="77777777" w:rsidR="00103844" w:rsidRPr="00716B9F" w:rsidRDefault="00103844" w:rsidP="00103844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B16B" w14:textId="2A36EF4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3E1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1209" w14:textId="6E36184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ABA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EAFB" w14:textId="0473EC1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536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DC5" w14:textId="5D619A9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5B7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0301" w14:textId="11FACB9A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133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E6B" w14:textId="08DC998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C8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B4DE" w14:textId="42927D4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959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C61B" w14:textId="47B33F5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C42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47C1059A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8D8" w14:textId="77777777" w:rsidR="00103844" w:rsidRPr="00716B9F" w:rsidRDefault="00103844" w:rsidP="00103844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33DE" w14:textId="4C6C6E3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BDD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B40E" w14:textId="488D363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337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F0F1" w14:textId="6195BD54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1FA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E653" w14:textId="00308CC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3B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BB8A" w14:textId="30C13C3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3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416C" w14:textId="4C3BE4B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87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F46F" w14:textId="348ACF3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354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876" w14:textId="2C4D824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750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0DA9C92F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B50B" w14:textId="77777777" w:rsidR="00103844" w:rsidRPr="00716B9F" w:rsidRDefault="00103844" w:rsidP="00103844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478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F7E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432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91D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374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65C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0AE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71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FF0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237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63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196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D0A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101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835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3A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3F2EB02C" w14:textId="77777777" w:rsidTr="00720735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BAEF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38C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9E2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2E0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F06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7C4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5F5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ECC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C73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47D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C6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E0B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EBD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F17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87C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475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CC1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2FB25337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5575" w14:textId="77777777" w:rsidR="00103844" w:rsidRPr="00716B9F" w:rsidRDefault="00103844" w:rsidP="00103844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2AA" w14:textId="1B96577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E2A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2B24" w14:textId="583E128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AAF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A9FD" w14:textId="03FB3C1F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0F3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5B76" w14:textId="346E3BDC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73D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5A4F" w14:textId="72BF6AB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9C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BF41" w14:textId="5152DB9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FC0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6318" w14:textId="0447CB6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85A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5446" w14:textId="6C654653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DE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1310F4E5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2139" w14:textId="77777777" w:rsidR="00103844" w:rsidRPr="00716B9F" w:rsidRDefault="00103844" w:rsidP="00103844">
            <w:pPr>
              <w:rPr>
                <w:sz w:val="22"/>
                <w:szCs w:val="22"/>
                <w:lang w:val="en-US"/>
              </w:rPr>
            </w:pPr>
            <w:r w:rsidRPr="00716B9F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630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86F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C59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C76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195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4DB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20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E45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316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0F8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256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EB0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6D5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671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E0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EDF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34606445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AD77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718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B32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2BF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86C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EA3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35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D75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042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5D1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37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87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538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286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C06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DFB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824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4481BF0F" w14:textId="77777777" w:rsidTr="00720735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698E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592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350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99F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805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B2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78E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DAB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32B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9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4AD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98D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9D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4D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18C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D49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B5D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76EC27EC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7BC4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D57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DFB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47A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A98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892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0A6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7B0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167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D5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7E0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FF0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8EA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7D3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B92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68B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C9A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3D047F0A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7168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998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F8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28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D0F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C1F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FA1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1F6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33C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CA8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A58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D3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03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4C5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6A1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EF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E48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342E9B40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749A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2D3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2E6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2C8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B0A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EC0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73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104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3E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C2D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779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B7C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959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D02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18E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257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28D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66F007B7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AE8D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624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8F8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A49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862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863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D65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F85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CE1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4A8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DE0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DEC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4F0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1F8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288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29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0D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1E210806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F6F0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napToGrid w:val="0"/>
                <w:sz w:val="22"/>
                <w:szCs w:val="22"/>
                <w:lang w:val="en-GB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78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56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A7F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83E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347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22F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ACA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839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7B9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0E5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58A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E1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06A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64F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DB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0A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0D586952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9CDA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4CC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882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D6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6D8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F6A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14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58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EAC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C15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B8B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491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19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904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AC0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11B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6B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36390FCF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20EB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9EB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363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634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7FB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96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F1E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70C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379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952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231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750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87A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1AC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543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0C8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903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07FA36F0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5303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799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94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B86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3EA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A60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D4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A62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C1D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6FD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329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C07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825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BC12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BE4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7FE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C1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48CEEF2D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387B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8F5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3F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B3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FA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087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6FB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895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45E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F92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0A2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9B3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78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F09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104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EAE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7BF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054B950D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485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0D9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554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F17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410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2DC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B23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AA3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C99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14C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DFF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C0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3D9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555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FC9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D40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C9F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23EE5FD4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8A8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831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FB7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6D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94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86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D04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48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A46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0B4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157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1CB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30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586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75B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781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0F2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49FE51BE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9E2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C99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73C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BF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D96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7EC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51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CBDF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E80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23D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0F9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63A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0BC7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A78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0F3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29D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198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5CD29E25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CFF9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5726" w14:textId="0BBABF31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48E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FE82" w14:textId="2B4AAFE0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BD7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11A4" w14:textId="13833310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75C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2BC8" w14:textId="6E462195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856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8468" w14:textId="0F4BE969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7381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0104" w14:textId="1E6E7A0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D88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0B1" w14:textId="6CEB6AD6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F6B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5B5F" w14:textId="6059B7C2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384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:rsidRPr="00716B9F" w14:paraId="668E9D57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E090" w14:textId="77777777" w:rsidR="00103844" w:rsidRPr="00716B9F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619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C95B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6DA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0926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9F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DE5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BFD8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8E4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DE0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7E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78DD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8123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072A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9BDE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3AC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705" w14:textId="77777777" w:rsidR="00103844" w:rsidRPr="00716B9F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7D7F9963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CA2" w14:textId="77777777" w:rsidR="00103844" w:rsidRPr="00244936" w:rsidRDefault="00103844" w:rsidP="00103844">
            <w:pPr>
              <w:rPr>
                <w:sz w:val="22"/>
                <w:szCs w:val="22"/>
              </w:rPr>
            </w:pPr>
            <w:r w:rsidRPr="00716B9F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727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B4C5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959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ED78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0657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E0E5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67E4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603B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9F6E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43A8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7840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D829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7D7A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9055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CCA5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9F85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5E7F5836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76A2" w14:textId="77777777" w:rsidR="00103844" w:rsidRPr="00244936" w:rsidRDefault="00103844" w:rsidP="001038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EE81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B9E7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DA9E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9114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7026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5160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952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0697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9284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AC9E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AF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DB0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A0CB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7D7C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F3E8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00C5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5BE92AA0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F6DE" w14:textId="77777777" w:rsidR="00103844" w:rsidRPr="00244936" w:rsidRDefault="00103844" w:rsidP="001038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8806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452A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472E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9157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AA72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A5D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682E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7F8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A74B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A5B1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28AD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6997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792E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C3C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94C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2E11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3BE6A69B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E0F" w14:textId="77777777" w:rsidR="00103844" w:rsidRPr="00244936" w:rsidRDefault="00103844" w:rsidP="00103844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E870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D2F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7752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7A33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E892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EE0D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275D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EEE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F99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4ED0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3365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5526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7A21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3057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FE5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670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49FC8BB4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6167" w14:textId="77777777" w:rsidR="00103844" w:rsidRPr="00244936" w:rsidRDefault="00103844" w:rsidP="001038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EC4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87CD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464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2FFA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66E1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B682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5AF0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8E7E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416E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E1A4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31C3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CFD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632C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5B8F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6F37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AF8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1062B6A6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4989" w14:textId="77777777" w:rsidR="00103844" w:rsidRPr="00244936" w:rsidRDefault="00103844" w:rsidP="0010384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021C" w14:textId="000EF232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B108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6F9" w14:textId="70E660B8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6AD8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B8E3" w14:textId="4AF33FE0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9CD4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4BFA" w14:textId="3CD177F1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A34A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642" w14:textId="7FB0CDBB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5CCB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90EA" w14:textId="3EDB574C" w:rsidR="00103844" w:rsidRPr="00740BDD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518C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6151" w14:textId="0E2F123D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4B33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B739" w14:textId="6B49EDA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DB6C" w14:textId="77777777" w:rsidR="00103844" w:rsidRPr="00003AB2" w:rsidRDefault="00103844" w:rsidP="001038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2AE6497F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ADE3" w14:textId="77777777" w:rsidR="00103844" w:rsidRPr="00244936" w:rsidRDefault="00103844" w:rsidP="00720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9E0E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898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A9F7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2BCC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D406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DCBF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5AE3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597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C481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49C1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021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29E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83FB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10F1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E8CE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F66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60B878A2" w14:textId="77777777" w:rsidTr="0072073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64E0" w14:textId="77777777" w:rsidR="00103844" w:rsidRPr="00244936" w:rsidRDefault="00103844" w:rsidP="0072073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A1D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643A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8CF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6877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A813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AB4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B860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ED75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5EB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2CDA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7EE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7C0B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8FE3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9B6F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AC00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28BC" w14:textId="77777777" w:rsidR="00103844" w:rsidRPr="00003AB2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3844" w14:paraId="4E98270A" w14:textId="77777777" w:rsidTr="00720735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F8C281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4A9107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A7BEE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130C0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03844" w14:paraId="403F1584" w14:textId="77777777" w:rsidTr="00720735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E9D0C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77BBD36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1169104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9C61C78" w14:textId="77777777" w:rsidR="00103844" w:rsidRDefault="00103844" w:rsidP="007207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2378C15" w14:textId="77777777" w:rsidR="00103844" w:rsidRPr="00477C9F" w:rsidRDefault="00103844" w:rsidP="00796B30">
      <w:pPr>
        <w:widowControl/>
        <w:rPr>
          <w:sz w:val="22"/>
          <w:szCs w:val="22"/>
        </w:rPr>
      </w:pPr>
    </w:p>
    <w:sectPr w:rsidR="00103844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8D65C97"/>
    <w:multiLevelType w:val="hybridMultilevel"/>
    <w:tmpl w:val="C95EC52E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070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03844"/>
    <w:rsid w:val="001070F6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84F6E"/>
    <w:rsid w:val="001A1578"/>
    <w:rsid w:val="001A5B6F"/>
    <w:rsid w:val="001C714B"/>
    <w:rsid w:val="001D766E"/>
    <w:rsid w:val="001E077A"/>
    <w:rsid w:val="001E10F3"/>
    <w:rsid w:val="001E1FAC"/>
    <w:rsid w:val="001E5C5F"/>
    <w:rsid w:val="001F0C53"/>
    <w:rsid w:val="001F70B3"/>
    <w:rsid w:val="00201D98"/>
    <w:rsid w:val="002020FC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770F8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D4D61"/>
    <w:rsid w:val="003E0092"/>
    <w:rsid w:val="003E1AE3"/>
    <w:rsid w:val="003E3027"/>
    <w:rsid w:val="003E5EE9"/>
    <w:rsid w:val="003F2270"/>
    <w:rsid w:val="003F7EB7"/>
    <w:rsid w:val="00401656"/>
    <w:rsid w:val="0040406A"/>
    <w:rsid w:val="0041089F"/>
    <w:rsid w:val="00412359"/>
    <w:rsid w:val="004147F0"/>
    <w:rsid w:val="0041580F"/>
    <w:rsid w:val="004206DB"/>
    <w:rsid w:val="0042600C"/>
    <w:rsid w:val="00432C24"/>
    <w:rsid w:val="004401E9"/>
    <w:rsid w:val="00441381"/>
    <w:rsid w:val="0044395D"/>
    <w:rsid w:val="00446353"/>
    <w:rsid w:val="0044659D"/>
    <w:rsid w:val="00447115"/>
    <w:rsid w:val="00451D02"/>
    <w:rsid w:val="00453F5E"/>
    <w:rsid w:val="00454E3F"/>
    <w:rsid w:val="004573E5"/>
    <w:rsid w:val="004619CD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03A6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22D2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4A1D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373B"/>
    <w:rsid w:val="00655976"/>
    <w:rsid w:val="006609C2"/>
    <w:rsid w:val="00670574"/>
    <w:rsid w:val="00690BE7"/>
    <w:rsid w:val="0069143B"/>
    <w:rsid w:val="006A0626"/>
    <w:rsid w:val="006A151D"/>
    <w:rsid w:val="006A511D"/>
    <w:rsid w:val="006B0412"/>
    <w:rsid w:val="006B151B"/>
    <w:rsid w:val="006B693F"/>
    <w:rsid w:val="006B7B0C"/>
    <w:rsid w:val="006C1E27"/>
    <w:rsid w:val="006C21FA"/>
    <w:rsid w:val="006C7FCA"/>
    <w:rsid w:val="006D3126"/>
    <w:rsid w:val="007118C9"/>
    <w:rsid w:val="00711C7C"/>
    <w:rsid w:val="00716B9F"/>
    <w:rsid w:val="0071773D"/>
    <w:rsid w:val="00723D66"/>
    <w:rsid w:val="00726EE5"/>
    <w:rsid w:val="007273BF"/>
    <w:rsid w:val="00735C0D"/>
    <w:rsid w:val="00740BDD"/>
    <w:rsid w:val="007421F4"/>
    <w:rsid w:val="00750FF0"/>
    <w:rsid w:val="00754212"/>
    <w:rsid w:val="007615A5"/>
    <w:rsid w:val="00762549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6B30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2CDB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384D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0C52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68E4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97462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193E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415C"/>
    <w:rsid w:val="00C10454"/>
    <w:rsid w:val="00C11EF9"/>
    <w:rsid w:val="00C14463"/>
    <w:rsid w:val="00C25070"/>
    <w:rsid w:val="00C26EFF"/>
    <w:rsid w:val="00C276D3"/>
    <w:rsid w:val="00C30867"/>
    <w:rsid w:val="00C35509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30A4"/>
    <w:rsid w:val="00CC3E20"/>
    <w:rsid w:val="00CC764E"/>
    <w:rsid w:val="00CD4CA0"/>
    <w:rsid w:val="00CD511F"/>
    <w:rsid w:val="00CD51D3"/>
    <w:rsid w:val="00CF4ED5"/>
    <w:rsid w:val="00CF6E9E"/>
    <w:rsid w:val="00D15194"/>
    <w:rsid w:val="00D23951"/>
    <w:rsid w:val="00D27984"/>
    <w:rsid w:val="00D40740"/>
    <w:rsid w:val="00D41B19"/>
    <w:rsid w:val="00D42107"/>
    <w:rsid w:val="00D44270"/>
    <w:rsid w:val="00D47BAF"/>
    <w:rsid w:val="00D52626"/>
    <w:rsid w:val="00D52997"/>
    <w:rsid w:val="00D565FE"/>
    <w:rsid w:val="00D650C7"/>
    <w:rsid w:val="00D67826"/>
    <w:rsid w:val="00D67B7E"/>
    <w:rsid w:val="00D67FEC"/>
    <w:rsid w:val="00D75A71"/>
    <w:rsid w:val="00D84771"/>
    <w:rsid w:val="00D86BEC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166F2"/>
    <w:rsid w:val="00E20F65"/>
    <w:rsid w:val="00E33857"/>
    <w:rsid w:val="00E4054F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1F57"/>
    <w:rsid w:val="00E92A77"/>
    <w:rsid w:val="00E93AC9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0F6F"/>
    <w:rsid w:val="00EE68A3"/>
    <w:rsid w:val="00EE7911"/>
    <w:rsid w:val="00F03690"/>
    <w:rsid w:val="00F064EF"/>
    <w:rsid w:val="00F07228"/>
    <w:rsid w:val="00F101D7"/>
    <w:rsid w:val="00F16AFF"/>
    <w:rsid w:val="00F227F9"/>
    <w:rsid w:val="00F228E2"/>
    <w:rsid w:val="00F322BA"/>
    <w:rsid w:val="00F33C48"/>
    <w:rsid w:val="00F37387"/>
    <w:rsid w:val="00F41B69"/>
    <w:rsid w:val="00F454FD"/>
    <w:rsid w:val="00F46BDB"/>
    <w:rsid w:val="00F54002"/>
    <w:rsid w:val="00F55116"/>
    <w:rsid w:val="00F670C6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0BD9F"/>
  <w15:chartTrackingRefBased/>
  <w15:docId w15:val="{4EADCFE3-2BB3-4B1E-BB92-DA28FB26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Normalwebb">
    <w:name w:val="Normal (Web)"/>
    <w:basedOn w:val="Normal"/>
    <w:uiPriority w:val="99"/>
    <w:unhideWhenUsed/>
    <w:rsid w:val="00EE0F6F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244</TotalTime>
  <Pages>6</Pages>
  <Words>1129</Words>
  <Characters>7837</Characters>
  <Application>Microsoft Office Word</Application>
  <DocSecurity>0</DocSecurity>
  <Lines>65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46</cp:revision>
  <cp:lastPrinted>2021-05-04T07:05:00Z</cp:lastPrinted>
  <dcterms:created xsi:type="dcterms:W3CDTF">2025-03-11T08:05:00Z</dcterms:created>
  <dcterms:modified xsi:type="dcterms:W3CDTF">2025-03-26T09:19:00Z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