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C9595A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65609B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9576E6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E25AD">
              <w:rPr>
                <w:lang w:eastAsia="en-US"/>
              </w:rPr>
              <w:t>5</w:t>
            </w:r>
            <w:r w:rsidR="00437EDA">
              <w:rPr>
                <w:lang w:eastAsia="en-US"/>
              </w:rPr>
              <w:t>-</w:t>
            </w:r>
            <w:r w:rsidR="0065609B">
              <w:rPr>
                <w:lang w:eastAsia="en-US"/>
              </w:rPr>
              <w:t>30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4C7C7728" w:rsidR="00626DFC" w:rsidRPr="005F6757" w:rsidRDefault="0065609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DB2534" w:rsidRPr="00C05B6A">
              <w:rPr>
                <w:color w:val="000000" w:themeColor="text1"/>
                <w:lang w:eastAsia="en-US"/>
              </w:rPr>
              <w:t>09.45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2D30784E" w:rsidR="00723061" w:rsidRDefault="005F72C9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</w:p>
          <w:p w14:paraId="578D12A3" w14:textId="6583BA9C" w:rsidR="005F72C9" w:rsidRPr="00FD6FA0" w:rsidRDefault="005F72C9" w:rsidP="005F72C9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5F72C9">
              <w:rPr>
                <w:rFonts w:eastAsiaTheme="minorHAnsi"/>
                <w:color w:val="000000"/>
                <w:lang w:eastAsia="en-US"/>
              </w:rPr>
              <w:t>Statsminister Magdalena Andersson</w:t>
            </w:r>
            <w:r w:rsidR="00FD6FA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A52DF">
              <w:rPr>
                <w:rFonts w:eastAsiaTheme="minorHAnsi"/>
                <w:color w:val="000000"/>
                <w:lang w:eastAsia="en-US"/>
              </w:rPr>
              <w:t xml:space="preserve"> samt</w:t>
            </w:r>
            <w:proofErr w:type="gramEnd"/>
            <w:r w:rsidR="00BA52DF">
              <w:rPr>
                <w:rFonts w:eastAsiaTheme="minorHAnsi"/>
                <w:color w:val="000000"/>
                <w:lang w:eastAsia="en-US"/>
              </w:rPr>
              <w:t xml:space="preserve"> medarbetare från Utrikesdepartementet,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Pr="005F72C9">
              <w:rPr>
                <w:rFonts w:eastAsiaTheme="minorHAnsi"/>
                <w:color w:val="000000"/>
                <w:lang w:eastAsia="en-US"/>
              </w:rPr>
              <w:t>extrainsatt möte i Europeiska rådet den 30-31 maj 2022</w:t>
            </w:r>
            <w:r w:rsidR="00C05C94">
              <w:rPr>
                <w:rFonts w:eastAsiaTheme="minorHAnsi"/>
                <w:color w:val="000000"/>
                <w:lang w:eastAsia="en-US"/>
              </w:rPr>
              <w:t>.</w:t>
            </w:r>
            <w:bookmarkStart w:id="1" w:name="_GoBack"/>
            <w:bookmarkEnd w:id="1"/>
            <w:r>
              <w:rPr>
                <w:rFonts w:eastAsiaTheme="minorHAnsi"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>
              <w:rPr>
                <w:b/>
                <w:snapToGrid w:val="0"/>
                <w:color w:val="000000" w:themeColor="text1"/>
              </w:rPr>
              <w:t xml:space="preserve"> </w:t>
            </w:r>
            <w:r w:rsidRPr="005F72C9">
              <w:rPr>
                <w:b/>
                <w:snapToGrid w:val="0"/>
                <w:color w:val="000000" w:themeColor="text1"/>
              </w:rPr>
              <w:t>Information och samråd inför extrainsatt möte i Europeiska rådet den 30-31 maj 2022</w:t>
            </w:r>
          </w:p>
          <w:p w14:paraId="20C3B814" w14:textId="0FA76B57" w:rsidR="00C067E0" w:rsidRPr="00FD6FA0" w:rsidRDefault="00713883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ståndpunkt.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2DFC1B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052E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FDEC24A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7D64C8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EE439A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7D64C8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FD0686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9C675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941F0E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B36238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C134406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1C31A8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968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A25791D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F8FEBB4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1A1775C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4DD22E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E912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51C4D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10D820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291C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F69832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9255B81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E0A842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0321A4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51E9FE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642B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2713FC42" w:rsidR="00715F00" w:rsidRPr="00DE5153" w:rsidRDefault="00881D56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247D7F8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CE11E2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D9215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460168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ECBCF45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715F00" w:rsidRPr="00166DC1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34E56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6840E6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6F5FC7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1CE25A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2EE28C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868AF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32AB44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900E32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86F3EE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715F00" w:rsidRPr="00DE5153" w:rsidRDefault="00715F00" w:rsidP="00715F00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51CC737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3AA42CB2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32CA9D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6F7654C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137C14D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99F050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5CF39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270FD2F5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93450E2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46EC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715F00" w:rsidRPr="002C630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1A393D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54918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DC041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D42FB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B2B94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D25AB32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D909A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222E8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55558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5F8197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4753765D" w:rsidR="00715F00" w:rsidRPr="00EC257D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6382AA9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09A48B5D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5011C4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3C95D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88315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715F00" w:rsidRPr="00C27CF2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1DF04F04" w:rsidR="00715F00" w:rsidRPr="00DE5153" w:rsidRDefault="00881D56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0F0B41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27CF2C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8ABD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12DFE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DDCE9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51F087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715F00" w:rsidRPr="000512AF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A03D5E8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5EF1D6D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38F6B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F0B57C" w:rsidR="00715F00" w:rsidRPr="00F61746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23C6B182" w:rsidR="00715F00" w:rsidRPr="00040DA6" w:rsidRDefault="00881D56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David Lång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6CFFF6B5" w:rsidR="00715F00" w:rsidRDefault="009A5923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19FB72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339533C" w14:textId="001902D4" w:rsidR="00A539ED" w:rsidRDefault="001D5D16" w:rsidP="007D64C8">
      <w:pPr>
        <w:widowControl/>
        <w:spacing w:after="160" w:line="259" w:lineRule="auto"/>
        <w:rPr>
          <w:b/>
        </w:rPr>
      </w:pPr>
      <w:r>
        <w:rPr>
          <w:sz w:val="22"/>
          <w:szCs w:val="22"/>
        </w:rPr>
        <w:br/>
      </w:r>
    </w:p>
    <w:p w14:paraId="75C6F678" w14:textId="77777777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61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41BD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CBB"/>
    <w:rsid w:val="002F6181"/>
    <w:rsid w:val="002F63F6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554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DF2"/>
    <w:rsid w:val="005A23B8"/>
    <w:rsid w:val="005A29E9"/>
    <w:rsid w:val="005A35EA"/>
    <w:rsid w:val="005A3D68"/>
    <w:rsid w:val="005A444A"/>
    <w:rsid w:val="005A484D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48B"/>
    <w:rsid w:val="005E5F1A"/>
    <w:rsid w:val="005E63C2"/>
    <w:rsid w:val="005E7984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2C9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09B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0306"/>
    <w:rsid w:val="00711B6C"/>
    <w:rsid w:val="00712556"/>
    <w:rsid w:val="00712851"/>
    <w:rsid w:val="0071297F"/>
    <w:rsid w:val="00713883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53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4C8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1D56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A14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6FE"/>
    <w:rsid w:val="008D17CE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4FB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5923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42EB"/>
    <w:rsid w:val="00BA46B8"/>
    <w:rsid w:val="00BA4F50"/>
    <w:rsid w:val="00BA5123"/>
    <w:rsid w:val="00BA52B1"/>
    <w:rsid w:val="00BA52DF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CE2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B6A"/>
    <w:rsid w:val="00C05C94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534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28C"/>
    <w:rsid w:val="00EC3EFC"/>
    <w:rsid w:val="00EC4645"/>
    <w:rsid w:val="00EC4753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42C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75A"/>
    <w:rsid w:val="00FC79D4"/>
    <w:rsid w:val="00FD0BB9"/>
    <w:rsid w:val="00FD1716"/>
    <w:rsid w:val="00FD1FC5"/>
    <w:rsid w:val="00FD283B"/>
    <w:rsid w:val="00FD2FE6"/>
    <w:rsid w:val="00FD3992"/>
    <w:rsid w:val="00FD6FA0"/>
    <w:rsid w:val="00FD7FE3"/>
    <w:rsid w:val="00FE24EF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0A58-8B4B-4EE6-864E-350D2A4D7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45</TotalTime>
  <Pages>5</Pages>
  <Words>708</Words>
  <Characters>3828</Characters>
  <Application>Microsoft Office Word</Application>
  <DocSecurity>0</DocSecurity>
  <Lines>1914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15</cp:revision>
  <cp:lastPrinted>2021-11-18T12:14:00Z</cp:lastPrinted>
  <dcterms:created xsi:type="dcterms:W3CDTF">2022-05-30T07:00:00Z</dcterms:created>
  <dcterms:modified xsi:type="dcterms:W3CDTF">2022-06-03T11:12:00Z</dcterms:modified>
</cp:coreProperties>
</file>