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E0ACB" w:rsidRPr="001417FA" w:rsidTr="00CE0AC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E0ACB" w:rsidRPr="001417FA" w:rsidRDefault="00CE0ACB" w:rsidP="00CE0ACB">
            <w:pPr>
              <w:pStyle w:val="RSKRbeteckning"/>
              <w:spacing w:before="240"/>
            </w:pPr>
            <w:r w:rsidRPr="001417FA">
              <w:t>Riksdagsskrivelse</w:t>
            </w:r>
          </w:p>
          <w:p w:rsidR="00CE0ACB" w:rsidRPr="001417FA" w:rsidRDefault="00CE0ACB" w:rsidP="00CE0ACB">
            <w:pPr>
              <w:pStyle w:val="RSKRbeteckning"/>
            </w:pPr>
            <w:r w:rsidRPr="001417FA">
              <w:t>2011/12:218</w:t>
            </w:r>
          </w:p>
        </w:tc>
        <w:tc>
          <w:tcPr>
            <w:tcW w:w="1134" w:type="dxa"/>
          </w:tcPr>
          <w:p w:rsidR="00CE0ACB" w:rsidRPr="001417FA" w:rsidRDefault="001417FA" w:rsidP="00CE0ACB">
            <w:pPr>
              <w:jc w:val="right"/>
            </w:pPr>
            <w:r w:rsidRPr="001417F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ACB" w:rsidRPr="001417FA" w:rsidTr="00CE0AC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E0ACB" w:rsidRPr="001417FA" w:rsidRDefault="00CE0ACB" w:rsidP="00CE0ACB">
            <w:pPr>
              <w:rPr>
                <w:sz w:val="10"/>
              </w:rPr>
            </w:pPr>
          </w:p>
        </w:tc>
      </w:tr>
    </w:tbl>
    <w:p w:rsidR="00CE0ACB" w:rsidRPr="001417FA" w:rsidRDefault="00CE0ACB" w:rsidP="00CE0ACB"/>
    <w:p w:rsidR="00CE0ACB" w:rsidRPr="001417FA" w:rsidRDefault="00CE0ACB" w:rsidP="00CE0ACB">
      <w:pPr>
        <w:pStyle w:val="Mottagare1"/>
      </w:pPr>
      <w:r w:rsidRPr="001417FA">
        <w:t>Regeringen</w:t>
      </w:r>
    </w:p>
    <w:p w:rsidR="00CE0ACB" w:rsidRPr="001417FA" w:rsidRDefault="00CE0ACB" w:rsidP="00CE0ACB">
      <w:pPr>
        <w:pStyle w:val="Mottagare2"/>
      </w:pPr>
      <w:r w:rsidRPr="001417FA">
        <w:t>Socialdepartementet</w:t>
      </w:r>
    </w:p>
    <w:p w:rsidR="00CE0ACB" w:rsidRPr="001417FA" w:rsidRDefault="00CE0ACB" w:rsidP="00CE0ACB">
      <w:r w:rsidRPr="001417FA">
        <w:t>Med överlämnande av socialutskottets betänkande 2011/12:SoU22 Specialist i allmänmedicin – en yrkeskvalifikation i allmänpraktik får jag anmäla att riksdagen denna dag bifallit utskottets förslag till riksdagsbeslut.</w:t>
      </w:r>
    </w:p>
    <w:p w:rsidR="00CE0ACB" w:rsidRPr="001417FA" w:rsidRDefault="00CE0ACB" w:rsidP="00CE0ACB">
      <w:pPr>
        <w:pStyle w:val="Stockholm"/>
      </w:pPr>
      <w:r w:rsidRPr="001417FA">
        <w:t>Stockholm den 23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E0ACB" w:rsidRPr="001417FA" w:rsidTr="00CE0AC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E0ACB" w:rsidRPr="001417FA" w:rsidRDefault="00CE0ACB" w:rsidP="00CE0ACB">
            <w:pPr>
              <w:pStyle w:val="AvsTalman"/>
            </w:pPr>
            <w:r w:rsidRPr="001417FA">
              <w:t>Susanne Eberstein</w:t>
            </w:r>
          </w:p>
        </w:tc>
        <w:tc>
          <w:tcPr>
            <w:tcW w:w="3628" w:type="dxa"/>
          </w:tcPr>
          <w:p w:rsidR="00CE0ACB" w:rsidRPr="001417FA" w:rsidRDefault="00CE0ACB" w:rsidP="00CE0ACB">
            <w:pPr>
              <w:pStyle w:val="AvsTjnsteman"/>
            </w:pPr>
            <w:r w:rsidRPr="001417FA">
              <w:t>Annalena Hanell</w:t>
            </w:r>
          </w:p>
        </w:tc>
      </w:tr>
    </w:tbl>
    <w:p w:rsidR="00CE5B19" w:rsidRPr="001417FA" w:rsidRDefault="00CE5B19" w:rsidP="00CE0ACB"/>
    <w:sectPr w:rsidR="00CE5B19" w:rsidRPr="001417FA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F69"/>
    <w:rsid w:val="00062659"/>
    <w:rsid w:val="00137E7C"/>
    <w:rsid w:val="001417FA"/>
    <w:rsid w:val="0028165D"/>
    <w:rsid w:val="002E72EA"/>
    <w:rsid w:val="00333AF6"/>
    <w:rsid w:val="0055519C"/>
    <w:rsid w:val="00567F69"/>
    <w:rsid w:val="0065744A"/>
    <w:rsid w:val="0067566D"/>
    <w:rsid w:val="0068755D"/>
    <w:rsid w:val="007D1F51"/>
    <w:rsid w:val="00B2753E"/>
    <w:rsid w:val="00CE0ACB"/>
    <w:rsid w:val="00CE0BEB"/>
    <w:rsid w:val="00CE5B19"/>
    <w:rsid w:val="00E31940"/>
    <w:rsid w:val="00F17BBA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E51F91-B507-4DC2-A85C-13106BACD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67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307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2012-05-23T08:37:00Z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2012-05-23</vt:lpwstr>
  </property>
  <property fmtid="{D5CDD505-2E9C-101B-9397-08002B2CF9AE}" pid="5" name="DatumIText">
    <vt:lpwstr>den 23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218</vt:lpwstr>
  </property>
  <property fmtid="{D5CDD505-2E9C-101B-9397-08002B2CF9AE}" pid="9" name="Talman">
    <vt:lpwstr>Susanne Eberstein</vt:lpwstr>
  </property>
  <property fmtid="{D5CDD505-2E9C-101B-9397-08002B2CF9AE}" pid="10" name="Tjänsteman">
    <vt:lpwstr>Annalena Hanell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2011/12</vt:lpwstr>
  </property>
  <property fmtid="{D5CDD505-2E9C-101B-9397-08002B2CF9AE}" pid="14" name="Utskott">
    <vt:lpwstr>Socialutskottet</vt:lpwstr>
  </property>
  <property fmtid="{D5CDD505-2E9C-101B-9397-08002B2CF9AE}" pid="15" name="UskBet">
    <vt:lpwstr>SoU</vt:lpwstr>
  </property>
  <property fmtid="{D5CDD505-2E9C-101B-9397-08002B2CF9AE}" pid="16" name="RefNr">
    <vt:lpwstr>22</vt:lpwstr>
  </property>
  <property fmtid="{D5CDD505-2E9C-101B-9397-08002B2CF9AE}" pid="17" name="RefRubrik">
    <vt:lpwstr>Specialist i allmänmedicin – en yrkeskvalifikation i allmänpraktik</vt:lpwstr>
  </property>
</Properties>
</file>