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6A1D03E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AB4AAC">
              <w:rPr>
                <w:b/>
              </w:rPr>
              <w:t>2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26C1EFE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DA7FC2">
              <w:t>1</w:t>
            </w:r>
            <w:r w:rsidR="00AB4AAC">
              <w:t>7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0550E555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AB4AAC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AB4AAC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DC37BE" w:rsidRPr="00DC37BE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2A0C03D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1C679DA" w14:textId="77777777" w:rsidR="0049370E" w:rsidRDefault="0049370E" w:rsidP="0049370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63D9F1F" w14:textId="77777777" w:rsidR="0049370E" w:rsidRPr="00BC1BCA" w:rsidRDefault="0049370E" w:rsidP="0049370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50E5D13" w14:textId="1B3E8DEE" w:rsidR="0049370E" w:rsidRDefault="0049370E" w:rsidP="0049370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31.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47E924AB" w14:textId="77777777" w:rsidR="0049370E" w:rsidRDefault="0049370E" w:rsidP="0049370E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Säkerhetsförvaring – en ny </w:t>
            </w:r>
            <w:proofErr w:type="spellStart"/>
            <w:r>
              <w:rPr>
                <w:b/>
                <w:bCs/>
                <w:szCs w:val="23"/>
              </w:rPr>
              <w:t>tidsobestämd</w:t>
            </w:r>
            <w:proofErr w:type="spellEnd"/>
            <w:r>
              <w:rPr>
                <w:b/>
                <w:bCs/>
                <w:szCs w:val="23"/>
              </w:rPr>
              <w:t xml:space="preserve"> frihetsberövande påföljd (JuU27)</w:t>
            </w:r>
          </w:p>
          <w:p w14:paraId="56308318" w14:textId="77777777" w:rsidR="0049370E" w:rsidRDefault="0049370E" w:rsidP="0049370E">
            <w:pPr>
              <w:spacing w:line="276" w:lineRule="auto"/>
              <w:rPr>
                <w:b/>
                <w:bCs/>
                <w:szCs w:val="23"/>
              </w:rPr>
            </w:pPr>
          </w:p>
          <w:p w14:paraId="1E221ACB" w14:textId="77777777" w:rsidR="0049370E" w:rsidRDefault="0049370E" w:rsidP="0049370E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Utskottet fortsatte beredningen av proposition 2025/26:95 och motioner. </w:t>
            </w:r>
          </w:p>
          <w:p w14:paraId="1F90C402" w14:textId="77777777" w:rsidR="0049370E" w:rsidRDefault="0049370E" w:rsidP="0049370E">
            <w:pPr>
              <w:spacing w:line="276" w:lineRule="auto"/>
              <w:rPr>
                <w:szCs w:val="23"/>
              </w:rPr>
            </w:pPr>
          </w:p>
          <w:p w14:paraId="41D82450" w14:textId="06A4D9D8" w:rsidR="0049370E" w:rsidRDefault="0049370E" w:rsidP="0049370E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Utskottet justerade betänkande 2025/26:JuU27.</w:t>
            </w:r>
          </w:p>
          <w:p w14:paraId="7F7FCF26" w14:textId="77777777" w:rsidR="0049370E" w:rsidRDefault="0049370E" w:rsidP="0049370E">
            <w:pPr>
              <w:spacing w:line="276" w:lineRule="auto"/>
              <w:rPr>
                <w:szCs w:val="23"/>
              </w:rPr>
            </w:pPr>
          </w:p>
          <w:p w14:paraId="1F874E71" w14:textId="02F67E48" w:rsidR="0049370E" w:rsidRDefault="0049370E" w:rsidP="0049370E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C- och MP-ledamöterna anmälde reservationer.</w:t>
            </w:r>
          </w:p>
          <w:p w14:paraId="3D5AAB97" w14:textId="77777777" w:rsidR="0049370E" w:rsidRDefault="0049370E" w:rsidP="0049370E">
            <w:pPr>
              <w:spacing w:line="276" w:lineRule="auto"/>
              <w:rPr>
                <w:szCs w:val="23"/>
              </w:rPr>
            </w:pPr>
          </w:p>
          <w:p w14:paraId="6C009A0F" w14:textId="572F6BA9" w:rsidR="0049370E" w:rsidRDefault="0049370E" w:rsidP="0049370E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V-ledamoten anmälde ett särskilt yttrande.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574EECF8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B5623">
              <w:rPr>
                <w:b/>
                <w:snapToGrid w:val="0"/>
              </w:rPr>
              <w:t>3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4D320ECF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B562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55BCD07E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8B5623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F41777">
              <w:rPr>
                <w:bCs/>
              </w:rPr>
              <w:t>1</w:t>
            </w:r>
            <w:r w:rsidR="008B5623">
              <w:rPr>
                <w:bCs/>
              </w:rPr>
              <w:t>9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8B5623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5B7B2D43" w14:textId="77777777" w:rsidR="002E0786" w:rsidRDefault="002E0786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665D604B" w14:textId="77777777" w:rsidR="00A8309B" w:rsidRDefault="00A8309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655613CF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F41777">
              <w:t>1</w:t>
            </w:r>
            <w:r w:rsidR="00DC37BE">
              <w:t>9</w:t>
            </w:r>
            <w:r w:rsidR="0046391A" w:rsidRPr="00387D9E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5B9F3939" w14:textId="77777777" w:rsidR="00604366" w:rsidRDefault="00A63AA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7664ED69" w14:textId="77777777" w:rsidR="00A8309B" w:rsidRDefault="00A8309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3242E117" w:rsidR="00A8309B" w:rsidRPr="00ED345C" w:rsidRDefault="00A8309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0F36BCA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29385C85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4C6A5B">
              <w:t>2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F5A8627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A24B9B"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2ED97C55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05A28C3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56B34BF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9E1D1B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4DDAC4F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68838D8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CC20E0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19D8C3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BA09F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BC2184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C1B4D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502A7FC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E6F65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976197F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2852E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12BCC2D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5A5D1D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F8827D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6E8B00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41384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659F25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740CE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17369A8B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56551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A1C7EC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C488D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3AF1DDD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066BCA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7263C9A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4237D1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036B89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BD8B57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E5480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73B62B5C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C619F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4ACAD0A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2EAA4A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6CDFB81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30683CD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560A4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DA5C7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3FE38EC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6355E5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BEF23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692E4DB6" w:rsidR="00D82362" w:rsidRPr="0078232D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58A05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5B459700" w:rsidR="003A012B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00B43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8C30FD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B25A9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DE6C02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0715EEE4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lastRenderedPageBreak/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528918DC" w:rsidR="0096189F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30C4516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98B5E81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6E9A489E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1ABD6361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2A90F51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E078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1D65"/>
    <w:rsid w:val="00362203"/>
    <w:rsid w:val="0036456E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2A54"/>
    <w:rsid w:val="004C367B"/>
    <w:rsid w:val="004C67B0"/>
    <w:rsid w:val="004C6A5B"/>
    <w:rsid w:val="004D3A9D"/>
    <w:rsid w:val="004D4AA2"/>
    <w:rsid w:val="004E3CF1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709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CA4"/>
    <w:rsid w:val="00852F57"/>
    <w:rsid w:val="0085349C"/>
    <w:rsid w:val="00856B94"/>
    <w:rsid w:val="00862296"/>
    <w:rsid w:val="00862B75"/>
    <w:rsid w:val="00863F3B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309B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16B1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25DAA"/>
    <w:rsid w:val="00C26E3A"/>
    <w:rsid w:val="00C32CFE"/>
    <w:rsid w:val="00C41451"/>
    <w:rsid w:val="00C41804"/>
    <w:rsid w:val="00C41D16"/>
    <w:rsid w:val="00C473D5"/>
    <w:rsid w:val="00C635D4"/>
    <w:rsid w:val="00C6441F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573C"/>
    <w:rsid w:val="00CB04CD"/>
    <w:rsid w:val="00CB0AE2"/>
    <w:rsid w:val="00CB126F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439F"/>
    <w:rsid w:val="00DB46EE"/>
    <w:rsid w:val="00DC375F"/>
    <w:rsid w:val="00DC37BE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35B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</TotalTime>
  <Pages>3</Pages>
  <Words>408</Words>
  <Characters>2274</Characters>
  <Application>Microsoft Office Word</Application>
  <DocSecurity>0</DocSecurity>
  <Lines>1137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10</cp:revision>
  <cp:lastPrinted>2026-03-18T14:55:00Z</cp:lastPrinted>
  <dcterms:created xsi:type="dcterms:W3CDTF">2026-03-16T13:43:00Z</dcterms:created>
  <dcterms:modified xsi:type="dcterms:W3CDTF">2026-03-27T13:52:00Z</dcterms:modified>
</cp:coreProperties>
</file>