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52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13 januari 2022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nya riksdagsledamöter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Roza Güclü Hedin (S) som ny riksdagsledamot fr.o.m. den 10 januari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Martin Marmgren (MP) som ny riksdagsledamot fr.o.m. den 11 januari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vice gruppledare för partigrupp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Rasmus Ling (MP) fr.o.m. den 11 januari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Rasmus Ling (MP) som ersättare i riksdagsstyrelsen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5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Anmälan om ersättare för statsministern vid regeringssammanträde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COM(2021) 570 Förslag till rådets beslut om ändring av beslut (EU, Euratom) 2020/2053 om systemet för Europeiska unionens egna medel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29 mars 2022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COM(2021) 780 Förslag till rådets REKOMMENDATION om operativt polissamarbete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29 mars 2022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Justitie- och inrikesminister Morgan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2021/22:145 av Arin Karapet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Gränspolisens tekniska utrustning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Socialminister Lena Hallengren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2021/22:207 av Marléne Lund Kopparklint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Adekvat sjukvård för barn och vuxna som har utsatts för sexuella övergrepp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2021/22:212 av Bengt Eliasson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Ökad rätt till ledsagning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2021/22:228 av Lars Beckman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Mobila rullstolsgarage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Anna Hallberg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2021/22:227 av Lorena Delgado Varas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Vaccin och patent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Kulturminister Jeanette Gustafsdotter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2021/22:175 av Michael Rubbestad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Jämställdhet inom e-sport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Max Elger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2021/22:170 av Angelica Lundberg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förstärkt konsumentvägledning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Finansminister Mikael Damberg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Justitie- och inrikesminister Morgan Johansson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Matilda Ernkrans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Anna Hallberg (S)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13 januari 2022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2022-01-13</SAFIR_Sammantradesdatum_Doc>
    <SAFIR_SammantradeID xmlns="C07A1A6C-0B19-41D9-BDF8-F523BA3921EB">9ef2bf41-b836-4cd7-b58f-cb4eca6350e2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9B4029-2534-4D40-85BD-92C9D5C1140C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13 januari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false</vt:bool>
  </property>
</Properties>
</file>