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8C71F4" w14:paraId="07C1E220" w14:textId="77777777" w:rsidTr="0080789B">
        <w:tc>
          <w:tcPr>
            <w:tcW w:w="7796" w:type="dxa"/>
          </w:tcPr>
          <w:p w14:paraId="72F0ADD0" w14:textId="77777777" w:rsidR="0096348C" w:rsidRPr="008C71F4" w:rsidRDefault="0096348C" w:rsidP="0096348C">
            <w:r w:rsidRPr="008C71F4">
              <w:t>RIKSDAGEN</w:t>
            </w:r>
          </w:p>
          <w:p w14:paraId="1648F3E9" w14:textId="77777777" w:rsidR="0096348C" w:rsidRPr="008C71F4" w:rsidRDefault="00EA7B53" w:rsidP="0096348C">
            <w:r w:rsidRPr="008C71F4">
              <w:t>SKATTE</w:t>
            </w:r>
            <w:r w:rsidR="0096348C" w:rsidRPr="008C71F4">
              <w:t>UTSKOTTET</w:t>
            </w:r>
          </w:p>
        </w:tc>
      </w:tr>
    </w:tbl>
    <w:p w14:paraId="340CAD1C" w14:textId="77777777" w:rsidR="0096348C" w:rsidRPr="008C71F4" w:rsidRDefault="0096348C" w:rsidP="0096348C"/>
    <w:p w14:paraId="6559C996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8C71F4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8C71F4" w:rsidRDefault="0096348C" w:rsidP="0096348C">
            <w:pPr>
              <w:rPr>
                <w:b/>
              </w:rPr>
            </w:pPr>
            <w:r w:rsidRPr="008C71F4">
              <w:rPr>
                <w:b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06E3F7F1" w:rsidR="0096348C" w:rsidRPr="008C71F4" w:rsidRDefault="00246FAC" w:rsidP="0096348C">
            <w:pPr>
              <w:rPr>
                <w:b/>
              </w:rPr>
            </w:pPr>
            <w:r w:rsidRPr="008C71F4">
              <w:rPr>
                <w:b/>
              </w:rPr>
              <w:t>UTSKOTTSSAMMANTRÄDE 20</w:t>
            </w:r>
            <w:r w:rsidR="00481B64" w:rsidRPr="008C71F4">
              <w:rPr>
                <w:b/>
              </w:rPr>
              <w:t>2</w:t>
            </w:r>
            <w:r w:rsidR="00B0685E">
              <w:rPr>
                <w:b/>
              </w:rPr>
              <w:t>5</w:t>
            </w:r>
            <w:r w:rsidRPr="008C71F4">
              <w:rPr>
                <w:b/>
              </w:rPr>
              <w:t>/</w:t>
            </w:r>
            <w:r w:rsidR="00F236AC" w:rsidRPr="008C71F4">
              <w:rPr>
                <w:b/>
              </w:rPr>
              <w:t>2</w:t>
            </w:r>
            <w:r w:rsidR="00B0685E">
              <w:rPr>
                <w:b/>
              </w:rPr>
              <w:t>6</w:t>
            </w:r>
            <w:r w:rsidR="0096348C" w:rsidRPr="008C71F4">
              <w:rPr>
                <w:b/>
              </w:rPr>
              <w:t>:</w:t>
            </w:r>
            <w:r w:rsidR="00423636">
              <w:rPr>
                <w:b/>
              </w:rPr>
              <w:t>3</w:t>
            </w:r>
          </w:p>
          <w:p w14:paraId="3A376272" w14:textId="77777777" w:rsidR="0096348C" w:rsidRPr="008C71F4" w:rsidRDefault="0096348C" w:rsidP="0096348C">
            <w:pPr>
              <w:rPr>
                <w:b/>
              </w:rPr>
            </w:pPr>
          </w:p>
        </w:tc>
      </w:tr>
      <w:tr w:rsidR="008C71F4" w:rsidRPr="008C71F4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8C71F4" w:rsidRDefault="0096348C" w:rsidP="0096348C">
            <w:r w:rsidRPr="008C71F4">
              <w:t>DATUM</w:t>
            </w:r>
          </w:p>
        </w:tc>
        <w:tc>
          <w:tcPr>
            <w:tcW w:w="5962" w:type="dxa"/>
          </w:tcPr>
          <w:p w14:paraId="02911D03" w14:textId="598E806F" w:rsidR="0096348C" w:rsidRPr="008C71F4" w:rsidRDefault="00EF70DA" w:rsidP="0096348C">
            <w:r w:rsidRPr="008C71F4">
              <w:t>20</w:t>
            </w:r>
            <w:r w:rsidR="00C3591B" w:rsidRPr="008C71F4">
              <w:t>2</w:t>
            </w:r>
            <w:r w:rsidR="004C15E6">
              <w:t>5</w:t>
            </w:r>
            <w:r w:rsidR="009D6560" w:rsidRPr="008C71F4">
              <w:t>-</w:t>
            </w:r>
            <w:r w:rsidR="00B0685E">
              <w:t>09</w:t>
            </w:r>
            <w:r w:rsidR="00666516" w:rsidRPr="008C71F4">
              <w:t>-</w:t>
            </w:r>
            <w:r w:rsidR="00423636">
              <w:t>23</w:t>
            </w:r>
          </w:p>
        </w:tc>
      </w:tr>
      <w:tr w:rsidR="008C71F4" w:rsidRPr="008C71F4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BC1606" w:rsidRDefault="0096348C" w:rsidP="0096348C">
            <w:r w:rsidRPr="00BC1606">
              <w:t>TID</w:t>
            </w:r>
          </w:p>
        </w:tc>
        <w:tc>
          <w:tcPr>
            <w:tcW w:w="5962" w:type="dxa"/>
          </w:tcPr>
          <w:p w14:paraId="0B1FB026" w14:textId="7BAB4B9C" w:rsidR="00240790" w:rsidRPr="00A57647" w:rsidRDefault="00353337" w:rsidP="0096348C">
            <w:r w:rsidRPr="00A57647">
              <w:t>1</w:t>
            </w:r>
            <w:r w:rsidR="00423636" w:rsidRPr="00A57647">
              <w:t>1</w:t>
            </w:r>
            <w:r w:rsidR="007A17C6" w:rsidRPr="00A57647">
              <w:t>.</w:t>
            </w:r>
            <w:r w:rsidR="00DE4A20" w:rsidRPr="00A57647">
              <w:t>00</w:t>
            </w:r>
            <w:r w:rsidR="00C04B68" w:rsidRPr="00A57647">
              <w:t xml:space="preserve"> – </w:t>
            </w:r>
            <w:r w:rsidRPr="00A57647">
              <w:t>1</w:t>
            </w:r>
            <w:r w:rsidR="00423636" w:rsidRPr="00A57647">
              <w:t>1</w:t>
            </w:r>
            <w:r w:rsidR="00C04B68" w:rsidRPr="00A57647">
              <w:t>.</w:t>
            </w:r>
            <w:r w:rsidR="00A57647" w:rsidRPr="00A57647">
              <w:t>05</w:t>
            </w:r>
          </w:p>
        </w:tc>
      </w:tr>
      <w:tr w:rsidR="0096348C" w:rsidRPr="008C71F4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8C71F4" w:rsidRDefault="0096348C" w:rsidP="0096348C">
            <w:r w:rsidRPr="008C71F4"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8C71F4" w:rsidRDefault="0096348C" w:rsidP="0096348C">
            <w:r w:rsidRPr="008C71F4"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E4A20" w:rsidRPr="008C71F4" w14:paraId="39CF8A88" w14:textId="77777777" w:rsidTr="00B7668F">
        <w:tc>
          <w:tcPr>
            <w:tcW w:w="567" w:type="dxa"/>
          </w:tcPr>
          <w:p w14:paraId="664FD1A4" w14:textId="33EE777E" w:rsidR="00DE4A20" w:rsidRPr="003748F1" w:rsidRDefault="00DE4A20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240790">
              <w:rPr>
                <w:b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145598B4" w14:textId="77777777" w:rsidR="00423636" w:rsidRDefault="00423636" w:rsidP="00423636">
            <w:pPr>
              <w:widowControl/>
              <w:spacing w:after="240" w:line="276" w:lineRule="auto"/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6D945E6B" w14:textId="13C33746" w:rsidR="00423636" w:rsidRDefault="00423636" w:rsidP="00423636">
            <w:pPr>
              <w:widowControl/>
              <w:spacing w:line="276" w:lineRule="auto"/>
              <w:rPr>
                <w:bCs/>
              </w:rPr>
            </w:pPr>
            <w:r>
              <w:rPr>
                <w:bCs/>
              </w:rPr>
              <w:t>Utskottet justerade protokoll 202</w:t>
            </w:r>
            <w:r w:rsidR="00C274A2">
              <w:rPr>
                <w:bCs/>
              </w:rPr>
              <w:t>5</w:t>
            </w:r>
            <w:r>
              <w:rPr>
                <w:bCs/>
              </w:rPr>
              <w:t>/2</w:t>
            </w:r>
            <w:r w:rsidR="00C274A2">
              <w:rPr>
                <w:bCs/>
              </w:rPr>
              <w:t>6</w:t>
            </w:r>
            <w:r>
              <w:rPr>
                <w:bCs/>
              </w:rPr>
              <w:t>:2.</w:t>
            </w:r>
          </w:p>
          <w:p w14:paraId="1F2A6E20" w14:textId="1B493A72" w:rsidR="00E73DE8" w:rsidRPr="00DE4A20" w:rsidRDefault="00E73DE8" w:rsidP="00937BD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937BD3" w:rsidRPr="008C71F4" w14:paraId="173725A9" w14:textId="77777777" w:rsidTr="00B7668F">
        <w:tc>
          <w:tcPr>
            <w:tcW w:w="567" w:type="dxa"/>
          </w:tcPr>
          <w:p w14:paraId="1EB42319" w14:textId="75FCF4B6" w:rsidR="00937BD3" w:rsidRDefault="00937BD3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>§ 2</w:t>
            </w:r>
          </w:p>
        </w:tc>
        <w:tc>
          <w:tcPr>
            <w:tcW w:w="6946" w:type="dxa"/>
            <w:gridSpan w:val="2"/>
          </w:tcPr>
          <w:p w14:paraId="60BDB52D" w14:textId="472FADC6" w:rsidR="00423636" w:rsidRDefault="00423636" w:rsidP="00423636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423636">
              <w:rPr>
                <w:b/>
              </w:rPr>
              <w:t>Förslag till rådets direktiv om strukturen och skattesatserna för</w:t>
            </w:r>
            <w:r>
              <w:rPr>
                <w:b/>
              </w:rPr>
              <w:t xml:space="preserve"> </w:t>
            </w:r>
            <w:r w:rsidRPr="00423636">
              <w:rPr>
                <w:b/>
              </w:rPr>
              <w:t>punktskatten på tobak och tobaksrelaterade produkter (omarbetning), COM(2025) 580 fina</w:t>
            </w:r>
            <w:r>
              <w:rPr>
                <w:b/>
              </w:rPr>
              <w:t>l</w:t>
            </w:r>
          </w:p>
          <w:p w14:paraId="3F58CA36" w14:textId="26ADC68C" w:rsidR="00423636" w:rsidRDefault="00423636" w:rsidP="00423636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inledde subsidiaritetsprövningen av COM(2025) 580 final.</w:t>
            </w:r>
          </w:p>
          <w:p w14:paraId="7B39533F" w14:textId="1B1CB2D9" w:rsidR="00423636" w:rsidRDefault="00423636" w:rsidP="00423636">
            <w:pPr>
              <w:tabs>
                <w:tab w:val="left" w:pos="1701"/>
              </w:tabs>
              <w:rPr>
                <w:bCs/>
              </w:rPr>
            </w:pPr>
          </w:p>
          <w:p w14:paraId="3705E9F4" w14:textId="48DCA342" w:rsidR="00423636" w:rsidRDefault="00423636" w:rsidP="00423636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ansåg att förslaget inte strider om subsidiaritetsprincipen.</w:t>
            </w:r>
          </w:p>
          <w:p w14:paraId="3ED9F80D" w14:textId="4B0DDCC5" w:rsidR="00423636" w:rsidRDefault="00423636" w:rsidP="00423636">
            <w:pPr>
              <w:tabs>
                <w:tab w:val="left" w:pos="1701"/>
              </w:tabs>
              <w:rPr>
                <w:bCs/>
              </w:rPr>
            </w:pPr>
          </w:p>
          <w:p w14:paraId="6DDB476F" w14:textId="35C84694" w:rsidR="00423636" w:rsidRDefault="00423636" w:rsidP="00423636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Denna paragraf förklarades omedelbart justerad.</w:t>
            </w:r>
          </w:p>
          <w:p w14:paraId="7FB328F4" w14:textId="1DAADFCF" w:rsidR="00423636" w:rsidRPr="00353337" w:rsidRDefault="00423636" w:rsidP="00423636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B7668F" w:rsidRPr="008C71F4" w14:paraId="74E8DCDD" w14:textId="77777777" w:rsidTr="00B7668F">
        <w:tc>
          <w:tcPr>
            <w:tcW w:w="567" w:type="dxa"/>
          </w:tcPr>
          <w:p w14:paraId="68A46B63" w14:textId="0D7DDF7F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423636">
              <w:rPr>
                <w:b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06B8A6EF" w14:textId="043952E8" w:rsidR="00B7668F" w:rsidRPr="008C71F4" w:rsidRDefault="00A2793A" w:rsidP="0036472B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bookmarkEnd w:id="0"/>
      <w:bookmarkEnd w:id="1"/>
      <w:tr w:rsidR="00B7668F" w:rsidRPr="008C71F4" w14:paraId="744C5C4C" w14:textId="77777777" w:rsidTr="00B7668F">
        <w:tc>
          <w:tcPr>
            <w:tcW w:w="567" w:type="dxa"/>
          </w:tcPr>
          <w:p w14:paraId="246DF369" w14:textId="77777777" w:rsidR="00B7668F" w:rsidRPr="008C71F4" w:rsidRDefault="00B7668F" w:rsidP="00B7668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892A019" w14:textId="4158FFB5" w:rsidR="0027029D" w:rsidRDefault="00A2793A" w:rsidP="00B7668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den </w:t>
            </w:r>
            <w:r w:rsidR="00423636">
              <w:rPr>
                <w:snapToGrid w:val="0"/>
              </w:rPr>
              <w:t>25</w:t>
            </w:r>
            <w:r>
              <w:rPr>
                <w:snapToGrid w:val="0"/>
              </w:rPr>
              <w:t xml:space="preserve"> september kl. </w:t>
            </w:r>
            <w:r w:rsidR="00423636">
              <w:rPr>
                <w:snapToGrid w:val="0"/>
              </w:rPr>
              <w:t>10</w:t>
            </w:r>
            <w:r>
              <w:rPr>
                <w:snapToGrid w:val="0"/>
              </w:rPr>
              <w:t>.00.</w:t>
            </w:r>
          </w:p>
          <w:p w14:paraId="7C02037A" w14:textId="65FD6451" w:rsidR="00E803C8" w:rsidRPr="00E803C8" w:rsidRDefault="00E803C8" w:rsidP="00B7668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7668F" w:rsidRPr="008C71F4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49ADE63" w14:textId="57FAC59F" w:rsidR="0027029D" w:rsidRDefault="0027029D" w:rsidP="00B7668F">
            <w:pPr>
              <w:tabs>
                <w:tab w:val="left" w:pos="1701"/>
              </w:tabs>
            </w:pPr>
          </w:p>
          <w:p w14:paraId="4A7C3E9A" w14:textId="77777777" w:rsidR="00A047B9" w:rsidRDefault="00A047B9" w:rsidP="00B7668F">
            <w:pPr>
              <w:tabs>
                <w:tab w:val="left" w:pos="1701"/>
              </w:tabs>
            </w:pPr>
          </w:p>
          <w:p w14:paraId="307DCEEA" w14:textId="726E82BF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>Vid protokollet</w:t>
            </w:r>
          </w:p>
          <w:p w14:paraId="6577B1DC" w14:textId="6FF87BE7" w:rsidR="00B7668F" w:rsidRDefault="00B7668F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5633E708" w14:textId="331E1EB1" w:rsidR="008D772E" w:rsidRDefault="008D772E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58C3E80" w14:textId="104671F2" w:rsidR="00A047B9" w:rsidRDefault="00A047B9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798E024A" w14:textId="77777777" w:rsidR="00A047B9" w:rsidRPr="008C71F4" w:rsidRDefault="00A047B9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6B69DF48" w14:textId="6008D64F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 xml:space="preserve">Justeras den </w:t>
            </w:r>
            <w:r w:rsidR="00423636">
              <w:t>25</w:t>
            </w:r>
            <w:r>
              <w:t xml:space="preserve"> </w:t>
            </w:r>
            <w:r w:rsidR="0052557C">
              <w:t>september</w:t>
            </w:r>
            <w:r w:rsidRPr="008C71F4">
              <w:t xml:space="preserve"> 202</w:t>
            </w:r>
            <w:r>
              <w:t>5</w:t>
            </w:r>
          </w:p>
        </w:tc>
      </w:tr>
    </w:tbl>
    <w:p w14:paraId="2903CF47" w14:textId="77777777" w:rsidR="00700B35" w:rsidRPr="008C71F4" w:rsidRDefault="00700B35">
      <w:pPr>
        <w:widowControl/>
      </w:pPr>
      <w:bookmarkStart w:id="2" w:name="_Hlk127252390"/>
      <w:r w:rsidRPr="008C71F4"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8C71F4" w14:paraId="28B7FC1C" w14:textId="77777777" w:rsidTr="00FB764C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8C71F4" w:rsidRDefault="00700B35" w:rsidP="009A6D4D">
            <w:pPr>
              <w:tabs>
                <w:tab w:val="left" w:pos="1701"/>
              </w:tabs>
            </w:pPr>
            <w:r w:rsidRPr="008C71F4"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8C71F4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 w:rsidRPr="008C71F4">
              <w:rPr>
                <w:b/>
              </w:rPr>
              <w:t>FÖRTECKNING ÖVER LEDAMÖTER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Bilaga 1</w:t>
            </w:r>
          </w:p>
          <w:p w14:paraId="4EB0F02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till protokoll</w:t>
            </w:r>
          </w:p>
          <w:p w14:paraId="74F9A83C" w14:textId="379CCDF9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202</w:t>
            </w:r>
            <w:r w:rsidR="00B0685E">
              <w:rPr>
                <w:b/>
              </w:rPr>
              <w:t>5</w:t>
            </w:r>
            <w:r w:rsidRPr="008C71F4">
              <w:rPr>
                <w:b/>
              </w:rPr>
              <w:t>/2</w:t>
            </w:r>
            <w:r w:rsidR="00B0685E">
              <w:rPr>
                <w:b/>
              </w:rPr>
              <w:t>6</w:t>
            </w:r>
            <w:r w:rsidRPr="008C71F4">
              <w:rPr>
                <w:b/>
              </w:rPr>
              <w:t>:</w:t>
            </w:r>
            <w:r w:rsidR="00423636">
              <w:rPr>
                <w:b/>
              </w:rPr>
              <w:t>3</w:t>
            </w:r>
          </w:p>
        </w:tc>
      </w:tr>
      <w:tr w:rsidR="008C71F4" w:rsidRPr="008C71F4" w14:paraId="0D1D8D81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09A11297" w:rsidR="00700B35" w:rsidRPr="00DC7BA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 xml:space="preserve">§ </w:t>
            </w:r>
            <w:r w:rsidR="00A57647" w:rsidRPr="00DC7BA4">
              <w:rPr>
                <w:sz w:val="21"/>
                <w:szCs w:val="21"/>
              </w:rPr>
              <w:t>1</w:t>
            </w:r>
            <w:r w:rsidR="00A57647">
              <w:rPr>
                <w:sz w:val="21"/>
                <w:szCs w:val="21"/>
              </w:rPr>
              <w:t>–3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18981863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56230588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6A225BF5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147F01" w:rsidRPr="008C71F4" w14:paraId="2CE9ED4D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0352E275" w:rsidR="00147F01" w:rsidRPr="008C71F4" w:rsidRDefault="00A57647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0CD0AFA1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1DEC499C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47F01" w:rsidRPr="00A57647" w14:paraId="048005F3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  <w:lang w:val="de-DE"/>
              </w:rPr>
            </w:pPr>
            <w:r w:rsidRPr="00DC7BA4">
              <w:rPr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1DC64D71" w:rsidR="00147F01" w:rsidRPr="008C71F4" w:rsidRDefault="00A57647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6DA5E62B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228BF0E9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147F01" w:rsidRPr="008C71F4" w14:paraId="5D9B8709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5B959E99" w:rsidR="00147F01" w:rsidRPr="008C71F4" w:rsidRDefault="00A57647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7DB2EB29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009C0D32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47F01" w:rsidRPr="008C71F4" w14:paraId="2730F71C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15F24D6B" w:rsidR="00147F01" w:rsidRPr="008C71F4" w:rsidRDefault="00A57647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6F3BD53B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6533698E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47F01" w:rsidRPr="008C71F4" w14:paraId="2AF2803B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0B90C2B0" w:rsidR="00147F01" w:rsidRPr="008C71F4" w:rsidRDefault="00A57647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3555DB3A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47F01" w:rsidRPr="008C71F4" w14:paraId="0FEF6C30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0E2D03F0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1E236031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47F01" w:rsidRPr="008C71F4" w14:paraId="55729C8F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Fredrik Ahlstedt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4B8991FC" w:rsidR="00147F01" w:rsidRPr="008C71F4" w:rsidRDefault="00A57647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595E45D1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4918D989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47F01" w:rsidRPr="008C71F4" w14:paraId="3343C4FA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6A90F49B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4E95659C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47F01" w:rsidRPr="008C71F4" w14:paraId="364047CE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77B2454A" w:rsidR="00147F01" w:rsidRPr="008C71F4" w:rsidRDefault="00A57647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1FC5C5D0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4B58912A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47F01" w:rsidRPr="008C71F4" w14:paraId="0E7ADFBC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0D19126F" w:rsidR="00147F01" w:rsidRPr="008C71F4" w:rsidRDefault="00A57647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3AE57CD6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6CCE216E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47F01" w:rsidRPr="008C71F4" w14:paraId="65798DB8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15E4EB31" w:rsidR="00147F01" w:rsidRPr="008C71F4" w:rsidRDefault="00A57647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10E67685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53FFA193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47F01" w:rsidRPr="008C71F4" w14:paraId="63EB20CB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0A1F797E" w:rsidR="00147F01" w:rsidRPr="008C71F4" w:rsidRDefault="00A57647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65FD0495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45A85621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47F01" w:rsidRPr="008C71F4" w14:paraId="72CDFFEA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74847D35" w:rsidR="00147F01" w:rsidRPr="008C71F4" w:rsidRDefault="00A57647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26AA1E8D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0BADD3FC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47F01" w:rsidRPr="008C71F4" w14:paraId="45103219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Anders Ådahl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19C4616D" w:rsidR="00147F01" w:rsidRPr="008C71F4" w:rsidRDefault="00A57647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51F772D2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45F1B6AF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47F01" w:rsidRPr="008C71F4" w14:paraId="40BC5136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1DDA6027" w:rsidR="00147F01" w:rsidRPr="008C71F4" w:rsidRDefault="00A57647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7FC5FCE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25711F2E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47F01" w:rsidRPr="008C71F4" w14:paraId="45709B24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5DA76B91" w:rsidR="00147F01" w:rsidRPr="008C71F4" w:rsidRDefault="00A57647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268E12E4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47F01" w:rsidRPr="008C71F4" w14:paraId="25A96D65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7AD68ABD" w:rsidR="00147F01" w:rsidRPr="008C71F4" w:rsidRDefault="00A57647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1CFCFEC9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0B96385D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47F01" w:rsidRPr="008C71F4" w14:paraId="648C5D8C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147F01" w:rsidRPr="00DC7BA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1"/>
                <w:szCs w:val="21"/>
              </w:rPr>
            </w:pPr>
            <w:r w:rsidRPr="00DC7BA4">
              <w:rPr>
                <w:b/>
                <w:i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4BD1A248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47F01" w:rsidRPr="008C71F4" w14:paraId="03D38DA8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147F01" w:rsidRPr="00DC7BA4" w:rsidRDefault="00147F01" w:rsidP="00147F01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13957889" w:rsidR="00147F01" w:rsidRPr="008C71F4" w:rsidRDefault="00A57647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62A63570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62E0BC5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6C7E8526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147F01" w:rsidRPr="00DC7BA4" w:rsidRDefault="00147F01" w:rsidP="00147F01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  <w:lang w:val="en-US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683DED9E" w:rsidR="00147F01" w:rsidRPr="008C71F4" w:rsidRDefault="00A57647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134C490D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11660EA3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103DEFCB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147F01" w:rsidRPr="00DC7BA4" w:rsidRDefault="00147F01" w:rsidP="00147F01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2AD1BC0A" w:rsidR="00147F01" w:rsidRPr="008C71F4" w:rsidRDefault="00A57647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495056E2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0D7E8210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647CFBA5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147F01" w:rsidRPr="00DC7BA4" w:rsidRDefault="00147F01" w:rsidP="00147F01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4B2785DA" w:rsidR="00147F01" w:rsidRPr="008C71F4" w:rsidRDefault="00A57647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421DB5C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6CD6EB9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3700C5A0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147F01" w:rsidRPr="00DC7BA4" w:rsidRDefault="00147F01" w:rsidP="00147F01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464555E5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147F01" w:rsidRPr="00DC7BA4" w:rsidRDefault="00147F01" w:rsidP="00147F01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18E773BB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147F01" w:rsidRPr="00DC7BA4" w:rsidRDefault="00147F01" w:rsidP="00147F01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2B2E798E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4EC58B75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147F01" w:rsidRPr="00DC7BA4" w:rsidRDefault="00147F01" w:rsidP="00147F01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5635D3EE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147F01" w:rsidRPr="00DC7BA4" w:rsidRDefault="00147F01" w:rsidP="00147F01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07D4AF8E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147F01" w:rsidRPr="00DC7BA4" w:rsidRDefault="00147F01" w:rsidP="00147F01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508B2F9F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147F01" w:rsidRPr="00DC7BA4" w:rsidRDefault="00147F01" w:rsidP="00147F01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A304CD3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61A6D02C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147F01" w:rsidRPr="00DC7BA4" w:rsidRDefault="00147F01" w:rsidP="00147F01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6EE1E513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147F01" w:rsidRPr="00DC7BA4" w:rsidRDefault="00147F01" w:rsidP="00147F01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  <w:lang w:val="en-US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0A1F5C48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147F01" w:rsidRPr="00DC7BA4" w:rsidRDefault="00147F01" w:rsidP="00147F01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Helena Vilhelmsson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33D13905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09A25631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19E429D5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147F01" w:rsidRPr="00DC7BA4" w:rsidRDefault="00147F01" w:rsidP="00147F01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7EDC0D85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147F01" w:rsidRPr="00DC7BA4" w:rsidRDefault="00147F01" w:rsidP="00147F01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A7F3169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5E809AE4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147F01" w:rsidRPr="00DC7BA4" w:rsidRDefault="00147F01" w:rsidP="00147F01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17143449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147F01" w:rsidRPr="00DC7BA4" w:rsidRDefault="00147F01" w:rsidP="00147F01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6A8FEEB2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147F01" w:rsidRPr="00DC7BA4" w:rsidRDefault="00147F01" w:rsidP="00147F01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392B44C9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69AD51E2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335BF406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546012FD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147F01" w:rsidRPr="00DC7BA4" w:rsidRDefault="00147F01" w:rsidP="00147F01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1F0A43B8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147F01" w:rsidRPr="00DC7BA4" w:rsidRDefault="00147F01" w:rsidP="00147F01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1D5D1590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147F01" w:rsidRPr="00DC7BA4" w:rsidRDefault="00147F01" w:rsidP="00147F01">
            <w:pPr>
              <w:rPr>
                <w:sz w:val="21"/>
                <w:szCs w:val="21"/>
              </w:rPr>
            </w:pPr>
            <w:r w:rsidRPr="00B0685E">
              <w:rPr>
                <w:sz w:val="21"/>
                <w:szCs w:val="21"/>
              </w:rPr>
              <w:t xml:space="preserve">Amanda Palmstierna </w:t>
            </w:r>
            <w:r w:rsidRPr="00DC7BA4">
              <w:rPr>
                <w:sz w:val="21"/>
                <w:szCs w:val="21"/>
              </w:rPr>
              <w:t>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CDA6D21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4BE72E6F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147F01" w:rsidRPr="00DC7BA4" w:rsidRDefault="00147F01" w:rsidP="00147F01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22B4C6ED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0496A7EC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2BFC3074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147F01" w:rsidRPr="00DC7BA4" w:rsidRDefault="00147F01" w:rsidP="00147F01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73294489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147F01" w:rsidRPr="00DC7BA4" w:rsidRDefault="00147F01" w:rsidP="00147F01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15B36010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147F01" w:rsidRPr="00DC7BA4" w:rsidRDefault="00147F01" w:rsidP="00147F01">
            <w:pPr>
              <w:rPr>
                <w:sz w:val="21"/>
                <w:szCs w:val="21"/>
              </w:rPr>
            </w:pPr>
            <w:r w:rsidRPr="00FB764C">
              <w:rPr>
                <w:sz w:val="21"/>
                <w:szCs w:val="21"/>
              </w:rPr>
              <w:t>Samuel Gonzalez Westling</w:t>
            </w:r>
            <w:r w:rsidRPr="00DC7BA4">
              <w:rPr>
                <w:sz w:val="21"/>
                <w:szCs w:val="21"/>
              </w:rPr>
              <w:t xml:space="preserve">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7F01" w:rsidRPr="008C71F4" w14:paraId="1EEFF222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147F01" w:rsidRPr="00DC7BA4" w:rsidRDefault="00147F01" w:rsidP="00147F01">
            <w:pPr>
              <w:rPr>
                <w:sz w:val="21"/>
                <w:szCs w:val="21"/>
                <w:lang w:val="en-GB"/>
              </w:rPr>
            </w:pPr>
            <w:r w:rsidRPr="00DC7BA4">
              <w:rPr>
                <w:sz w:val="21"/>
                <w:szCs w:val="21"/>
                <w:lang w:val="en-GB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47F01" w:rsidRPr="008C71F4" w14:paraId="3A1A16D8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E2C4" w14:textId="36F44062" w:rsidR="00147F01" w:rsidRPr="00DC7BA4" w:rsidRDefault="00147F01" w:rsidP="00147F01">
            <w:pPr>
              <w:rPr>
                <w:b/>
                <w:bCs/>
                <w:sz w:val="21"/>
                <w:szCs w:val="21"/>
                <w:lang w:val="en-GB"/>
              </w:rPr>
            </w:pPr>
            <w:r w:rsidRPr="00DC7BA4">
              <w:rPr>
                <w:b/>
                <w:i/>
                <w:sz w:val="21"/>
                <w:szCs w:val="21"/>
              </w:rPr>
              <w:t>EXTRA 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480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11A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1196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652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9C2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69C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B63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2BA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565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9D1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887A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7E7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ACBD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C52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47F01" w:rsidRPr="008C71F4" w14:paraId="7DE2709D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C309" w14:textId="608EF7A8" w:rsidR="00147F01" w:rsidRPr="00DC7BA4" w:rsidRDefault="00147F01" w:rsidP="00147F01">
            <w:pPr>
              <w:rPr>
                <w:sz w:val="21"/>
                <w:szCs w:val="21"/>
                <w:lang w:val="en-GB"/>
              </w:rPr>
            </w:pPr>
            <w:r w:rsidRPr="00DC7BA4">
              <w:rPr>
                <w:sz w:val="21"/>
                <w:szCs w:val="21"/>
                <w:lang w:val="en-GB"/>
              </w:rPr>
              <w:t>Marcus Andersson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732" w14:textId="4646DB34" w:rsidR="00147F01" w:rsidRPr="008C71F4" w:rsidRDefault="00A57647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221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67D0" w14:textId="6AAF46A0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F5E0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B0C7" w14:textId="4BFAAC42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818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723E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666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04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CC7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B0B3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B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AE7E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E0715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47F01" w:rsidRPr="008C71F4" w14:paraId="6E667FD5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2932A" w14:textId="4261AF05" w:rsidR="00147F01" w:rsidRPr="00DC7BA4" w:rsidRDefault="00147F01" w:rsidP="00147F01">
            <w:pPr>
              <w:rPr>
                <w:sz w:val="21"/>
                <w:szCs w:val="21"/>
                <w:lang w:val="en-GB"/>
              </w:rPr>
            </w:pPr>
            <w:r w:rsidRPr="00DC7BA4">
              <w:rPr>
                <w:sz w:val="21"/>
                <w:szCs w:val="21"/>
                <w:lang w:val="en-GB"/>
              </w:rPr>
              <w:t>Lena Bäckelin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94CA" w14:textId="27544005" w:rsidR="00147F01" w:rsidRPr="008C71F4" w:rsidRDefault="00A57647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DDC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3FCD2" w14:textId="7801375A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6D7B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34C9" w14:textId="580FFA46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EBF3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68C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694E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5B9B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FC2F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87DB9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C1C90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B1E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D2D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47F01" w:rsidRPr="008C71F4" w14:paraId="25B401AF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N = Närvarande</w:t>
            </w:r>
          </w:p>
        </w:tc>
        <w:tc>
          <w:tcPr>
            <w:tcW w:w="5458" w:type="dxa"/>
            <w:gridSpan w:val="16"/>
          </w:tcPr>
          <w:p w14:paraId="176C02C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X = ledamöter som deltagit i handläggningen</w:t>
            </w:r>
          </w:p>
        </w:tc>
      </w:tr>
      <w:tr w:rsidR="00147F01" w:rsidRPr="008C71F4" w14:paraId="3F592F35" w14:textId="77777777" w:rsidTr="00FB7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3692" w:type="dxa"/>
          </w:tcPr>
          <w:p w14:paraId="05B16B8C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77777777" w:rsidR="00147F01" w:rsidRPr="008C71F4" w:rsidRDefault="00147F01" w:rsidP="00147F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688FE1DF" w14:textId="77777777" w:rsidR="00D92469" w:rsidRPr="00DC7BA4" w:rsidRDefault="00D92469" w:rsidP="00DC7BA4">
      <w:pPr>
        <w:tabs>
          <w:tab w:val="left" w:pos="1701"/>
        </w:tabs>
        <w:rPr>
          <w:sz w:val="2"/>
          <w:szCs w:val="2"/>
        </w:rPr>
      </w:pPr>
    </w:p>
    <w:sectPr w:rsidR="00D92469" w:rsidRPr="00DC7BA4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40738" w14:textId="77777777" w:rsidR="00DC7BA4" w:rsidRDefault="00DC7BA4" w:rsidP="00DC7BA4">
      <w:r>
        <w:separator/>
      </w:r>
    </w:p>
  </w:endnote>
  <w:endnote w:type="continuationSeparator" w:id="0">
    <w:p w14:paraId="46CD7F8A" w14:textId="77777777" w:rsidR="00DC7BA4" w:rsidRDefault="00DC7BA4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D8C03" w14:textId="77777777" w:rsidR="00DC7BA4" w:rsidRDefault="00DC7BA4" w:rsidP="00DC7BA4">
      <w:r>
        <w:separator/>
      </w:r>
    </w:p>
  </w:footnote>
  <w:footnote w:type="continuationSeparator" w:id="0">
    <w:p w14:paraId="5D92CDFF" w14:textId="77777777" w:rsidR="00DC7BA4" w:rsidRDefault="00DC7BA4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514"/>
    <w:rsid w:val="0001638B"/>
    <w:rsid w:val="00016B3F"/>
    <w:rsid w:val="000201BF"/>
    <w:rsid w:val="00025ECC"/>
    <w:rsid w:val="000311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BEF"/>
    <w:rsid w:val="000910E8"/>
    <w:rsid w:val="000925AE"/>
    <w:rsid w:val="0009468C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D76AA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6396"/>
    <w:rsid w:val="000F6C0E"/>
    <w:rsid w:val="000F7279"/>
    <w:rsid w:val="001018B5"/>
    <w:rsid w:val="00102BE9"/>
    <w:rsid w:val="00104694"/>
    <w:rsid w:val="00111F56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31CE"/>
    <w:rsid w:val="001661B3"/>
    <w:rsid w:val="00166E59"/>
    <w:rsid w:val="00167FCF"/>
    <w:rsid w:val="00173B7A"/>
    <w:rsid w:val="00180B5C"/>
    <w:rsid w:val="00183B4D"/>
    <w:rsid w:val="00184C32"/>
    <w:rsid w:val="00186BCD"/>
    <w:rsid w:val="0019026A"/>
    <w:rsid w:val="00191657"/>
    <w:rsid w:val="0019207A"/>
    <w:rsid w:val="0019469E"/>
    <w:rsid w:val="001A0A7C"/>
    <w:rsid w:val="001A1578"/>
    <w:rsid w:val="001A30E8"/>
    <w:rsid w:val="001A70AA"/>
    <w:rsid w:val="001B1870"/>
    <w:rsid w:val="001B463E"/>
    <w:rsid w:val="001C213A"/>
    <w:rsid w:val="001C6099"/>
    <w:rsid w:val="001C6194"/>
    <w:rsid w:val="001C74B4"/>
    <w:rsid w:val="001D0ED9"/>
    <w:rsid w:val="001D4393"/>
    <w:rsid w:val="001E1EE0"/>
    <w:rsid w:val="001E1FAC"/>
    <w:rsid w:val="001F1623"/>
    <w:rsid w:val="001F67F5"/>
    <w:rsid w:val="001F7DAA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284C"/>
    <w:rsid w:val="002F29D2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7B7"/>
    <w:rsid w:val="003F3C29"/>
    <w:rsid w:val="003F49FA"/>
    <w:rsid w:val="003F642F"/>
    <w:rsid w:val="003F76C0"/>
    <w:rsid w:val="004030B9"/>
    <w:rsid w:val="0040375C"/>
    <w:rsid w:val="004042FE"/>
    <w:rsid w:val="00406E1F"/>
    <w:rsid w:val="00413EC3"/>
    <w:rsid w:val="0041580F"/>
    <w:rsid w:val="0041582D"/>
    <w:rsid w:val="00416EC2"/>
    <w:rsid w:val="00417945"/>
    <w:rsid w:val="004206DB"/>
    <w:rsid w:val="00423636"/>
    <w:rsid w:val="00423BDD"/>
    <w:rsid w:val="004245AC"/>
    <w:rsid w:val="00425991"/>
    <w:rsid w:val="00431913"/>
    <w:rsid w:val="00433D1B"/>
    <w:rsid w:val="00437AEB"/>
    <w:rsid w:val="00442491"/>
    <w:rsid w:val="00445589"/>
    <w:rsid w:val="00446353"/>
    <w:rsid w:val="00446C86"/>
    <w:rsid w:val="00450434"/>
    <w:rsid w:val="0045270F"/>
    <w:rsid w:val="00455642"/>
    <w:rsid w:val="00457253"/>
    <w:rsid w:val="0046308D"/>
    <w:rsid w:val="00465100"/>
    <w:rsid w:val="004673D5"/>
    <w:rsid w:val="00471846"/>
    <w:rsid w:val="00471F07"/>
    <w:rsid w:val="00472E9B"/>
    <w:rsid w:val="00475E76"/>
    <w:rsid w:val="00481B64"/>
    <w:rsid w:val="00482C15"/>
    <w:rsid w:val="0048563B"/>
    <w:rsid w:val="00494D6F"/>
    <w:rsid w:val="00497F45"/>
    <w:rsid w:val="004A0DC8"/>
    <w:rsid w:val="004A0EF6"/>
    <w:rsid w:val="004A3C1A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3A1E"/>
    <w:rsid w:val="004D45EC"/>
    <w:rsid w:val="004D717F"/>
    <w:rsid w:val="004E0699"/>
    <w:rsid w:val="004E28A2"/>
    <w:rsid w:val="004E32CA"/>
    <w:rsid w:val="004E6175"/>
    <w:rsid w:val="004E7397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2A1A"/>
    <w:rsid w:val="0052557C"/>
    <w:rsid w:val="005300FA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4036"/>
    <w:rsid w:val="00574897"/>
    <w:rsid w:val="00581568"/>
    <w:rsid w:val="00582618"/>
    <w:rsid w:val="00583300"/>
    <w:rsid w:val="00585B29"/>
    <w:rsid w:val="00592BE9"/>
    <w:rsid w:val="005A3782"/>
    <w:rsid w:val="005B0262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115FA"/>
    <w:rsid w:val="00612132"/>
    <w:rsid w:val="00613B07"/>
    <w:rsid w:val="00614540"/>
    <w:rsid w:val="00614844"/>
    <w:rsid w:val="006150AA"/>
    <w:rsid w:val="00627372"/>
    <w:rsid w:val="00627FB0"/>
    <w:rsid w:val="00636DF4"/>
    <w:rsid w:val="006378D7"/>
    <w:rsid w:val="00640261"/>
    <w:rsid w:val="0064351E"/>
    <w:rsid w:val="00647BE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F03D9"/>
    <w:rsid w:val="006F5FFE"/>
    <w:rsid w:val="007005D9"/>
    <w:rsid w:val="00700B35"/>
    <w:rsid w:val="00700BA0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C4791"/>
    <w:rsid w:val="007C4DC2"/>
    <w:rsid w:val="007C61E3"/>
    <w:rsid w:val="007C7574"/>
    <w:rsid w:val="007D2629"/>
    <w:rsid w:val="007D4AEF"/>
    <w:rsid w:val="007E1B8E"/>
    <w:rsid w:val="007E1E42"/>
    <w:rsid w:val="007E1FAE"/>
    <w:rsid w:val="007E3F0D"/>
    <w:rsid w:val="007E4B5A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97D44"/>
    <w:rsid w:val="008A3F7B"/>
    <w:rsid w:val="008A4E5F"/>
    <w:rsid w:val="008A5327"/>
    <w:rsid w:val="008B6454"/>
    <w:rsid w:val="008C2DE4"/>
    <w:rsid w:val="008C68ED"/>
    <w:rsid w:val="008C71F4"/>
    <w:rsid w:val="008C724E"/>
    <w:rsid w:val="008D12B1"/>
    <w:rsid w:val="008D49B9"/>
    <w:rsid w:val="008D772E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D3"/>
    <w:rsid w:val="00937BF3"/>
    <w:rsid w:val="00941E57"/>
    <w:rsid w:val="009422FF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12AC"/>
    <w:rsid w:val="009B2217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047B9"/>
    <w:rsid w:val="00A11536"/>
    <w:rsid w:val="00A11732"/>
    <w:rsid w:val="00A13963"/>
    <w:rsid w:val="00A15EC6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C17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907AB"/>
    <w:rsid w:val="00A90C14"/>
    <w:rsid w:val="00A910ED"/>
    <w:rsid w:val="00A9262A"/>
    <w:rsid w:val="00AB15F1"/>
    <w:rsid w:val="00AB30A5"/>
    <w:rsid w:val="00AB3136"/>
    <w:rsid w:val="00AB3690"/>
    <w:rsid w:val="00AB66CA"/>
    <w:rsid w:val="00AC0EF7"/>
    <w:rsid w:val="00AC1A15"/>
    <w:rsid w:val="00AD4893"/>
    <w:rsid w:val="00AE1695"/>
    <w:rsid w:val="00AE41CE"/>
    <w:rsid w:val="00AE4635"/>
    <w:rsid w:val="00AE5785"/>
    <w:rsid w:val="00AE7291"/>
    <w:rsid w:val="00AF185B"/>
    <w:rsid w:val="00AF2031"/>
    <w:rsid w:val="00AF2C40"/>
    <w:rsid w:val="00AF4920"/>
    <w:rsid w:val="00AF4E88"/>
    <w:rsid w:val="00AF7C8D"/>
    <w:rsid w:val="00B00B58"/>
    <w:rsid w:val="00B056A6"/>
    <w:rsid w:val="00B0685E"/>
    <w:rsid w:val="00B113F4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51998"/>
    <w:rsid w:val="00B54D41"/>
    <w:rsid w:val="00B56236"/>
    <w:rsid w:val="00B60B32"/>
    <w:rsid w:val="00B64A91"/>
    <w:rsid w:val="00B722B3"/>
    <w:rsid w:val="00B74036"/>
    <w:rsid w:val="00B74A2F"/>
    <w:rsid w:val="00B7668F"/>
    <w:rsid w:val="00B809DE"/>
    <w:rsid w:val="00B81FC5"/>
    <w:rsid w:val="00B823F2"/>
    <w:rsid w:val="00B8336D"/>
    <w:rsid w:val="00B85160"/>
    <w:rsid w:val="00B91803"/>
    <w:rsid w:val="00B9203B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15F9"/>
    <w:rsid w:val="00BF4C14"/>
    <w:rsid w:val="00C00C2D"/>
    <w:rsid w:val="00C03BBC"/>
    <w:rsid w:val="00C04B68"/>
    <w:rsid w:val="00C137FA"/>
    <w:rsid w:val="00C15FDC"/>
    <w:rsid w:val="00C166D6"/>
    <w:rsid w:val="00C16B87"/>
    <w:rsid w:val="00C25012"/>
    <w:rsid w:val="00C25306"/>
    <w:rsid w:val="00C25B02"/>
    <w:rsid w:val="00C274A2"/>
    <w:rsid w:val="00C33FC2"/>
    <w:rsid w:val="00C3591B"/>
    <w:rsid w:val="00C3694B"/>
    <w:rsid w:val="00C42E8F"/>
    <w:rsid w:val="00C4713F"/>
    <w:rsid w:val="00C6013D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07F38"/>
    <w:rsid w:val="00D11C61"/>
    <w:rsid w:val="00D12EAD"/>
    <w:rsid w:val="00D16528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57CDE"/>
    <w:rsid w:val="00D63307"/>
    <w:rsid w:val="00D63B73"/>
    <w:rsid w:val="00D676C8"/>
    <w:rsid w:val="00D67826"/>
    <w:rsid w:val="00D67A6F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7B8"/>
    <w:rsid w:val="00DB6BEB"/>
    <w:rsid w:val="00DC2437"/>
    <w:rsid w:val="00DC2D9C"/>
    <w:rsid w:val="00DC3767"/>
    <w:rsid w:val="00DC58D9"/>
    <w:rsid w:val="00DC7BA4"/>
    <w:rsid w:val="00DD0388"/>
    <w:rsid w:val="00DD1530"/>
    <w:rsid w:val="00DD2E3A"/>
    <w:rsid w:val="00DD3DA0"/>
    <w:rsid w:val="00DD4673"/>
    <w:rsid w:val="00DD6387"/>
    <w:rsid w:val="00DD7DC3"/>
    <w:rsid w:val="00DE3F87"/>
    <w:rsid w:val="00DE4A20"/>
    <w:rsid w:val="00DF1A9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7DA"/>
    <w:rsid w:val="00E64AED"/>
    <w:rsid w:val="00E67EBA"/>
    <w:rsid w:val="00E70A95"/>
    <w:rsid w:val="00E73DE8"/>
    <w:rsid w:val="00E73DF4"/>
    <w:rsid w:val="00E7416F"/>
    <w:rsid w:val="00E77817"/>
    <w:rsid w:val="00E803C8"/>
    <w:rsid w:val="00E83750"/>
    <w:rsid w:val="00E840AA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1419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1644"/>
    <w:rsid w:val="00ED4EF3"/>
    <w:rsid w:val="00EE24C9"/>
    <w:rsid w:val="00EE30AF"/>
    <w:rsid w:val="00EE3DE0"/>
    <w:rsid w:val="00EE4913"/>
    <w:rsid w:val="00EE5EAF"/>
    <w:rsid w:val="00EE7FFE"/>
    <w:rsid w:val="00EF70DA"/>
    <w:rsid w:val="00F051C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C2"/>
    <w:rsid w:val="00F70370"/>
    <w:rsid w:val="00F744A4"/>
    <w:rsid w:val="00F76C48"/>
    <w:rsid w:val="00F76ECF"/>
    <w:rsid w:val="00F80D0F"/>
    <w:rsid w:val="00F93B25"/>
    <w:rsid w:val="00F946D4"/>
    <w:rsid w:val="00F968D3"/>
    <w:rsid w:val="00FA384F"/>
    <w:rsid w:val="00FA3922"/>
    <w:rsid w:val="00FB0A2A"/>
    <w:rsid w:val="00FB3BD6"/>
    <w:rsid w:val="00FB538C"/>
    <w:rsid w:val="00FB764C"/>
    <w:rsid w:val="00FC7B39"/>
    <w:rsid w:val="00FD1267"/>
    <w:rsid w:val="00FD13A3"/>
    <w:rsid w:val="00FD65D3"/>
    <w:rsid w:val="00FD75A8"/>
    <w:rsid w:val="00FE2C59"/>
    <w:rsid w:val="00FE35DD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1591</TotalTime>
  <Pages>2</Pages>
  <Words>309</Words>
  <Characters>2402</Characters>
  <Application>Microsoft Office Word</Application>
  <DocSecurity>0</DocSecurity>
  <Lines>1201</Lines>
  <Paragraphs>180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114</cp:revision>
  <cp:lastPrinted>2025-09-16T08:50:00Z</cp:lastPrinted>
  <dcterms:created xsi:type="dcterms:W3CDTF">2024-12-18T07:18:00Z</dcterms:created>
  <dcterms:modified xsi:type="dcterms:W3CDTF">2025-10-08T09:04:00Z</dcterms:modified>
</cp:coreProperties>
</file>