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1F9F" w:rsidRPr="00F32D99" w:rsidTr="00D61F9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1F9F" w:rsidRPr="00F32D99" w:rsidRDefault="00D61F9F" w:rsidP="00D61F9F">
            <w:pPr>
              <w:pStyle w:val="RSKRbeteckning"/>
              <w:spacing w:before="240"/>
            </w:pPr>
            <w:r w:rsidRPr="00F32D99">
              <w:t>Riksdagsskrivelse</w:t>
            </w:r>
          </w:p>
          <w:p w:rsidR="00D61F9F" w:rsidRPr="00F32D99" w:rsidRDefault="00D61F9F" w:rsidP="00D61F9F">
            <w:pPr>
              <w:pStyle w:val="RSKRbeteckning"/>
            </w:pPr>
            <w:r w:rsidRPr="00F32D99">
              <w:t>2010/11:234</w:t>
            </w:r>
          </w:p>
        </w:tc>
        <w:tc>
          <w:tcPr>
            <w:tcW w:w="1134" w:type="dxa"/>
          </w:tcPr>
          <w:p w:rsidR="00D61F9F" w:rsidRPr="00F32D99" w:rsidRDefault="00F32D99" w:rsidP="00D61F9F">
            <w:pPr>
              <w:jc w:val="right"/>
            </w:pPr>
            <w:r w:rsidRPr="00F32D9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F9F" w:rsidRPr="00F32D99" w:rsidTr="00D61F9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1F9F" w:rsidRPr="00F32D99" w:rsidRDefault="00D61F9F">
            <w:pPr>
              <w:rPr>
                <w:sz w:val="10"/>
              </w:rPr>
            </w:pPr>
          </w:p>
        </w:tc>
      </w:tr>
    </w:tbl>
    <w:p w:rsidR="00D61F9F" w:rsidRPr="00F32D99" w:rsidRDefault="00D61F9F"/>
    <w:p w:rsidR="00D61F9F" w:rsidRPr="00F32D99" w:rsidRDefault="00D61F9F" w:rsidP="00D61F9F">
      <w:pPr>
        <w:pStyle w:val="Mottagare1"/>
      </w:pPr>
      <w:r w:rsidRPr="00F32D99">
        <w:t>Regeringen</w:t>
      </w:r>
    </w:p>
    <w:p w:rsidR="00D61F9F" w:rsidRPr="00F32D99" w:rsidRDefault="00D61F9F" w:rsidP="00D61F9F">
      <w:pPr>
        <w:pStyle w:val="Mottagare2"/>
      </w:pPr>
      <w:r w:rsidRPr="00F32D99">
        <w:t>Finansdepartementet</w:t>
      </w:r>
    </w:p>
    <w:p w:rsidR="00D61F9F" w:rsidRPr="00F32D99" w:rsidRDefault="00D61F9F" w:rsidP="00D61F9F">
      <w:r w:rsidRPr="00F32D99">
        <w:t>Med överlämnande av finansutskottets betänkande 2010/11:FiU26 Lagändringar med anledning av att Sveriges allmänna hypoteksbank har trätt i likvidation får jag anmäla att riksdagen denna dag bifallit utskottets förslag till riksdagsbeslut.</w:t>
      </w:r>
    </w:p>
    <w:p w:rsidR="00D61F9F" w:rsidRPr="00F32D99" w:rsidRDefault="00D61F9F" w:rsidP="00D61F9F">
      <w:pPr>
        <w:pStyle w:val="Stockholm"/>
      </w:pPr>
      <w:r w:rsidRPr="00F32D99">
        <w:t>Stockholm den 28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1F9F" w:rsidRPr="00F32D99" w:rsidTr="00D61F9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1F9F" w:rsidRPr="00F32D99" w:rsidRDefault="00D61F9F" w:rsidP="00D61F9F">
            <w:pPr>
              <w:pStyle w:val="AvsTalman"/>
            </w:pPr>
            <w:r w:rsidRPr="00F32D99">
              <w:t>Per Westerberg</w:t>
            </w:r>
          </w:p>
        </w:tc>
        <w:tc>
          <w:tcPr>
            <w:tcW w:w="3628" w:type="dxa"/>
          </w:tcPr>
          <w:p w:rsidR="00D61F9F" w:rsidRPr="00F32D99" w:rsidRDefault="00D61F9F" w:rsidP="00D61F9F">
            <w:pPr>
              <w:pStyle w:val="AvsTjnsteman"/>
            </w:pPr>
            <w:r w:rsidRPr="00F32D99">
              <w:t>Ulf Christoffersson</w:t>
            </w:r>
          </w:p>
        </w:tc>
      </w:tr>
    </w:tbl>
    <w:p w:rsidR="00D85057" w:rsidRPr="00F32D99" w:rsidRDefault="00D85057" w:rsidP="00D61F9F"/>
    <w:sectPr w:rsidR="00D85057" w:rsidRPr="00F32D9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9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171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41AA8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1F9F"/>
    <w:rsid w:val="00D644E9"/>
    <w:rsid w:val="00D85057"/>
    <w:rsid w:val="00DC0766"/>
    <w:rsid w:val="00E570D1"/>
    <w:rsid w:val="00F32D9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C997FB-90CE-4F17-8E4F-124F4D37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328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234</vt:lpwstr>
  </property>
  <property fmtid="{D5CDD505-2E9C-101B-9397-08002B2CF9AE}" pid="6" name="Datum">
    <vt:lpwstr>2011-04-28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26</vt:lpwstr>
  </property>
  <property fmtid="{D5CDD505-2E9C-101B-9397-08002B2CF9AE}" pid="17" name="RefRubrik">
    <vt:lpwstr>Lagändringar med anledning av att Sveriges allmänna hypoteksbank har trätt i likvidation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2011</vt:lpwstr>
  </property>
</Properties>
</file>