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0D9136F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040C44">
              <w:rPr>
                <w:b/>
                <w:sz w:val="20"/>
              </w:rPr>
              <w:t>1</w:t>
            </w:r>
            <w:r w:rsidR="00745438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B6984D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8A4C10">
              <w:rPr>
                <w:sz w:val="20"/>
              </w:rPr>
              <w:t>2</w:t>
            </w:r>
            <w:r w:rsidRPr="00CA7639">
              <w:rPr>
                <w:sz w:val="20"/>
              </w:rPr>
              <w:t>–</w:t>
            </w:r>
            <w:r w:rsidR="008A4C10">
              <w:rPr>
                <w:sz w:val="20"/>
              </w:rPr>
              <w:t>0</w:t>
            </w:r>
            <w:r w:rsidR="00745438">
              <w:rPr>
                <w:sz w:val="20"/>
              </w:rPr>
              <w:t>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31FE030E" w:rsidR="00CA7639" w:rsidRDefault="00745438" w:rsidP="00CA7639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161529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8A4C10">
              <w:rPr>
                <w:sz w:val="20"/>
              </w:rPr>
              <w:t>:</w:t>
            </w:r>
            <w:r w:rsidR="006F39D0">
              <w:rPr>
                <w:sz w:val="20"/>
              </w:rPr>
              <w:t>0</w:t>
            </w:r>
            <w:r w:rsidR="008A4C10">
              <w:rPr>
                <w:sz w:val="20"/>
              </w:rPr>
              <w:t>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09DAE66C" w:rsidR="002F1B2F" w:rsidRDefault="00745438" w:rsidP="0013117A">
            <w:pPr>
              <w:rPr>
                <w:b/>
              </w:rPr>
            </w:pPr>
            <w:r>
              <w:rPr>
                <w:b/>
              </w:rPr>
              <w:t>Utgiftsområde 1 Utrikesförvaltningen (UU2y)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6D7CA26F" w14:textId="25592C9A" w:rsidR="00745438" w:rsidRDefault="00745438" w:rsidP="0074543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fortsatte behandlingen av frågan om yttrande till </w:t>
            </w:r>
            <w:r>
              <w:rPr>
                <w:szCs w:val="24"/>
              </w:rPr>
              <w:t>konstitutions</w:t>
            </w:r>
            <w:r w:rsidRPr="007C3D61">
              <w:rPr>
                <w:szCs w:val="24"/>
              </w:rPr>
              <w:t>utskottet över proposition 202</w:t>
            </w:r>
            <w:r>
              <w:rPr>
                <w:szCs w:val="24"/>
              </w:rPr>
              <w:t>2</w:t>
            </w:r>
            <w:r w:rsidRPr="007C3D61">
              <w:rPr>
                <w:szCs w:val="24"/>
              </w:rPr>
              <w:t>/2</w:t>
            </w:r>
            <w:r>
              <w:rPr>
                <w:szCs w:val="24"/>
              </w:rPr>
              <w:t>3</w:t>
            </w:r>
            <w:r w:rsidRPr="007C3D61">
              <w:rPr>
                <w:szCs w:val="24"/>
              </w:rPr>
              <w:t>:1 utgiftsområde 1 och motioner i de delar som berör utrikesförvaltningen.</w:t>
            </w:r>
          </w:p>
          <w:p w14:paraId="61706659" w14:textId="77777777" w:rsidR="00745438" w:rsidRDefault="00745438" w:rsidP="0074543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AF3B37B" w14:textId="19285F05" w:rsidR="00E53AA5" w:rsidRPr="00745438" w:rsidRDefault="00745438" w:rsidP="0074543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yttrande 202</w:t>
            </w:r>
            <w:r w:rsidR="000D401D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="000D401D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:UU</w:t>
            </w:r>
            <w:proofErr w:type="gramEnd"/>
            <w:r w:rsidR="000D401D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y.</w:t>
            </w:r>
          </w:p>
          <w:p w14:paraId="7E10DDCD" w14:textId="77777777" w:rsidR="00E53AA5" w:rsidRDefault="00E53AA5" w:rsidP="008A4C10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5E943533" w14:textId="050B391A" w:rsidR="002F1B2F" w:rsidRDefault="00E53AA5" w:rsidP="008A4C1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B4603">
              <w:rPr>
                <w:szCs w:val="24"/>
              </w:rPr>
              <w:t>S</w:t>
            </w:r>
            <w:r w:rsidR="00B13ECA">
              <w:rPr>
                <w:szCs w:val="24"/>
              </w:rPr>
              <w:t>-</w:t>
            </w:r>
            <w:r w:rsidRPr="009B4603">
              <w:rPr>
                <w:szCs w:val="24"/>
              </w:rPr>
              <w:t>, V</w:t>
            </w:r>
            <w:r w:rsidR="00B13ECA">
              <w:rPr>
                <w:szCs w:val="24"/>
              </w:rPr>
              <w:t>-</w:t>
            </w:r>
            <w:r w:rsidRPr="009B4603">
              <w:rPr>
                <w:szCs w:val="24"/>
              </w:rPr>
              <w:t xml:space="preserve">, </w:t>
            </w:r>
            <w:r w:rsidR="00745438">
              <w:rPr>
                <w:szCs w:val="24"/>
              </w:rPr>
              <w:t>C</w:t>
            </w:r>
            <w:r w:rsidR="00B13ECA">
              <w:rPr>
                <w:szCs w:val="24"/>
              </w:rPr>
              <w:t>-</w:t>
            </w:r>
            <w:r w:rsidRPr="009B4603">
              <w:rPr>
                <w:szCs w:val="24"/>
              </w:rPr>
              <w:t xml:space="preserve"> och </w:t>
            </w:r>
            <w:r w:rsidR="00745438">
              <w:rPr>
                <w:szCs w:val="24"/>
              </w:rPr>
              <w:t>MP</w:t>
            </w:r>
            <w:r w:rsidRPr="009B4603">
              <w:rPr>
                <w:szCs w:val="24"/>
              </w:rPr>
              <w:t xml:space="preserve">-ledamöterna anmälde </w:t>
            </w:r>
            <w:r w:rsidR="001147F5">
              <w:rPr>
                <w:szCs w:val="24"/>
              </w:rPr>
              <w:t>avvikande meningar</w:t>
            </w:r>
            <w:r w:rsidRPr="009B4603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745438">
              <w:rPr>
                <w:szCs w:val="24"/>
              </w:rPr>
              <w:t>SD-ledam</w:t>
            </w:r>
            <w:r w:rsidR="001147F5">
              <w:rPr>
                <w:szCs w:val="24"/>
              </w:rPr>
              <w:t>öterna</w:t>
            </w:r>
            <w:r w:rsidR="00745438">
              <w:rPr>
                <w:szCs w:val="24"/>
              </w:rPr>
              <w:t xml:space="preserve"> anmälde ett särskilt yttrande.</w:t>
            </w:r>
            <w:r w:rsidR="008A4C10">
              <w:rPr>
                <w:szCs w:val="24"/>
              </w:rPr>
              <w:br/>
            </w:r>
          </w:p>
        </w:tc>
      </w:tr>
      <w:tr w:rsidR="008A4C10" w:rsidRPr="004B367D" w14:paraId="744A03FF" w14:textId="77777777" w:rsidTr="00422916">
        <w:trPr>
          <w:trHeight w:val="884"/>
        </w:trPr>
        <w:tc>
          <w:tcPr>
            <w:tcW w:w="567" w:type="dxa"/>
          </w:tcPr>
          <w:p w14:paraId="4CC19F92" w14:textId="215AC68A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704A346" w14:textId="1725F00B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Utgiftsområde </w:t>
            </w:r>
            <w:r w:rsidR="002E0DBB">
              <w:rPr>
                <w:b/>
                <w:bCs/>
                <w:color w:val="000000"/>
                <w:szCs w:val="24"/>
              </w:rPr>
              <w:t>5</w:t>
            </w:r>
            <w:r>
              <w:rPr>
                <w:b/>
                <w:bCs/>
                <w:color w:val="000000"/>
                <w:szCs w:val="24"/>
              </w:rPr>
              <w:t xml:space="preserve"> Internationell </w:t>
            </w:r>
            <w:r w:rsidR="002E0DBB">
              <w:rPr>
                <w:b/>
                <w:bCs/>
                <w:color w:val="000000"/>
                <w:szCs w:val="24"/>
              </w:rPr>
              <w:t>samverkan</w:t>
            </w:r>
            <w:r>
              <w:rPr>
                <w:b/>
                <w:bCs/>
                <w:color w:val="000000"/>
                <w:szCs w:val="24"/>
              </w:rPr>
              <w:t xml:space="preserve"> (UU</w:t>
            </w:r>
            <w:r w:rsidR="002E0DBB">
              <w:rPr>
                <w:b/>
                <w:bCs/>
                <w:color w:val="000000"/>
                <w:szCs w:val="24"/>
              </w:rPr>
              <w:t>1</w:t>
            </w:r>
            <w:r>
              <w:rPr>
                <w:b/>
                <w:bCs/>
                <w:color w:val="000000"/>
                <w:szCs w:val="24"/>
              </w:rPr>
              <w:t>)</w:t>
            </w:r>
          </w:p>
          <w:p w14:paraId="17F89DEE" w14:textId="77777777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</w:p>
          <w:p w14:paraId="37CF83B6" w14:textId="4EC9F80A" w:rsidR="008A4C10" w:rsidRPr="00B827B4" w:rsidRDefault="008A4C10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fortsatte </w:t>
            </w:r>
            <w:proofErr w:type="spellStart"/>
            <w:r>
              <w:rPr>
                <w:color w:val="000000"/>
                <w:szCs w:val="24"/>
              </w:rPr>
              <w:t>behandingen</w:t>
            </w:r>
            <w:proofErr w:type="spellEnd"/>
            <w:r>
              <w:rPr>
                <w:color w:val="000000"/>
                <w:szCs w:val="24"/>
              </w:rPr>
              <w:t xml:space="preserve"> av proposition 2022/23:1, utgiftsområde </w:t>
            </w:r>
            <w:r w:rsidR="002E0DBB">
              <w:rPr>
                <w:color w:val="000000"/>
                <w:szCs w:val="24"/>
              </w:rPr>
              <w:t>5</w:t>
            </w:r>
            <w:r>
              <w:rPr>
                <w:color w:val="000000"/>
                <w:szCs w:val="24"/>
              </w:rPr>
              <w:t xml:space="preserve"> och motioner.</w:t>
            </w:r>
          </w:p>
          <w:p w14:paraId="2EFCA533" w14:textId="77777777" w:rsidR="008A4C10" w:rsidRPr="00B827B4" w:rsidRDefault="008A4C10" w:rsidP="009A778A">
            <w:pPr>
              <w:rPr>
                <w:color w:val="000000"/>
                <w:szCs w:val="24"/>
              </w:rPr>
            </w:pPr>
          </w:p>
          <w:p w14:paraId="2D5A6554" w14:textId="77777777" w:rsidR="008A4C10" w:rsidRDefault="008A4C10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>Ärendet bordlades.</w:t>
            </w:r>
          </w:p>
          <w:p w14:paraId="3B1373B0" w14:textId="7378D09B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8A4C10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29CAF3FA" w:rsidR="008A4C10" w:rsidRPr="00CB707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FEE0C25" w14:textId="5C2D0E8E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Utgiftsområde </w:t>
            </w:r>
            <w:r w:rsidR="00F70CCE">
              <w:rPr>
                <w:b/>
                <w:bCs/>
                <w:color w:val="000000"/>
                <w:szCs w:val="24"/>
              </w:rPr>
              <w:t>7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F70CCE">
              <w:rPr>
                <w:b/>
                <w:bCs/>
                <w:color w:val="000000"/>
                <w:szCs w:val="24"/>
              </w:rPr>
              <w:t>Internationellt bistånd</w:t>
            </w:r>
            <w:r>
              <w:rPr>
                <w:b/>
                <w:bCs/>
                <w:color w:val="000000"/>
                <w:szCs w:val="24"/>
              </w:rPr>
              <w:t xml:space="preserve"> (UU2)</w:t>
            </w:r>
          </w:p>
          <w:p w14:paraId="6A54F654" w14:textId="77777777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</w:p>
          <w:p w14:paraId="587ADD57" w14:textId="4ABE40E9" w:rsidR="008A4C10" w:rsidRPr="00B827B4" w:rsidRDefault="008A4C10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fortsatte behandlingen av </w:t>
            </w:r>
            <w:r w:rsidR="00F70CCE">
              <w:rPr>
                <w:color w:val="000000"/>
                <w:szCs w:val="24"/>
              </w:rPr>
              <w:t>proposition 2022/23:1, utgiftsområde 7 och motioner.</w:t>
            </w:r>
          </w:p>
          <w:p w14:paraId="7C8A30DD" w14:textId="77777777" w:rsidR="008A4C10" w:rsidRPr="00B827B4" w:rsidRDefault="008A4C10" w:rsidP="009A778A">
            <w:pPr>
              <w:rPr>
                <w:color w:val="000000"/>
                <w:szCs w:val="24"/>
              </w:rPr>
            </w:pPr>
          </w:p>
          <w:p w14:paraId="5C817B74" w14:textId="77777777" w:rsidR="008A4C10" w:rsidRPr="00B827B4" w:rsidRDefault="008A4C10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>Ärendet bordlades.</w:t>
            </w:r>
          </w:p>
          <w:p w14:paraId="7F12FB46" w14:textId="77777777" w:rsidR="008A4C10" w:rsidRPr="001400AD" w:rsidRDefault="008A4C10" w:rsidP="00232B39">
            <w:pPr>
              <w:rPr>
                <w:sz w:val="22"/>
              </w:rPr>
            </w:pPr>
          </w:p>
        </w:tc>
      </w:tr>
      <w:tr w:rsidR="008A4C10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67381E20" w:rsidR="008A4C10" w:rsidRPr="001A38A8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6E6A0401" w14:textId="77777777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Justering av protokoll</w:t>
            </w:r>
          </w:p>
          <w:p w14:paraId="742885A8" w14:textId="77777777" w:rsidR="008A4C10" w:rsidRDefault="008A4C10" w:rsidP="00802AB0">
            <w:pPr>
              <w:autoSpaceDE w:val="0"/>
              <w:autoSpaceDN w:val="0"/>
              <w:adjustRightInd w:val="0"/>
            </w:pPr>
          </w:p>
          <w:p w14:paraId="519C826E" w14:textId="00D07E08" w:rsidR="008A4C10" w:rsidRDefault="008A4C10" w:rsidP="00802AB0">
            <w:r>
              <w:t>Utskottet justerade protokoll 2022/23:1</w:t>
            </w:r>
            <w:r w:rsidR="00F70CCE">
              <w:t>6.</w:t>
            </w:r>
            <w:r>
              <w:t xml:space="preserve"> </w:t>
            </w:r>
          </w:p>
          <w:p w14:paraId="3DF2557C" w14:textId="19C39339" w:rsidR="008A4C10" w:rsidRPr="001A38A8" w:rsidRDefault="008A4C10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A4C10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6C65ECF1" w:rsidR="008A4C10" w:rsidRPr="006F350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11204781" w14:textId="41DA3873" w:rsidR="008A4C10" w:rsidRPr="009B4603" w:rsidRDefault="008A4C1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B4603">
              <w:rPr>
                <w:b/>
                <w:color w:val="000000"/>
                <w:szCs w:val="24"/>
              </w:rPr>
              <w:t>Kanslimeddelanden</w:t>
            </w:r>
          </w:p>
          <w:p w14:paraId="6BB46D50" w14:textId="03D29897" w:rsidR="006F39D0" w:rsidRPr="009B4603" w:rsidRDefault="006F39D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41349C84" w14:textId="7CB25E96" w:rsidR="006F39D0" w:rsidRPr="009B4603" w:rsidRDefault="009B4603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B4603">
              <w:rPr>
                <w:bCs/>
                <w:color w:val="000000"/>
                <w:szCs w:val="24"/>
              </w:rPr>
              <w:t>U</w:t>
            </w:r>
            <w:r w:rsidR="006F39D0" w:rsidRPr="009B4603">
              <w:rPr>
                <w:bCs/>
                <w:color w:val="000000"/>
                <w:szCs w:val="24"/>
              </w:rPr>
              <w:t xml:space="preserve">tskottet </w:t>
            </w:r>
            <w:r w:rsidR="00601D28" w:rsidRPr="009B4603">
              <w:rPr>
                <w:bCs/>
                <w:color w:val="000000"/>
                <w:szCs w:val="24"/>
              </w:rPr>
              <w:t xml:space="preserve">informerades </w:t>
            </w:r>
            <w:r w:rsidR="006F39D0" w:rsidRPr="009B4603">
              <w:rPr>
                <w:bCs/>
                <w:color w:val="000000"/>
                <w:szCs w:val="24"/>
              </w:rPr>
              <w:t>om:</w:t>
            </w:r>
          </w:p>
          <w:p w14:paraId="1EB920BC" w14:textId="5B8573F4" w:rsidR="00575A2C" w:rsidRDefault="006F39D0" w:rsidP="00575A2C">
            <w:pPr>
              <w:rPr>
                <w:bCs/>
              </w:rPr>
            </w:pPr>
            <w:r w:rsidRPr="009B4603">
              <w:rPr>
                <w:bCs/>
                <w:color w:val="000000"/>
                <w:szCs w:val="24"/>
              </w:rPr>
              <w:t>-</w:t>
            </w:r>
            <w:r w:rsidR="00601D28" w:rsidRPr="009B4603">
              <w:rPr>
                <w:bCs/>
              </w:rPr>
              <w:t xml:space="preserve"> att </w:t>
            </w:r>
            <w:r w:rsidR="00575A2C">
              <w:rPr>
                <w:bCs/>
              </w:rPr>
              <w:t>u</w:t>
            </w:r>
            <w:r w:rsidR="00575A2C" w:rsidRPr="00575A2C">
              <w:rPr>
                <w:bCs/>
              </w:rPr>
              <w:t>trikesminister Tobias Billström lämnar information om Natos utrikesministermöte torsdagen den 15 december kl. 08</w:t>
            </w:r>
            <w:r w:rsidR="00A86AF2">
              <w:rPr>
                <w:bCs/>
              </w:rPr>
              <w:t>:</w:t>
            </w:r>
            <w:r w:rsidR="00575A2C" w:rsidRPr="00575A2C">
              <w:rPr>
                <w:bCs/>
              </w:rPr>
              <w:t xml:space="preserve">00. </w:t>
            </w:r>
          </w:p>
          <w:p w14:paraId="11102329" w14:textId="7DC7B2D0" w:rsidR="00575A2C" w:rsidRDefault="00575A2C" w:rsidP="00575A2C">
            <w:pPr>
              <w:rPr>
                <w:bCs/>
              </w:rPr>
            </w:pPr>
            <w:r>
              <w:rPr>
                <w:bCs/>
              </w:rPr>
              <w:t xml:space="preserve">- studiebesök på </w:t>
            </w:r>
            <w:proofErr w:type="spellStart"/>
            <w:r>
              <w:rPr>
                <w:bCs/>
              </w:rPr>
              <w:t>Swedfund</w:t>
            </w:r>
            <w:proofErr w:type="spellEnd"/>
            <w:r>
              <w:rPr>
                <w:bCs/>
              </w:rPr>
              <w:t xml:space="preserve"> onsdagen den 25 januari kl. 17:00-19:00.</w:t>
            </w:r>
          </w:p>
          <w:p w14:paraId="7123CB7F" w14:textId="753C8EF3" w:rsidR="00575A2C" w:rsidRDefault="00575A2C" w:rsidP="00575A2C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  <w:color w:val="000000"/>
                <w:szCs w:val="24"/>
              </w:rPr>
              <w:t>ledam</w:t>
            </w:r>
            <w:r w:rsidR="00994533">
              <w:rPr>
                <w:bCs/>
                <w:color w:val="000000"/>
                <w:szCs w:val="24"/>
              </w:rPr>
              <w:t>ten</w:t>
            </w:r>
            <w:proofErr w:type="spellEnd"/>
            <w:r>
              <w:rPr>
                <w:bCs/>
                <w:color w:val="000000"/>
                <w:szCs w:val="24"/>
              </w:rPr>
              <w:t xml:space="preserve"> Magnus Berntsson (</w:t>
            </w:r>
            <w:r w:rsidR="00A86AF2">
              <w:rPr>
                <w:bCs/>
                <w:color w:val="000000"/>
                <w:szCs w:val="24"/>
              </w:rPr>
              <w:t>KD</w:t>
            </w:r>
            <w:r>
              <w:rPr>
                <w:bCs/>
                <w:color w:val="000000"/>
                <w:szCs w:val="24"/>
              </w:rPr>
              <w:t xml:space="preserve">) </w:t>
            </w:r>
            <w:r w:rsidR="00994533">
              <w:rPr>
                <w:bCs/>
                <w:color w:val="000000"/>
                <w:szCs w:val="24"/>
              </w:rPr>
              <w:t>som tillsammans med</w:t>
            </w:r>
            <w:r>
              <w:rPr>
                <w:bCs/>
                <w:color w:val="000000"/>
                <w:szCs w:val="24"/>
              </w:rPr>
              <w:t xml:space="preserve"> John E Weinerhall (M) deltagit vid </w:t>
            </w:r>
            <w:r w:rsidRPr="00575A2C">
              <w:rPr>
                <w:bCs/>
              </w:rPr>
              <w:t>AFET-mötet i Bryssel onsdagen den 30 november</w:t>
            </w:r>
            <w:r>
              <w:rPr>
                <w:bCs/>
              </w:rPr>
              <w:t>,</w:t>
            </w:r>
            <w:r w:rsidRPr="00575A2C">
              <w:rPr>
                <w:bCs/>
              </w:rPr>
              <w:t xml:space="preserve"> </w:t>
            </w:r>
            <w:r>
              <w:rPr>
                <w:bCs/>
                <w:color w:val="000000"/>
                <w:szCs w:val="24"/>
              </w:rPr>
              <w:t>lämnade återrap</w:t>
            </w:r>
            <w:r w:rsidR="00923EE3">
              <w:rPr>
                <w:bCs/>
                <w:color w:val="000000"/>
                <w:szCs w:val="24"/>
              </w:rPr>
              <w:t>p</w:t>
            </w:r>
            <w:r>
              <w:rPr>
                <w:bCs/>
                <w:color w:val="000000"/>
                <w:szCs w:val="24"/>
              </w:rPr>
              <w:t>or</w:t>
            </w:r>
            <w:r w:rsidR="00923EE3">
              <w:rPr>
                <w:bCs/>
                <w:color w:val="000000"/>
                <w:szCs w:val="24"/>
              </w:rPr>
              <w:t>t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60165144" w14:textId="77777777" w:rsidR="004C08D7" w:rsidRDefault="004C08D7" w:rsidP="00575A2C">
            <w:pPr>
              <w:rPr>
                <w:bCs/>
              </w:rPr>
            </w:pPr>
          </w:p>
          <w:p w14:paraId="3B03F576" w14:textId="668B15AA" w:rsidR="00575A2C" w:rsidRPr="00575A2C" w:rsidRDefault="00575A2C" w:rsidP="00575A2C">
            <w:pPr>
              <w:rPr>
                <w:bCs/>
              </w:rPr>
            </w:pPr>
            <w:r>
              <w:rPr>
                <w:bCs/>
              </w:rPr>
              <w:t>Utskottet beslutade om:</w:t>
            </w:r>
          </w:p>
          <w:p w14:paraId="3F299A4C" w14:textId="032CD957" w:rsidR="00575A2C" w:rsidRDefault="00575A2C" w:rsidP="00575A2C">
            <w:pPr>
              <w:rPr>
                <w:bCs/>
              </w:rPr>
            </w:pPr>
            <w:r w:rsidRPr="00575A2C">
              <w:rPr>
                <w:bCs/>
              </w:rPr>
              <w:t>-</w:t>
            </w:r>
            <w:r>
              <w:rPr>
                <w:bCs/>
              </w:rPr>
              <w:t xml:space="preserve"> medgivande av närvaro p</w:t>
            </w:r>
            <w:r w:rsidRPr="00575A2C">
              <w:rPr>
                <w:bCs/>
              </w:rPr>
              <w:t>å sammanträde</w:t>
            </w:r>
            <w:r>
              <w:rPr>
                <w:bCs/>
              </w:rPr>
              <w:t>t den 8 december för</w:t>
            </w:r>
            <w:r w:rsidRPr="00575A2C">
              <w:rPr>
                <w:bCs/>
              </w:rPr>
              <w:t xml:space="preserve"> OSSE-delegationen</w:t>
            </w:r>
            <w:r>
              <w:rPr>
                <w:bCs/>
              </w:rPr>
              <w:t>s ledamöter och tjänstemän.</w:t>
            </w:r>
          </w:p>
          <w:p w14:paraId="348DA4FA" w14:textId="38FEE9D5" w:rsidR="00575A2C" w:rsidRDefault="00575A2C" w:rsidP="00575A2C">
            <w:pPr>
              <w:rPr>
                <w:bCs/>
              </w:rPr>
            </w:pPr>
          </w:p>
          <w:p w14:paraId="0A8ADCA2" w14:textId="35DB3E1E" w:rsidR="00575A2C" w:rsidRDefault="00575A2C" w:rsidP="00575A2C">
            <w:pPr>
              <w:rPr>
                <w:bCs/>
              </w:rPr>
            </w:pPr>
            <w:r>
              <w:rPr>
                <w:bCs/>
              </w:rPr>
              <w:lastRenderedPageBreak/>
              <w:t>Utskottet påmindes om:</w:t>
            </w:r>
          </w:p>
          <w:p w14:paraId="36EAD8BE" w14:textId="3504310E" w:rsidR="00575A2C" w:rsidRDefault="00575A2C" w:rsidP="00575A2C">
            <w:pPr>
              <w:rPr>
                <w:bCs/>
              </w:rPr>
            </w:pPr>
            <w:r>
              <w:rPr>
                <w:bCs/>
              </w:rPr>
              <w:t xml:space="preserve">- anmälda deltagare till besöket på Riksrevisionen onsdagen den </w:t>
            </w:r>
            <w:r w:rsidR="00541FE0">
              <w:rPr>
                <w:bCs/>
              </w:rPr>
              <w:t>7</w:t>
            </w:r>
            <w:r>
              <w:rPr>
                <w:bCs/>
              </w:rPr>
              <w:t xml:space="preserve"> december kl. 17:30-20:00.</w:t>
            </w:r>
          </w:p>
          <w:p w14:paraId="50C2EFE6" w14:textId="0B1FEF09" w:rsidR="002E0DBB" w:rsidRPr="009B4603" w:rsidRDefault="002E0DBB" w:rsidP="00575A2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8A4C10" w:rsidRPr="006F350C" w14:paraId="064A4090" w14:textId="77777777" w:rsidTr="00EB67C8">
        <w:trPr>
          <w:trHeight w:val="884"/>
        </w:trPr>
        <w:tc>
          <w:tcPr>
            <w:tcW w:w="567" w:type="dxa"/>
          </w:tcPr>
          <w:p w14:paraId="50FEDBF7" w14:textId="314D4401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E0DB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01916445" w14:textId="77777777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41C06151" w14:textId="77777777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0C622763" w14:textId="77777777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E764C">
              <w:rPr>
                <w:bCs/>
                <w:color w:val="000000"/>
                <w:szCs w:val="24"/>
              </w:rPr>
              <w:t>Inkomna handlingar anmäldes enligt bilaga</w:t>
            </w:r>
            <w:r>
              <w:rPr>
                <w:b/>
                <w:color w:val="000000"/>
                <w:szCs w:val="24"/>
              </w:rPr>
              <w:t xml:space="preserve"> </w:t>
            </w:r>
          </w:p>
          <w:p w14:paraId="5C49623A" w14:textId="10ABD28F" w:rsidR="008A4C10" w:rsidRPr="009356F7" w:rsidRDefault="008A4C10" w:rsidP="009356F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8A4C10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7BD41E6C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82921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309FD51B" w14:textId="77777777" w:rsidR="008A4C10" w:rsidRDefault="008A4C10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7EBF2A3F" w14:textId="77777777" w:rsidR="008A4C10" w:rsidRDefault="008A4C10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06C4B0FF" w14:textId="57D0A6A4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2E0DBB">
              <w:rPr>
                <w:rFonts w:eastAsiaTheme="minorHAnsi"/>
                <w:bCs/>
                <w:color w:val="000000"/>
                <w:szCs w:val="24"/>
                <w:lang w:eastAsia="en-US"/>
              </w:rPr>
              <w:t>t</w:t>
            </w:r>
            <w:r w:rsidR="004C08D7">
              <w:rPr>
                <w:rFonts w:eastAsiaTheme="minorHAnsi"/>
                <w:bCs/>
                <w:color w:val="000000"/>
                <w:szCs w:val="24"/>
                <w:lang w:eastAsia="en-US"/>
              </w:rPr>
              <w:t>orsdagen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</w:t>
            </w:r>
            <w:r w:rsidR="004C08D7">
              <w:rPr>
                <w:rFonts w:eastAsiaTheme="minorHAnsi"/>
                <w:bCs/>
                <w:color w:val="000000"/>
                <w:szCs w:val="24"/>
                <w:lang w:eastAsia="en-US"/>
              </w:rPr>
              <w:t>8</w:t>
            </w:r>
            <w:r w:rsidR="002E0DB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dec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ember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2022.</w:t>
            </w:r>
          </w:p>
          <w:p w14:paraId="42C6CEB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FF56FDD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65D15743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B0D875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10E2B4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79F7412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B34CD9A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3C0587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A0C1A82" w14:textId="57266B12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8A4C10" w:rsidRPr="006F350C" w14:paraId="1470F303" w14:textId="77777777" w:rsidTr="00EB67C8">
        <w:trPr>
          <w:trHeight w:val="884"/>
        </w:trPr>
        <w:tc>
          <w:tcPr>
            <w:tcW w:w="567" w:type="dxa"/>
          </w:tcPr>
          <w:p w14:paraId="1177E229" w14:textId="3E463CCD" w:rsidR="008A4C10" w:rsidRDefault="008A4C10" w:rsidP="00C95E4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3F2BF55E" w14:textId="15FF9295" w:rsidR="008A4C10" w:rsidRDefault="008A4C10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0FB97630" w:rsidR="005030DD" w:rsidRPr="006F350C" w:rsidRDefault="004C08D7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32738E66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4C08D7">
              <w:t>8</w:t>
            </w:r>
            <w:r w:rsidR="00386FC6" w:rsidRPr="006F350C">
              <w:t xml:space="preserve"> </w:t>
            </w:r>
            <w:r w:rsidR="003F762D">
              <w:t>december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7F7CDC94" w:rsidR="004B327E" w:rsidRPr="004B327E" w:rsidRDefault="00B405E7" w:rsidP="00E97ABF">
            <w:pPr>
              <w:tabs>
                <w:tab w:val="left" w:pos="1701"/>
              </w:tabs>
            </w:pPr>
            <w:r>
              <w:t>Morgan Johansson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776B14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B92A9EB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A5FE2">
              <w:rPr>
                <w:sz w:val="20"/>
              </w:rPr>
              <w:t>1</w:t>
            </w:r>
            <w:r w:rsidR="00335430">
              <w:rPr>
                <w:sz w:val="20"/>
              </w:rPr>
              <w:t>7</w:t>
            </w:r>
          </w:p>
        </w:tc>
      </w:tr>
      <w:tr w:rsidR="0050083A" w:rsidRPr="003504FA" w14:paraId="49C998E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C297F91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605583">
              <w:rPr>
                <w:sz w:val="19"/>
                <w:szCs w:val="19"/>
              </w:rPr>
              <w:t xml:space="preserve"> </w:t>
            </w:r>
            <w:proofErr w:type="gramStart"/>
            <w:r w:rsidR="00300A09">
              <w:rPr>
                <w:sz w:val="19"/>
                <w:szCs w:val="19"/>
              </w:rPr>
              <w:t>1</w:t>
            </w:r>
            <w:r w:rsidR="00C0450A">
              <w:rPr>
                <w:sz w:val="19"/>
                <w:szCs w:val="19"/>
              </w:rPr>
              <w:t>-</w:t>
            </w:r>
            <w:r w:rsidR="00CD79F9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A6C9E8D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A35C3A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E1F4E" w:rsidRPr="003504FA" w14:paraId="09B213A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7C1DE40" w:rsidR="008E1F4E" w:rsidRPr="003504FA" w:rsidRDefault="00A46AB9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40B89E5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2E86A56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E1F4E" w:rsidRPr="003504FA" w14:paraId="4C9774E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9B60E01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8C4AE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4A23C69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Magdalena </w:t>
            </w:r>
            <w:proofErr w:type="spellStart"/>
            <w:r w:rsidR="00776B14">
              <w:rPr>
                <w:snapToGrid w:val="0"/>
                <w:sz w:val="22"/>
                <w:szCs w:val="22"/>
                <w:lang w:val="en-US"/>
              </w:rPr>
              <w:t>Thuresson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84400D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9B5F0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0832AF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4477D75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3E15F6B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37DD9B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15A5FD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5A4BEAE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28167CD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5CCD1E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6550C4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3F67E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1C100D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6BC445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C9F134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0844571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44996F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9E897D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743FF7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63236CF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8CA556F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7FCCE67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0808C41" w:rsidR="00FE5090" w:rsidRPr="003504FA" w:rsidRDefault="00A46AB9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F6D9E4E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DA5372B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8E1F4E" w:rsidRPr="003504FA" w14:paraId="5D0B78D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E918A28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B5F00F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FAA40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5D6C5FA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FE5090" w:rsidRPr="003504FA" w:rsidRDefault="00A46AB9" w:rsidP="00FE509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6B4A31F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415795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8E1F4E" w:rsidRPr="003504FA" w14:paraId="3D6FB12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5282BD3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AE2E09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870CB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63D822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8E1F4E" w:rsidRPr="003504FA" w:rsidRDefault="00A46AB9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CCEABF1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A80C542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46D34FB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B662536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FA7010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DE8695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2FB205A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40D1DA0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4DF90D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10F0E1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D3EC45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6363D20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FC5128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5AC97E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A32867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9D3985D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66581C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130829F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36BDAA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6DD7E6B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8E1F4E" w:rsidRPr="003504FA" w:rsidRDefault="008E1F4E" w:rsidP="008E1F4E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6364190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E1F4E" w:rsidRPr="003504FA" w14:paraId="1A81AB9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75891A46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F300E2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AA2592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06DBEB7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378099A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19CA340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E0BDC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C0450A" w:rsidRPr="003504FA" w14:paraId="62292A1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F15364E" w:rsidR="00C0450A" w:rsidRPr="003504FA" w:rsidRDefault="00A46AB9" w:rsidP="00C0450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12F8C12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4E828C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768FB4F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BD1349D" w:rsidR="00C0450A" w:rsidRPr="003504FA" w:rsidRDefault="00A46AB9" w:rsidP="00C0450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81D3C65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C09A409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8E1F4E" w:rsidRPr="003504FA" w14:paraId="1AF6EBA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5649536" w:rsidR="008E1F4E" w:rsidRPr="003504FA" w:rsidRDefault="00A46AB9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4A2CED3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4AA09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5E42B5A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5F65429" w:rsidR="00FE5090" w:rsidRPr="003504FA" w:rsidRDefault="002413C4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4E5503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05C0DA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7F7473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4A307ABB" w:rsidR="00FE5090" w:rsidRPr="003504FA" w:rsidRDefault="008E1A81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 w:rsidR="00FE5090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607AB59" w:rsidR="00FE5090" w:rsidRPr="003504FA" w:rsidRDefault="002413C4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C43267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4B1CB0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2A181CD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4531F2" w:rsidR="00FE5090" w:rsidRPr="003504FA" w:rsidRDefault="002413C4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727B74B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13E2D9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5118EF4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C9A0F18" w:rsidR="00FE5090" w:rsidRPr="003504FA" w:rsidRDefault="002413C4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9AF68B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CE836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23F866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D41E110" w:rsidR="00FE5090" w:rsidRPr="003504FA" w:rsidRDefault="002413C4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9516F0E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25D97E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68A02CD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75392E23" w:rsidR="00FE5090" w:rsidRPr="003504FA" w:rsidRDefault="00A46AB9" w:rsidP="00FE509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41E2A8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D13CB5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286ED6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3F1FB0F" w:rsidR="00FE5090" w:rsidRPr="003504FA" w:rsidRDefault="00A46AB9" w:rsidP="00FE509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451561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EE707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8D0775C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363F861" w:rsidR="00FE5090" w:rsidRPr="003504FA" w:rsidRDefault="002413C4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F6108F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984A3D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C0450A" w:rsidRPr="003504FA" w14:paraId="12D0693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DABDDB1" w:rsidR="00C0450A" w:rsidRPr="003504FA" w:rsidRDefault="00A46AB9" w:rsidP="00C0450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8A21704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318BC35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2413C4" w:rsidRPr="003504FA" w14:paraId="47B363E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74F386E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D59D723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4288D3F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2379497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534A568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A9F15A8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6D798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079DC8F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FBA71A0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40EB3DB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7EA750B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050350C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EA6083A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7316D2FD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FF9F8CA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6B14F23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29671B6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DA92C9E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B439DDD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6B143EB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C014435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E219B36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AF1834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7DD1CCE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7A28E88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A4C6373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045B9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2761AC9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0242B2D4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F8FFDED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1FAAB05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1F8AF98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53D32410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20D746B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2FBAA8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29AE68C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61B6ABB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9380882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7C3EB5F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6266591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683D013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25AB42B0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78A4DA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38ECD3C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49D24F67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62A1D26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23B259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2C378C5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43D0ED7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8AD1206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2B6322A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6561443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56F2193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2993423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30CF065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443A8A8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2367EB95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7A721940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04C61222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0BFEEE6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13DC428E" w:rsidR="002413C4" w:rsidRPr="003504FA" w:rsidRDefault="002413C4" w:rsidP="002413C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063F93E1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C86FB3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6C66DAF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4B6DA0D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2413C4" w:rsidRPr="003504FA" w:rsidRDefault="002413C4" w:rsidP="002413C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2413C4" w:rsidRPr="003504FA" w:rsidRDefault="002413C4" w:rsidP="002413C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559F871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2413C4" w:rsidRPr="003504FA" w:rsidRDefault="002413C4" w:rsidP="002413C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2413C4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2413C4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2413C4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2413C4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2413C4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2413C4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2413C4" w:rsidRPr="003504FA" w:rsidRDefault="002413C4" w:rsidP="002413C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2413C4" w:rsidRPr="003504FA" w:rsidRDefault="002413C4" w:rsidP="002413C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2413C4" w:rsidRPr="003504FA" w:rsidRDefault="002413C4" w:rsidP="002413C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2413C4" w:rsidRPr="003504FA" w:rsidRDefault="002413C4" w:rsidP="002413C4">
            <w:pPr>
              <w:rPr>
                <w:sz w:val="20"/>
              </w:rPr>
            </w:pPr>
          </w:p>
        </w:tc>
      </w:tr>
      <w:tr w:rsidR="002413C4" w:rsidRPr="003504FA" w14:paraId="3598EAD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2413C4" w:rsidRPr="003504FA" w14:paraId="2B2B18F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2413C4" w:rsidRPr="003504FA" w:rsidRDefault="002413C4" w:rsidP="00241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9DF4" w14:textId="77777777" w:rsidR="005C6F2E" w:rsidRDefault="005C6F2E" w:rsidP="00286A5C">
      <w:r>
        <w:separator/>
      </w:r>
    </w:p>
  </w:endnote>
  <w:endnote w:type="continuationSeparator" w:id="0">
    <w:p w14:paraId="65EC2DA2" w14:textId="77777777" w:rsidR="005C6F2E" w:rsidRDefault="005C6F2E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58458" w14:textId="77777777" w:rsidR="005C6F2E" w:rsidRDefault="005C6F2E" w:rsidP="00286A5C">
      <w:r>
        <w:separator/>
      </w:r>
    </w:p>
  </w:footnote>
  <w:footnote w:type="continuationSeparator" w:id="0">
    <w:p w14:paraId="36119855" w14:textId="77777777" w:rsidR="005C6F2E" w:rsidRDefault="005C6F2E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3"/>
  </w:num>
  <w:num w:numId="4">
    <w:abstractNumId w:val="7"/>
  </w:num>
  <w:num w:numId="5">
    <w:abstractNumId w:val="13"/>
  </w:num>
  <w:num w:numId="6">
    <w:abstractNumId w:val="9"/>
  </w:num>
  <w:num w:numId="7">
    <w:abstractNumId w:val="18"/>
  </w:num>
  <w:num w:numId="8">
    <w:abstractNumId w:val="6"/>
  </w:num>
  <w:num w:numId="9">
    <w:abstractNumId w:val="19"/>
  </w:num>
  <w:num w:numId="10">
    <w:abstractNumId w:val="12"/>
  </w:num>
  <w:num w:numId="11">
    <w:abstractNumId w:val="14"/>
  </w:num>
  <w:num w:numId="12">
    <w:abstractNumId w:val="27"/>
  </w:num>
  <w:num w:numId="13">
    <w:abstractNumId w:val="1"/>
  </w:num>
  <w:num w:numId="14">
    <w:abstractNumId w:val="8"/>
  </w:num>
  <w:num w:numId="15">
    <w:abstractNumId w:val="30"/>
  </w:num>
  <w:num w:numId="16">
    <w:abstractNumId w:val="29"/>
  </w:num>
  <w:num w:numId="17">
    <w:abstractNumId w:val="0"/>
  </w:num>
  <w:num w:numId="18">
    <w:abstractNumId w:val="35"/>
  </w:num>
  <w:num w:numId="19">
    <w:abstractNumId w:val="16"/>
  </w:num>
  <w:num w:numId="20">
    <w:abstractNumId w:val="15"/>
  </w:num>
  <w:num w:numId="21">
    <w:abstractNumId w:val="20"/>
  </w:num>
  <w:num w:numId="22">
    <w:abstractNumId w:val="5"/>
  </w:num>
  <w:num w:numId="23">
    <w:abstractNumId w:val="31"/>
  </w:num>
  <w:num w:numId="24">
    <w:abstractNumId w:val="31"/>
  </w:num>
  <w:num w:numId="25">
    <w:abstractNumId w:val="26"/>
  </w:num>
  <w:num w:numId="26">
    <w:abstractNumId w:val="36"/>
  </w:num>
  <w:num w:numId="27">
    <w:abstractNumId w:val="17"/>
  </w:num>
  <w:num w:numId="28">
    <w:abstractNumId w:val="23"/>
  </w:num>
  <w:num w:numId="29">
    <w:abstractNumId w:val="25"/>
  </w:num>
  <w:num w:numId="30">
    <w:abstractNumId w:val="22"/>
  </w:num>
  <w:num w:numId="31">
    <w:abstractNumId w:val="11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33"/>
  </w:num>
  <w:num w:numId="35">
    <w:abstractNumId w:val="21"/>
  </w:num>
  <w:num w:numId="36">
    <w:abstractNumId w:val="32"/>
  </w:num>
  <w:num w:numId="37">
    <w:abstractNumId w:val="28"/>
  </w:num>
  <w:num w:numId="38">
    <w:abstractNumId w:val="4"/>
  </w:num>
  <w:num w:numId="39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401D"/>
    <w:rsid w:val="000D57A3"/>
    <w:rsid w:val="000E04CB"/>
    <w:rsid w:val="000E0CBF"/>
    <w:rsid w:val="000E35D7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2C24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5430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08D7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4E9E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75A2C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C6F2E"/>
    <w:rsid w:val="005D12C6"/>
    <w:rsid w:val="005D1C81"/>
    <w:rsid w:val="005D3FF6"/>
    <w:rsid w:val="005D41A7"/>
    <w:rsid w:val="005D5E3F"/>
    <w:rsid w:val="005D7BCB"/>
    <w:rsid w:val="005E23AC"/>
    <w:rsid w:val="005E2EA1"/>
    <w:rsid w:val="005E3D8A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5835"/>
    <w:rsid w:val="00686CFC"/>
    <w:rsid w:val="00686D4C"/>
    <w:rsid w:val="00690780"/>
    <w:rsid w:val="00691DC4"/>
    <w:rsid w:val="006927BE"/>
    <w:rsid w:val="006958E2"/>
    <w:rsid w:val="006960B2"/>
    <w:rsid w:val="006961CD"/>
    <w:rsid w:val="006A01D8"/>
    <w:rsid w:val="006A08F5"/>
    <w:rsid w:val="006A128F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7439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1A81"/>
    <w:rsid w:val="008E1F4E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3EE3"/>
    <w:rsid w:val="00925EF5"/>
    <w:rsid w:val="0092661C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2339"/>
    <w:rsid w:val="009A73A3"/>
    <w:rsid w:val="009A778A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77D97"/>
    <w:rsid w:val="00C80A45"/>
    <w:rsid w:val="00C80B8A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36F"/>
    <w:rsid w:val="00D27A07"/>
    <w:rsid w:val="00D27A42"/>
    <w:rsid w:val="00D30824"/>
    <w:rsid w:val="00D30C23"/>
    <w:rsid w:val="00D31897"/>
    <w:rsid w:val="00D31E7F"/>
    <w:rsid w:val="00D3360C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132C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2215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0CCE"/>
    <w:rsid w:val="00F71B81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98</TotalTime>
  <Pages>3</Pages>
  <Words>626</Words>
  <Characters>3581</Characters>
  <Application>Microsoft Office Word</Application>
  <DocSecurity>0</DocSecurity>
  <Lines>1790</Lines>
  <Paragraphs>233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27</cp:revision>
  <cp:lastPrinted>2022-12-05T14:13:00Z</cp:lastPrinted>
  <dcterms:created xsi:type="dcterms:W3CDTF">2022-12-01T07:14:00Z</dcterms:created>
  <dcterms:modified xsi:type="dcterms:W3CDTF">2022-12-07T09:43:00Z</dcterms:modified>
</cp:coreProperties>
</file>