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56535B14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3B3343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3B3343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:</w:t>
            </w:r>
            <w:r w:rsidR="002F02BE">
              <w:rPr>
                <w:b/>
                <w:sz w:val="20"/>
              </w:rPr>
              <w:t>3</w:t>
            </w:r>
            <w:r w:rsidR="007205A1">
              <w:rPr>
                <w:b/>
                <w:sz w:val="20"/>
              </w:rPr>
              <w:t>4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40F03864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615F2B">
              <w:rPr>
                <w:sz w:val="20"/>
              </w:rPr>
              <w:t>5</w:t>
            </w:r>
            <w:r w:rsidRPr="00CA7639">
              <w:rPr>
                <w:sz w:val="20"/>
              </w:rPr>
              <w:t>–</w:t>
            </w:r>
            <w:proofErr w:type="gramStart"/>
            <w:r w:rsidR="0056550E">
              <w:rPr>
                <w:sz w:val="20"/>
              </w:rPr>
              <w:t>05</w:t>
            </w:r>
            <w:r w:rsidR="00C4366B">
              <w:rPr>
                <w:sz w:val="20"/>
              </w:rPr>
              <w:t>-</w:t>
            </w:r>
            <w:r w:rsidR="0056550E">
              <w:rPr>
                <w:sz w:val="20"/>
              </w:rPr>
              <w:t>0</w:t>
            </w:r>
            <w:r w:rsidR="00AC1F53">
              <w:rPr>
                <w:sz w:val="20"/>
              </w:rPr>
              <w:t>8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2CD08A41" w:rsidR="00185056" w:rsidRDefault="00F13465" w:rsidP="006F1C58">
            <w:pPr>
              <w:rPr>
                <w:sz w:val="20"/>
              </w:rPr>
            </w:pPr>
            <w:r>
              <w:rPr>
                <w:sz w:val="20"/>
              </w:rPr>
              <w:t>09</w:t>
            </w:r>
            <w:r w:rsidR="000250B0" w:rsidRPr="00CC2066">
              <w:rPr>
                <w:sz w:val="20"/>
              </w:rPr>
              <w:t>.</w:t>
            </w:r>
            <w:r>
              <w:rPr>
                <w:sz w:val="20"/>
              </w:rPr>
              <w:t>30</w:t>
            </w:r>
            <w:r w:rsidR="00CA7639" w:rsidRPr="00CC2066">
              <w:rPr>
                <w:sz w:val="20"/>
              </w:rPr>
              <w:t>–</w:t>
            </w:r>
            <w:r w:rsidR="0056550E">
              <w:rPr>
                <w:sz w:val="20"/>
              </w:rPr>
              <w:t>10.</w:t>
            </w:r>
            <w:r>
              <w:rPr>
                <w:sz w:val="20"/>
              </w:rPr>
              <w:t>10</w:t>
            </w:r>
          </w:p>
          <w:p w14:paraId="50C019E7" w14:textId="35579B5B" w:rsidR="0088578A" w:rsidRPr="002E5DCC" w:rsidRDefault="0088578A" w:rsidP="002F02BE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57926F0E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6F1C58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931511" w:rsidRPr="0013710D" w14:paraId="78B3E185" w14:textId="77777777" w:rsidTr="00BC1EF7">
        <w:trPr>
          <w:trHeight w:val="884"/>
        </w:trPr>
        <w:tc>
          <w:tcPr>
            <w:tcW w:w="567" w:type="dxa"/>
          </w:tcPr>
          <w:p w14:paraId="192CCD53" w14:textId="6C41FD19" w:rsidR="00931511" w:rsidRPr="00CC1C68" w:rsidRDefault="00931511" w:rsidP="0093151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  <w:shd w:val="clear" w:color="auto" w:fill="auto"/>
          </w:tcPr>
          <w:p w14:paraId="3E744467" w14:textId="4675B4BD" w:rsidR="00931511" w:rsidRDefault="00AC1F53" w:rsidP="00931511">
            <w:pPr>
              <w:rPr>
                <w:b/>
              </w:rPr>
            </w:pPr>
            <w:r w:rsidRPr="00AC1F53">
              <w:rPr>
                <w:b/>
              </w:rPr>
              <w:t>Europarådet (UU12)</w:t>
            </w:r>
          </w:p>
          <w:p w14:paraId="2CA3882F" w14:textId="77777777" w:rsidR="00AC1F53" w:rsidRDefault="00AC1F53" w:rsidP="00931511">
            <w:pPr>
              <w:rPr>
                <w:b/>
              </w:rPr>
            </w:pPr>
          </w:p>
          <w:p w14:paraId="2384366F" w14:textId="5B478813" w:rsidR="00AC1F53" w:rsidRPr="00AC1F53" w:rsidRDefault="00AC1F53" w:rsidP="00AC1F53">
            <w:pPr>
              <w:rPr>
                <w:bCs/>
              </w:rPr>
            </w:pPr>
            <w:r w:rsidRPr="00AC1F53">
              <w:rPr>
                <w:bCs/>
              </w:rPr>
              <w:t>Utskottet fortsatte beredningen av</w:t>
            </w:r>
            <w:r>
              <w:rPr>
                <w:bCs/>
              </w:rPr>
              <w:t xml:space="preserve"> redogörelse 2024/25:ER1 </w:t>
            </w:r>
            <w:proofErr w:type="gramStart"/>
            <w:r>
              <w:rPr>
                <w:bCs/>
              </w:rPr>
              <w:t xml:space="preserve">och </w:t>
            </w:r>
            <w:r w:rsidRPr="00AC1F53">
              <w:rPr>
                <w:bCs/>
              </w:rPr>
              <w:t xml:space="preserve"> motioner</w:t>
            </w:r>
            <w:proofErr w:type="gramEnd"/>
            <w:r>
              <w:rPr>
                <w:bCs/>
              </w:rPr>
              <w:t>.</w:t>
            </w:r>
            <w:r w:rsidRPr="00AC1F53">
              <w:rPr>
                <w:bCs/>
              </w:rPr>
              <w:t xml:space="preserve"> </w:t>
            </w:r>
          </w:p>
          <w:p w14:paraId="4110BB21" w14:textId="77777777" w:rsidR="00AC1F53" w:rsidRDefault="00AC1F53" w:rsidP="00AC1F53">
            <w:pPr>
              <w:rPr>
                <w:bCs/>
              </w:rPr>
            </w:pPr>
          </w:p>
          <w:p w14:paraId="2228F6A6" w14:textId="11928E09" w:rsidR="00AC1F53" w:rsidRPr="00AC1F53" w:rsidRDefault="00AC1F53" w:rsidP="00AC1F53">
            <w:pPr>
              <w:rPr>
                <w:bCs/>
              </w:rPr>
            </w:pPr>
            <w:r w:rsidRPr="00AC1F53">
              <w:rPr>
                <w:bCs/>
              </w:rPr>
              <w:t>Utskottet justerade betänkande 202</w:t>
            </w:r>
            <w:r>
              <w:rPr>
                <w:bCs/>
              </w:rPr>
              <w:t>4</w:t>
            </w:r>
            <w:r w:rsidRPr="00AC1F53">
              <w:rPr>
                <w:bCs/>
              </w:rPr>
              <w:t>/</w:t>
            </w:r>
            <w:proofErr w:type="gramStart"/>
            <w:r w:rsidRPr="00AC1F53">
              <w:rPr>
                <w:bCs/>
              </w:rPr>
              <w:t>2</w:t>
            </w:r>
            <w:r>
              <w:rPr>
                <w:bCs/>
              </w:rPr>
              <w:t>5</w:t>
            </w:r>
            <w:r w:rsidRPr="00AC1F53">
              <w:rPr>
                <w:bCs/>
              </w:rPr>
              <w:t>:</w:t>
            </w:r>
            <w:r>
              <w:rPr>
                <w:bCs/>
              </w:rPr>
              <w:t>U</w:t>
            </w:r>
            <w:r w:rsidRPr="00AC1F53">
              <w:rPr>
                <w:bCs/>
              </w:rPr>
              <w:t>U</w:t>
            </w:r>
            <w:proofErr w:type="gramEnd"/>
            <w:r>
              <w:rPr>
                <w:bCs/>
              </w:rPr>
              <w:t>12</w:t>
            </w:r>
            <w:r w:rsidRPr="00AC1F53">
              <w:rPr>
                <w:bCs/>
              </w:rPr>
              <w:t xml:space="preserve">.  </w:t>
            </w:r>
          </w:p>
          <w:p w14:paraId="66CD9AAE" w14:textId="0ABD0E50" w:rsidR="00AC1F53" w:rsidRPr="00706D36" w:rsidRDefault="00AC1F53" w:rsidP="00AC1F53">
            <w:pPr>
              <w:rPr>
                <w:b/>
              </w:rPr>
            </w:pPr>
          </w:p>
        </w:tc>
      </w:tr>
      <w:tr w:rsidR="002F02BE" w:rsidRPr="0013710D" w14:paraId="6C3A0E97" w14:textId="77777777" w:rsidTr="00BC1EF7">
        <w:trPr>
          <w:trHeight w:val="884"/>
        </w:trPr>
        <w:tc>
          <w:tcPr>
            <w:tcW w:w="567" w:type="dxa"/>
          </w:tcPr>
          <w:p w14:paraId="45B1C7CF" w14:textId="63A1D269" w:rsidR="002F02BE" w:rsidRPr="00CC1C68" w:rsidRDefault="002F02BE" w:rsidP="002F02B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931511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1347DCB0" w14:textId="5450C9CD" w:rsidR="00DC2020" w:rsidRDefault="00AC1F53" w:rsidP="00DC2020">
            <w:pPr>
              <w:rPr>
                <w:b/>
              </w:rPr>
            </w:pPr>
            <w:r w:rsidRPr="00AC1F53">
              <w:rPr>
                <w:b/>
              </w:rPr>
              <w:t>Interparlamentariska unionen (UU13)</w:t>
            </w:r>
          </w:p>
          <w:p w14:paraId="17020077" w14:textId="77777777" w:rsidR="00AC1F53" w:rsidRDefault="00AC1F53" w:rsidP="00DC2020">
            <w:pPr>
              <w:rPr>
                <w:b/>
              </w:rPr>
            </w:pPr>
          </w:p>
          <w:p w14:paraId="04C06A38" w14:textId="0B2BBE22" w:rsidR="00AC1F53" w:rsidRPr="00AC1F53" w:rsidRDefault="00AC1F53" w:rsidP="00AC1F53">
            <w:pPr>
              <w:rPr>
                <w:bCs/>
              </w:rPr>
            </w:pPr>
            <w:r w:rsidRPr="00AC1F53">
              <w:rPr>
                <w:bCs/>
              </w:rPr>
              <w:t>Utskottet fortsatte beredningen av</w:t>
            </w:r>
            <w:r>
              <w:rPr>
                <w:bCs/>
              </w:rPr>
              <w:t xml:space="preserve"> redogörelse 2024/25:RS3 </w:t>
            </w:r>
            <w:proofErr w:type="gramStart"/>
            <w:r>
              <w:rPr>
                <w:bCs/>
              </w:rPr>
              <w:t xml:space="preserve">och </w:t>
            </w:r>
            <w:r w:rsidRPr="00AC1F53">
              <w:rPr>
                <w:bCs/>
              </w:rPr>
              <w:t xml:space="preserve"> motioner</w:t>
            </w:r>
            <w:proofErr w:type="gramEnd"/>
            <w:r>
              <w:rPr>
                <w:bCs/>
              </w:rPr>
              <w:t>.</w:t>
            </w:r>
            <w:r w:rsidRPr="00AC1F53">
              <w:rPr>
                <w:bCs/>
              </w:rPr>
              <w:t xml:space="preserve"> </w:t>
            </w:r>
          </w:p>
          <w:p w14:paraId="64B79D90" w14:textId="77777777" w:rsidR="00AC1F53" w:rsidRDefault="00AC1F53" w:rsidP="00AC1F53">
            <w:pPr>
              <w:rPr>
                <w:bCs/>
              </w:rPr>
            </w:pPr>
          </w:p>
          <w:p w14:paraId="7324987E" w14:textId="02ECF6EB" w:rsidR="00AC1F53" w:rsidRPr="00AC1F53" w:rsidRDefault="00AC1F53" w:rsidP="00AC1F53">
            <w:pPr>
              <w:rPr>
                <w:bCs/>
              </w:rPr>
            </w:pPr>
            <w:r w:rsidRPr="00AC1F53">
              <w:rPr>
                <w:bCs/>
              </w:rPr>
              <w:t>Utskottet justerade betänkande 202</w:t>
            </w:r>
            <w:r>
              <w:rPr>
                <w:bCs/>
              </w:rPr>
              <w:t>4</w:t>
            </w:r>
            <w:r w:rsidRPr="00AC1F53">
              <w:rPr>
                <w:bCs/>
              </w:rPr>
              <w:t>/</w:t>
            </w:r>
            <w:proofErr w:type="gramStart"/>
            <w:r w:rsidRPr="00AC1F53">
              <w:rPr>
                <w:bCs/>
              </w:rPr>
              <w:t>2</w:t>
            </w:r>
            <w:r>
              <w:rPr>
                <w:bCs/>
              </w:rPr>
              <w:t>5</w:t>
            </w:r>
            <w:r w:rsidRPr="00AC1F53">
              <w:rPr>
                <w:bCs/>
              </w:rPr>
              <w:t>:</w:t>
            </w:r>
            <w:r>
              <w:rPr>
                <w:bCs/>
              </w:rPr>
              <w:t>U</w:t>
            </w:r>
            <w:r w:rsidRPr="00AC1F53">
              <w:rPr>
                <w:bCs/>
              </w:rPr>
              <w:t>U</w:t>
            </w:r>
            <w:proofErr w:type="gramEnd"/>
            <w:r>
              <w:rPr>
                <w:bCs/>
              </w:rPr>
              <w:t>13</w:t>
            </w:r>
            <w:r w:rsidRPr="00AC1F53">
              <w:rPr>
                <w:bCs/>
              </w:rPr>
              <w:t xml:space="preserve">.  </w:t>
            </w:r>
          </w:p>
          <w:p w14:paraId="504B1A3A" w14:textId="5C9CC1B7" w:rsidR="002F02BE" w:rsidRPr="0056550E" w:rsidRDefault="002F02BE" w:rsidP="002F02BE"/>
        </w:tc>
      </w:tr>
      <w:tr w:rsidR="00AC1F53" w:rsidRPr="0013710D" w14:paraId="17D236CB" w14:textId="77777777" w:rsidTr="00BC1EF7">
        <w:trPr>
          <w:trHeight w:val="884"/>
        </w:trPr>
        <w:tc>
          <w:tcPr>
            <w:tcW w:w="567" w:type="dxa"/>
          </w:tcPr>
          <w:p w14:paraId="2C6905CE" w14:textId="7E8FE1C8" w:rsidR="00AC1F53" w:rsidRPr="00CC1C68" w:rsidRDefault="00AC1F53" w:rsidP="002F02B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5D8BE9AC" w14:textId="77777777" w:rsidR="00AC1F53" w:rsidRDefault="00AC1F53" w:rsidP="00DC2020">
            <w:pPr>
              <w:rPr>
                <w:b/>
              </w:rPr>
            </w:pPr>
            <w:r w:rsidRPr="00C368DF">
              <w:rPr>
                <w:b/>
              </w:rPr>
              <w:t>Nordiskt samarbete inklusive Arktis (UU14)</w:t>
            </w:r>
          </w:p>
          <w:p w14:paraId="4C74E825" w14:textId="77777777" w:rsidR="00AC1F53" w:rsidRDefault="00AC1F53" w:rsidP="00DC2020">
            <w:pPr>
              <w:rPr>
                <w:b/>
              </w:rPr>
            </w:pPr>
          </w:p>
          <w:p w14:paraId="3BFAC1F6" w14:textId="77777777" w:rsidR="00AC1F53" w:rsidRDefault="00AC1F53" w:rsidP="00AC1F53">
            <w:pPr>
              <w:rPr>
                <w:bCs/>
              </w:rPr>
            </w:pPr>
            <w:r w:rsidRPr="009F319A">
              <w:rPr>
                <w:bCs/>
              </w:rPr>
              <w:t xml:space="preserve">Utskottet </w:t>
            </w:r>
            <w:r>
              <w:rPr>
                <w:bCs/>
              </w:rPr>
              <w:t xml:space="preserve">fortsatte </w:t>
            </w:r>
            <w:r w:rsidRPr="009F319A">
              <w:rPr>
                <w:bCs/>
              </w:rPr>
              <w:t>beredningen av</w:t>
            </w:r>
            <w:r>
              <w:rPr>
                <w:bCs/>
              </w:rPr>
              <w:t xml:space="preserve"> skrivelse 2024/25:90, redogörelse 2024/25:NR1 och motioner.</w:t>
            </w:r>
          </w:p>
          <w:p w14:paraId="1DEFD123" w14:textId="77777777" w:rsidR="00AC1F53" w:rsidRDefault="00AC1F53" w:rsidP="00AC1F53">
            <w:pPr>
              <w:rPr>
                <w:bCs/>
              </w:rPr>
            </w:pPr>
          </w:p>
          <w:p w14:paraId="1436EC3B" w14:textId="2E5155DA" w:rsidR="00AC1F53" w:rsidRDefault="00AC1F53" w:rsidP="00AC1F53">
            <w:pPr>
              <w:rPr>
                <w:bCs/>
              </w:rPr>
            </w:pPr>
            <w:r>
              <w:rPr>
                <w:bCs/>
              </w:rPr>
              <w:t>Är</w:t>
            </w:r>
            <w:r w:rsidR="00EF7752">
              <w:rPr>
                <w:bCs/>
              </w:rPr>
              <w:t>e</w:t>
            </w:r>
            <w:r>
              <w:rPr>
                <w:bCs/>
              </w:rPr>
              <w:t>ndet bordlades.</w:t>
            </w:r>
          </w:p>
          <w:p w14:paraId="54107E82" w14:textId="5B905E0C" w:rsidR="00AC1F53" w:rsidRPr="00AC1F53" w:rsidRDefault="00AC1F53" w:rsidP="00DC2020">
            <w:pPr>
              <w:rPr>
                <w:b/>
              </w:rPr>
            </w:pPr>
          </w:p>
        </w:tc>
      </w:tr>
      <w:tr w:rsidR="00AC1F53" w:rsidRPr="0013710D" w14:paraId="6778240B" w14:textId="77777777" w:rsidTr="00BC1EF7">
        <w:trPr>
          <w:trHeight w:val="884"/>
        </w:trPr>
        <w:tc>
          <w:tcPr>
            <w:tcW w:w="567" w:type="dxa"/>
          </w:tcPr>
          <w:p w14:paraId="39E00B17" w14:textId="6F556ABC" w:rsidR="00AC1F53" w:rsidRPr="00CC1C68" w:rsidRDefault="00AC1F53" w:rsidP="002F02B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05C7E6F3" w14:textId="77777777" w:rsidR="00AC1F53" w:rsidRDefault="00AC1F53" w:rsidP="00AC1F53">
            <w:pPr>
              <w:rPr>
                <w:bCs/>
              </w:rPr>
            </w:pPr>
            <w:r w:rsidRPr="00C368DF">
              <w:rPr>
                <w:b/>
              </w:rPr>
              <w:t>Organisationen för säkerhet och samarbete i Europa (OSSE) (UU16)</w:t>
            </w:r>
            <w:r>
              <w:rPr>
                <w:b/>
              </w:rPr>
              <w:br/>
            </w:r>
          </w:p>
          <w:p w14:paraId="60F3BEDC" w14:textId="689B2405" w:rsidR="00AC1F53" w:rsidRDefault="00AC1F53" w:rsidP="00AC1F53">
            <w:pPr>
              <w:rPr>
                <w:bCs/>
              </w:rPr>
            </w:pPr>
            <w:r w:rsidRPr="009F319A">
              <w:rPr>
                <w:bCs/>
              </w:rPr>
              <w:t xml:space="preserve">Utskottet </w:t>
            </w:r>
            <w:r>
              <w:rPr>
                <w:bCs/>
              </w:rPr>
              <w:t xml:space="preserve">fortsatte </w:t>
            </w:r>
            <w:r w:rsidRPr="009F319A">
              <w:rPr>
                <w:bCs/>
              </w:rPr>
              <w:t xml:space="preserve">beredningen av </w:t>
            </w:r>
            <w:r>
              <w:rPr>
                <w:bCs/>
              </w:rPr>
              <w:t>skrivelse</w:t>
            </w:r>
            <w:r w:rsidRPr="009F319A">
              <w:rPr>
                <w:bCs/>
              </w:rPr>
              <w:t xml:space="preserve"> 2024/25:</w:t>
            </w:r>
            <w:r>
              <w:rPr>
                <w:bCs/>
              </w:rPr>
              <w:t>90, redogörelse 2024/</w:t>
            </w:r>
            <w:proofErr w:type="gramStart"/>
            <w:r>
              <w:rPr>
                <w:bCs/>
              </w:rPr>
              <w:t>25:OSSE</w:t>
            </w:r>
            <w:proofErr w:type="gramEnd"/>
            <w:r>
              <w:rPr>
                <w:bCs/>
              </w:rPr>
              <w:t>1 och motioner</w:t>
            </w:r>
            <w:r w:rsidRPr="009F319A">
              <w:rPr>
                <w:bCs/>
              </w:rPr>
              <w:t>.</w:t>
            </w:r>
          </w:p>
          <w:p w14:paraId="01EDDBD0" w14:textId="77777777" w:rsidR="00AC1F53" w:rsidRDefault="00AC1F53" w:rsidP="00AC1F53">
            <w:pPr>
              <w:rPr>
                <w:bCs/>
              </w:rPr>
            </w:pPr>
          </w:p>
          <w:p w14:paraId="2642A097" w14:textId="5088EA88" w:rsidR="00AC1F53" w:rsidRPr="00AC1F53" w:rsidRDefault="00AC1F53" w:rsidP="00AC1F53">
            <w:pPr>
              <w:rPr>
                <w:bCs/>
              </w:rPr>
            </w:pPr>
            <w:r w:rsidRPr="00AC1F53">
              <w:rPr>
                <w:bCs/>
              </w:rPr>
              <w:t>Utskottet justerade betänkande 202</w:t>
            </w:r>
            <w:r>
              <w:rPr>
                <w:bCs/>
              </w:rPr>
              <w:t>4</w:t>
            </w:r>
            <w:r w:rsidRPr="00AC1F53">
              <w:rPr>
                <w:bCs/>
              </w:rPr>
              <w:t>/</w:t>
            </w:r>
            <w:proofErr w:type="gramStart"/>
            <w:r w:rsidRPr="00AC1F53">
              <w:rPr>
                <w:bCs/>
              </w:rPr>
              <w:t>2</w:t>
            </w:r>
            <w:r>
              <w:rPr>
                <w:bCs/>
              </w:rPr>
              <w:t>5</w:t>
            </w:r>
            <w:r w:rsidRPr="00AC1F53">
              <w:rPr>
                <w:bCs/>
              </w:rPr>
              <w:t>:</w:t>
            </w:r>
            <w:r>
              <w:rPr>
                <w:bCs/>
              </w:rPr>
              <w:t>U</w:t>
            </w:r>
            <w:r w:rsidRPr="00AC1F53">
              <w:rPr>
                <w:bCs/>
              </w:rPr>
              <w:t>U</w:t>
            </w:r>
            <w:proofErr w:type="gramEnd"/>
            <w:r>
              <w:rPr>
                <w:bCs/>
              </w:rPr>
              <w:t>16</w:t>
            </w:r>
            <w:r w:rsidRPr="00AC1F53">
              <w:rPr>
                <w:bCs/>
              </w:rPr>
              <w:t xml:space="preserve">.  </w:t>
            </w:r>
          </w:p>
          <w:p w14:paraId="63163EE8" w14:textId="77777777" w:rsidR="00AC1F53" w:rsidRPr="00C368DF" w:rsidRDefault="00AC1F53" w:rsidP="00DC2020">
            <w:pPr>
              <w:rPr>
                <w:b/>
              </w:rPr>
            </w:pPr>
          </w:p>
        </w:tc>
      </w:tr>
      <w:tr w:rsidR="00AC1F53" w:rsidRPr="0013710D" w14:paraId="0B276A83" w14:textId="77777777" w:rsidTr="00BC1EF7">
        <w:trPr>
          <w:trHeight w:val="884"/>
        </w:trPr>
        <w:tc>
          <w:tcPr>
            <w:tcW w:w="567" w:type="dxa"/>
          </w:tcPr>
          <w:p w14:paraId="66C48883" w14:textId="1236768D" w:rsidR="00AC1F53" w:rsidRPr="00CC1C68" w:rsidRDefault="00AC1F53" w:rsidP="002F02B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236CDC98" w14:textId="77777777" w:rsidR="00AC1F53" w:rsidRDefault="00AC1F53" w:rsidP="00AC1F53">
            <w:pPr>
              <w:rPr>
                <w:bCs/>
              </w:rPr>
            </w:pPr>
            <w:r w:rsidRPr="000E5E67">
              <w:rPr>
                <w:b/>
              </w:rPr>
              <w:t>Verksamheten i Europeiska unionen under 2024</w:t>
            </w:r>
            <w:r>
              <w:rPr>
                <w:b/>
              </w:rPr>
              <w:t xml:space="preserve"> (UU10)</w:t>
            </w:r>
            <w:r>
              <w:rPr>
                <w:b/>
              </w:rPr>
              <w:br/>
            </w:r>
          </w:p>
          <w:p w14:paraId="225788A4" w14:textId="77777777" w:rsidR="00AC1F53" w:rsidRDefault="00AC1F53" w:rsidP="00AC1F53">
            <w:pPr>
              <w:rPr>
                <w:bCs/>
              </w:rPr>
            </w:pPr>
            <w:r w:rsidRPr="009F319A">
              <w:rPr>
                <w:bCs/>
              </w:rPr>
              <w:t xml:space="preserve">Utskottet </w:t>
            </w:r>
            <w:r>
              <w:rPr>
                <w:bCs/>
              </w:rPr>
              <w:t xml:space="preserve">fortsatte </w:t>
            </w:r>
            <w:r w:rsidRPr="009F319A">
              <w:rPr>
                <w:bCs/>
              </w:rPr>
              <w:t xml:space="preserve">beredningen av </w:t>
            </w:r>
            <w:r>
              <w:rPr>
                <w:bCs/>
              </w:rPr>
              <w:t>skrivelse</w:t>
            </w:r>
            <w:r w:rsidRPr="009F319A">
              <w:rPr>
                <w:bCs/>
              </w:rPr>
              <w:t xml:space="preserve"> 2024/25:1</w:t>
            </w:r>
            <w:r>
              <w:rPr>
                <w:bCs/>
              </w:rPr>
              <w:t>15 och motioner</w:t>
            </w:r>
            <w:r w:rsidRPr="009F319A">
              <w:rPr>
                <w:bCs/>
              </w:rPr>
              <w:t>.</w:t>
            </w:r>
          </w:p>
          <w:p w14:paraId="1321B1C1" w14:textId="77777777" w:rsidR="00AC1F53" w:rsidRDefault="00AC1F53" w:rsidP="00AC1F53">
            <w:pPr>
              <w:rPr>
                <w:bCs/>
              </w:rPr>
            </w:pPr>
          </w:p>
          <w:p w14:paraId="0EACF91B" w14:textId="77777777" w:rsidR="00AC1F53" w:rsidRDefault="00AC1F53" w:rsidP="00AC1F53">
            <w:pPr>
              <w:rPr>
                <w:bCs/>
              </w:rPr>
            </w:pPr>
            <w:r w:rsidRPr="009F319A">
              <w:rPr>
                <w:bCs/>
              </w:rPr>
              <w:t>Ärendet bordlades.</w:t>
            </w:r>
          </w:p>
          <w:p w14:paraId="1CB5F291" w14:textId="77777777" w:rsidR="00AC1F53" w:rsidRPr="00C368DF" w:rsidRDefault="00AC1F53" w:rsidP="00AC1F53">
            <w:pPr>
              <w:rPr>
                <w:b/>
              </w:rPr>
            </w:pPr>
          </w:p>
        </w:tc>
      </w:tr>
    </w:tbl>
    <w:p w14:paraId="61876D66" w14:textId="77777777" w:rsidR="00AC1F53" w:rsidRDefault="00AC1F53">
      <w:r>
        <w:br w:type="page"/>
      </w: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AC1F53" w:rsidRPr="0013710D" w14:paraId="2AEB0363" w14:textId="77777777" w:rsidTr="00BC1EF7">
        <w:trPr>
          <w:trHeight w:val="884"/>
        </w:trPr>
        <w:tc>
          <w:tcPr>
            <w:tcW w:w="567" w:type="dxa"/>
          </w:tcPr>
          <w:p w14:paraId="732E0013" w14:textId="0AC73C86" w:rsidR="00AC1F53" w:rsidRPr="00CC1C68" w:rsidRDefault="00526DB9" w:rsidP="002F02B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lastRenderedPageBreak/>
              <w:t xml:space="preserve">§ </w:t>
            </w:r>
            <w:r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5C31ADD8" w14:textId="7423822A" w:rsidR="00AC1F53" w:rsidRPr="00526DB9" w:rsidRDefault="00526DB9" w:rsidP="00AC1F53">
            <w:pPr>
              <w:rPr>
                <w:b/>
              </w:rPr>
            </w:pPr>
            <w:r w:rsidRPr="00526DB9">
              <w:rPr>
                <w:b/>
              </w:rPr>
              <w:t>Strategisk exportkontroll 2024 – krigsmateriel och produkter med dubbla användningsområden (UU9)</w:t>
            </w:r>
            <w:r w:rsidR="00AC1F53">
              <w:rPr>
                <w:b/>
              </w:rPr>
              <w:br/>
            </w:r>
          </w:p>
          <w:p w14:paraId="78E720BD" w14:textId="7C2BD83F" w:rsidR="00AC1F53" w:rsidRDefault="00AC1F53" w:rsidP="00AC1F53">
            <w:pPr>
              <w:rPr>
                <w:bCs/>
              </w:rPr>
            </w:pPr>
            <w:r w:rsidRPr="009F319A">
              <w:rPr>
                <w:bCs/>
              </w:rPr>
              <w:t xml:space="preserve">Utskottet </w:t>
            </w:r>
            <w:r w:rsidR="00526DB9">
              <w:rPr>
                <w:bCs/>
              </w:rPr>
              <w:t>inledde</w:t>
            </w:r>
            <w:r>
              <w:rPr>
                <w:bCs/>
              </w:rPr>
              <w:t xml:space="preserve"> </w:t>
            </w:r>
            <w:r w:rsidRPr="009F319A">
              <w:rPr>
                <w:bCs/>
              </w:rPr>
              <w:t xml:space="preserve">beredningen av </w:t>
            </w:r>
            <w:r>
              <w:rPr>
                <w:bCs/>
              </w:rPr>
              <w:t>skrivelse</w:t>
            </w:r>
            <w:r w:rsidRPr="009F319A">
              <w:rPr>
                <w:bCs/>
              </w:rPr>
              <w:t xml:space="preserve"> 2024/25:1</w:t>
            </w:r>
            <w:r>
              <w:rPr>
                <w:bCs/>
              </w:rPr>
              <w:t>1</w:t>
            </w:r>
            <w:r w:rsidR="00526DB9">
              <w:rPr>
                <w:bCs/>
              </w:rPr>
              <w:t>4</w:t>
            </w:r>
            <w:r>
              <w:rPr>
                <w:bCs/>
              </w:rPr>
              <w:t xml:space="preserve"> och motioner</w:t>
            </w:r>
            <w:r w:rsidRPr="009F319A">
              <w:rPr>
                <w:bCs/>
              </w:rPr>
              <w:t>.</w:t>
            </w:r>
          </w:p>
          <w:p w14:paraId="55DFFABB" w14:textId="77777777" w:rsidR="00AC1F53" w:rsidRDefault="00AC1F53" w:rsidP="00AC1F53">
            <w:pPr>
              <w:rPr>
                <w:bCs/>
              </w:rPr>
            </w:pPr>
          </w:p>
          <w:p w14:paraId="0CA2AC62" w14:textId="77777777" w:rsidR="00AC1F53" w:rsidRDefault="00AC1F53" w:rsidP="00AC1F53">
            <w:pPr>
              <w:rPr>
                <w:bCs/>
              </w:rPr>
            </w:pPr>
            <w:r w:rsidRPr="009F319A">
              <w:rPr>
                <w:bCs/>
              </w:rPr>
              <w:t>Ärendet bordlades.</w:t>
            </w:r>
          </w:p>
          <w:p w14:paraId="46C5BCDB" w14:textId="6C964714" w:rsidR="00AC1F53" w:rsidRPr="000E5E67" w:rsidRDefault="00AC1F53" w:rsidP="00AC1F53">
            <w:pPr>
              <w:rPr>
                <w:b/>
              </w:rPr>
            </w:pPr>
          </w:p>
        </w:tc>
      </w:tr>
      <w:tr w:rsidR="00526DB9" w:rsidRPr="0013710D" w14:paraId="3ACE1A8B" w14:textId="77777777" w:rsidTr="00BC1EF7">
        <w:trPr>
          <w:trHeight w:val="884"/>
        </w:trPr>
        <w:tc>
          <w:tcPr>
            <w:tcW w:w="567" w:type="dxa"/>
          </w:tcPr>
          <w:p w14:paraId="2B40EA99" w14:textId="18C73695" w:rsidR="00526DB9" w:rsidRPr="00CC1C68" w:rsidRDefault="00526DB9" w:rsidP="002F02B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  <w:shd w:val="clear" w:color="auto" w:fill="auto"/>
          </w:tcPr>
          <w:p w14:paraId="36CAD9E9" w14:textId="77777777" w:rsidR="00526DB9" w:rsidRDefault="00526DB9" w:rsidP="00AC1F53">
            <w:pPr>
              <w:rPr>
                <w:b/>
              </w:rPr>
            </w:pPr>
            <w:r w:rsidRPr="00771222">
              <w:rPr>
                <w:b/>
              </w:rPr>
              <w:t>Verksamheten i Nordatlantiska Fördragsorganisationen (Nato) under 2024 (UU19)</w:t>
            </w:r>
          </w:p>
          <w:p w14:paraId="41ABF47A" w14:textId="77777777" w:rsidR="00526DB9" w:rsidRDefault="00526DB9" w:rsidP="00AC1F53">
            <w:pPr>
              <w:rPr>
                <w:b/>
              </w:rPr>
            </w:pPr>
          </w:p>
          <w:p w14:paraId="7CCEC51B" w14:textId="0BB2CE02" w:rsidR="00526DB9" w:rsidRDefault="00526DB9" w:rsidP="00526DB9">
            <w:pPr>
              <w:rPr>
                <w:bCs/>
              </w:rPr>
            </w:pPr>
            <w:r w:rsidRPr="009F319A">
              <w:rPr>
                <w:bCs/>
              </w:rPr>
              <w:t xml:space="preserve">Utskottet </w:t>
            </w:r>
            <w:r>
              <w:rPr>
                <w:bCs/>
              </w:rPr>
              <w:t xml:space="preserve">inledde </w:t>
            </w:r>
            <w:r w:rsidRPr="009F319A">
              <w:rPr>
                <w:bCs/>
              </w:rPr>
              <w:t xml:space="preserve">beredningen av </w:t>
            </w:r>
            <w:r>
              <w:rPr>
                <w:bCs/>
              </w:rPr>
              <w:t>skrivelse</w:t>
            </w:r>
            <w:r w:rsidRPr="009F319A">
              <w:rPr>
                <w:bCs/>
              </w:rPr>
              <w:t xml:space="preserve"> 2024/25:1</w:t>
            </w:r>
            <w:r>
              <w:rPr>
                <w:bCs/>
              </w:rPr>
              <w:t>12 och motioner</w:t>
            </w:r>
            <w:r w:rsidRPr="009F319A">
              <w:rPr>
                <w:bCs/>
              </w:rPr>
              <w:t>.</w:t>
            </w:r>
          </w:p>
          <w:p w14:paraId="236CA661" w14:textId="77777777" w:rsidR="00526DB9" w:rsidRDefault="00526DB9" w:rsidP="00526DB9">
            <w:pPr>
              <w:rPr>
                <w:bCs/>
              </w:rPr>
            </w:pPr>
          </w:p>
          <w:p w14:paraId="1A379D99" w14:textId="77777777" w:rsidR="00526DB9" w:rsidRDefault="00526DB9" w:rsidP="00526DB9">
            <w:pPr>
              <w:rPr>
                <w:bCs/>
              </w:rPr>
            </w:pPr>
            <w:r w:rsidRPr="009F319A">
              <w:rPr>
                <w:bCs/>
              </w:rPr>
              <w:t>Ärendet bordlades.</w:t>
            </w:r>
          </w:p>
          <w:p w14:paraId="7474AAEC" w14:textId="1F169DAF" w:rsidR="00526DB9" w:rsidRPr="00526DB9" w:rsidRDefault="00526DB9" w:rsidP="00AC1F53">
            <w:pPr>
              <w:rPr>
                <w:b/>
              </w:rPr>
            </w:pPr>
          </w:p>
        </w:tc>
      </w:tr>
      <w:tr w:rsidR="00526DB9" w:rsidRPr="0013710D" w14:paraId="5D4CB1B4" w14:textId="77777777" w:rsidTr="00BC1EF7">
        <w:trPr>
          <w:trHeight w:val="884"/>
        </w:trPr>
        <w:tc>
          <w:tcPr>
            <w:tcW w:w="567" w:type="dxa"/>
          </w:tcPr>
          <w:p w14:paraId="3E0AC606" w14:textId="20DF1607" w:rsidR="00526DB9" w:rsidRPr="00CC1C68" w:rsidRDefault="00526DB9" w:rsidP="002F02B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  <w:shd w:val="clear" w:color="auto" w:fill="auto"/>
          </w:tcPr>
          <w:p w14:paraId="1699838B" w14:textId="3232C8E8" w:rsidR="00526DB9" w:rsidRDefault="00526DB9" w:rsidP="00AC1F53">
            <w:pPr>
              <w:rPr>
                <w:b/>
              </w:rPr>
            </w:pPr>
            <w:proofErr w:type="spellStart"/>
            <w:r w:rsidRPr="00771222">
              <w:rPr>
                <w:b/>
              </w:rPr>
              <w:t>Vårändringsbudget</w:t>
            </w:r>
            <w:proofErr w:type="spellEnd"/>
            <w:r w:rsidRPr="00771222">
              <w:rPr>
                <w:b/>
              </w:rPr>
              <w:t xml:space="preserve"> för 2025 (UU6y)</w:t>
            </w:r>
          </w:p>
          <w:p w14:paraId="438BF267" w14:textId="77777777" w:rsidR="00526DB9" w:rsidRDefault="00526DB9" w:rsidP="00AC1F53">
            <w:pPr>
              <w:rPr>
                <w:b/>
              </w:rPr>
            </w:pPr>
          </w:p>
          <w:p w14:paraId="6F132845" w14:textId="432DF8E6" w:rsidR="00526DB9" w:rsidRDefault="00526DB9" w:rsidP="00AC1F53">
            <w:r>
              <w:t>Utskottet behandlade frågan om yttrande till finansutskottet över proposition 2024/25:99.</w:t>
            </w:r>
          </w:p>
          <w:p w14:paraId="182B9890" w14:textId="77777777" w:rsidR="00526DB9" w:rsidRDefault="00526DB9" w:rsidP="00AC1F53"/>
          <w:p w14:paraId="2D58B96D" w14:textId="55B25FF4" w:rsidR="00526DB9" w:rsidRDefault="00526DB9" w:rsidP="00AC1F53">
            <w:r>
              <w:t>Utskottet beslutade att inte yttra sig.</w:t>
            </w:r>
          </w:p>
          <w:p w14:paraId="3E5BA81A" w14:textId="61524CCA" w:rsidR="00526DB9" w:rsidRPr="00771222" w:rsidRDefault="00526DB9" w:rsidP="00AC1F53">
            <w:pPr>
              <w:rPr>
                <w:b/>
              </w:rPr>
            </w:pPr>
          </w:p>
        </w:tc>
      </w:tr>
      <w:tr w:rsidR="00526DB9" w:rsidRPr="0013710D" w14:paraId="5E3EC54C" w14:textId="77777777" w:rsidTr="00BC1EF7">
        <w:trPr>
          <w:trHeight w:val="884"/>
        </w:trPr>
        <w:tc>
          <w:tcPr>
            <w:tcW w:w="567" w:type="dxa"/>
          </w:tcPr>
          <w:p w14:paraId="5FAFB906" w14:textId="588D957D" w:rsidR="00526DB9" w:rsidRPr="00CC1C68" w:rsidRDefault="00526DB9" w:rsidP="002F02B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  <w:shd w:val="clear" w:color="auto" w:fill="auto"/>
          </w:tcPr>
          <w:p w14:paraId="08E2180D" w14:textId="77777777" w:rsidR="00526DB9" w:rsidRDefault="00526DB9" w:rsidP="00AC1F53">
            <w:pPr>
              <w:rPr>
                <w:b/>
              </w:rPr>
            </w:pPr>
            <w:r w:rsidRPr="00771222">
              <w:rPr>
                <w:b/>
              </w:rPr>
              <w:t>Årsredovisning för staten 2024 (UU7y)</w:t>
            </w:r>
          </w:p>
          <w:p w14:paraId="6B080806" w14:textId="7F61AE25" w:rsidR="00526DB9" w:rsidRDefault="00526DB9" w:rsidP="00AC1F53">
            <w:pPr>
              <w:rPr>
                <w:b/>
              </w:rPr>
            </w:pPr>
          </w:p>
          <w:p w14:paraId="222AA574" w14:textId="3EFA2C15" w:rsidR="004C6BE0" w:rsidRDefault="004C6BE0" w:rsidP="004C6BE0">
            <w:r>
              <w:t>Utskottet behandlade frågan om yttrande till finansutskottet över skrivelse 2024/25:101.</w:t>
            </w:r>
          </w:p>
          <w:p w14:paraId="591A2ACE" w14:textId="77777777" w:rsidR="004C6BE0" w:rsidRDefault="004C6BE0" w:rsidP="004C6BE0"/>
          <w:p w14:paraId="6162B0EF" w14:textId="16E22E1F" w:rsidR="004C6BE0" w:rsidRPr="004C6BE0" w:rsidRDefault="004C6BE0" w:rsidP="00AC1F53">
            <w:r>
              <w:t>Utskottet beslutade att inte yttra sig.</w:t>
            </w:r>
          </w:p>
          <w:p w14:paraId="7359FCA9" w14:textId="64C169E3" w:rsidR="00526DB9" w:rsidRPr="00771222" w:rsidRDefault="00526DB9" w:rsidP="00AC1F53">
            <w:pPr>
              <w:rPr>
                <w:b/>
              </w:rPr>
            </w:pPr>
          </w:p>
        </w:tc>
      </w:tr>
      <w:tr w:rsidR="004C6BE0" w:rsidRPr="0013710D" w14:paraId="66E15CA5" w14:textId="77777777" w:rsidTr="00BC1EF7">
        <w:trPr>
          <w:trHeight w:val="884"/>
        </w:trPr>
        <w:tc>
          <w:tcPr>
            <w:tcW w:w="567" w:type="dxa"/>
          </w:tcPr>
          <w:p w14:paraId="70A71BF9" w14:textId="64C64D8D" w:rsidR="004C6BE0" w:rsidRPr="00CC1C68" w:rsidRDefault="004C6BE0" w:rsidP="002F02B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10</w:t>
            </w:r>
          </w:p>
        </w:tc>
        <w:tc>
          <w:tcPr>
            <w:tcW w:w="6947" w:type="dxa"/>
            <w:shd w:val="clear" w:color="auto" w:fill="auto"/>
          </w:tcPr>
          <w:p w14:paraId="3BC1FBB0" w14:textId="77777777" w:rsidR="004C6BE0" w:rsidRDefault="004C6BE0" w:rsidP="004C6BE0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1BE15DD7" w14:textId="77777777" w:rsidR="004C6BE0" w:rsidRDefault="004C6BE0" w:rsidP="004C6BE0">
            <w:pPr>
              <w:rPr>
                <w:b/>
              </w:rPr>
            </w:pPr>
          </w:p>
          <w:p w14:paraId="2FD9BED9" w14:textId="26528FF5" w:rsidR="004C6BE0" w:rsidRDefault="004C6BE0" w:rsidP="004C6BE0">
            <w:pPr>
              <w:rPr>
                <w:bCs/>
              </w:rPr>
            </w:pPr>
            <w:r w:rsidRPr="00930850">
              <w:rPr>
                <w:bCs/>
              </w:rPr>
              <w:t>Utskottet justerade protokoll</w:t>
            </w:r>
            <w:r>
              <w:rPr>
                <w:bCs/>
              </w:rPr>
              <w:t xml:space="preserve"> 2024/25:33.</w:t>
            </w:r>
          </w:p>
          <w:p w14:paraId="55E9013D" w14:textId="77777777" w:rsidR="004C6BE0" w:rsidRPr="00771222" w:rsidRDefault="004C6BE0" w:rsidP="00AC1F53">
            <w:pPr>
              <w:rPr>
                <w:b/>
              </w:rPr>
            </w:pPr>
          </w:p>
        </w:tc>
      </w:tr>
      <w:tr w:rsidR="004C6BE0" w:rsidRPr="0013710D" w14:paraId="50915E02" w14:textId="77777777" w:rsidTr="00BC1EF7">
        <w:trPr>
          <w:trHeight w:val="884"/>
        </w:trPr>
        <w:tc>
          <w:tcPr>
            <w:tcW w:w="567" w:type="dxa"/>
          </w:tcPr>
          <w:p w14:paraId="02700212" w14:textId="07056E7E" w:rsidR="004C6BE0" w:rsidRPr="00CC1C68" w:rsidRDefault="004C6BE0" w:rsidP="002F02B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11</w:t>
            </w:r>
          </w:p>
        </w:tc>
        <w:tc>
          <w:tcPr>
            <w:tcW w:w="6947" w:type="dxa"/>
            <w:shd w:val="clear" w:color="auto" w:fill="auto"/>
          </w:tcPr>
          <w:p w14:paraId="44209D73" w14:textId="77777777" w:rsidR="004C6BE0" w:rsidRDefault="004C6BE0" w:rsidP="004C6BE0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324522E3" w14:textId="77777777" w:rsidR="004C6BE0" w:rsidRDefault="004C6BE0" w:rsidP="004C6BE0">
            <w:pPr>
              <w:rPr>
                <w:b/>
              </w:rPr>
            </w:pPr>
          </w:p>
          <w:p w14:paraId="21583DB3" w14:textId="77777777" w:rsidR="004C6BE0" w:rsidRDefault="004C6BE0" w:rsidP="004C6BE0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p w14:paraId="1E0C1514" w14:textId="77777777" w:rsidR="004C6BE0" w:rsidRDefault="004C6BE0" w:rsidP="004C6BE0">
            <w:pPr>
              <w:rPr>
                <w:b/>
              </w:rPr>
            </w:pPr>
          </w:p>
        </w:tc>
      </w:tr>
      <w:tr w:rsidR="004C6BE0" w:rsidRPr="0013710D" w14:paraId="75282E7A" w14:textId="77777777" w:rsidTr="00BC1EF7">
        <w:trPr>
          <w:trHeight w:val="884"/>
        </w:trPr>
        <w:tc>
          <w:tcPr>
            <w:tcW w:w="567" w:type="dxa"/>
          </w:tcPr>
          <w:p w14:paraId="66A3D3B9" w14:textId="471459F6" w:rsidR="004C6BE0" w:rsidRPr="00CC1C68" w:rsidRDefault="004C6BE0" w:rsidP="002F02B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12</w:t>
            </w:r>
          </w:p>
        </w:tc>
        <w:tc>
          <w:tcPr>
            <w:tcW w:w="6947" w:type="dxa"/>
            <w:shd w:val="clear" w:color="auto" w:fill="auto"/>
          </w:tcPr>
          <w:p w14:paraId="15DDFAD0" w14:textId="77777777" w:rsidR="004C6BE0" w:rsidRPr="00572011" w:rsidRDefault="004C6BE0" w:rsidP="004C6BE0">
            <w:pPr>
              <w:widowControl/>
              <w:spacing w:after="200" w:line="280" w:lineRule="exact"/>
              <w:rPr>
                <w:b/>
              </w:rPr>
            </w:pPr>
            <w:r>
              <w:rPr>
                <w:b/>
              </w:rPr>
              <w:t>Kanslimeddelande</w:t>
            </w:r>
          </w:p>
          <w:p w14:paraId="73D6F342" w14:textId="77777777" w:rsidR="00EF7752" w:rsidRPr="00EF7752" w:rsidRDefault="00EF7752" w:rsidP="00EF7752">
            <w:pPr>
              <w:rPr>
                <w:bCs/>
              </w:rPr>
            </w:pPr>
            <w:r w:rsidRPr="00EF7752">
              <w:rPr>
                <w:bCs/>
              </w:rPr>
              <w:t>Utskottet informerades om:</w:t>
            </w:r>
          </w:p>
          <w:p w14:paraId="183F1288" w14:textId="77777777" w:rsidR="00EF7752" w:rsidRPr="00EF7752" w:rsidRDefault="00EF7752" w:rsidP="00EF7752">
            <w:pPr>
              <w:rPr>
                <w:bCs/>
              </w:rPr>
            </w:pPr>
            <w:r w:rsidRPr="00EF7752">
              <w:rPr>
                <w:bCs/>
              </w:rPr>
              <w:t xml:space="preserve">-att sammanträdet torsdagen den 5 juni börjar med information av Lennart Hjelmåker om utredningsbetänkandet 2024:92 Sverige i Afghanistan 2001–2021 - erfarenheter och lärdomar. </w:t>
            </w:r>
            <w:proofErr w:type="spellStart"/>
            <w:r w:rsidRPr="00EF7752">
              <w:rPr>
                <w:bCs/>
              </w:rPr>
              <w:t>Därefer</w:t>
            </w:r>
            <w:proofErr w:type="spellEnd"/>
            <w:r w:rsidRPr="00EF7752">
              <w:rPr>
                <w:bCs/>
              </w:rPr>
              <w:t xml:space="preserve"> informeras utskottet om internationella havsrättsfrågor. FöU erbjuds möjlighet att delta vid båda föredragningarna. </w:t>
            </w:r>
          </w:p>
          <w:p w14:paraId="46B6A015" w14:textId="77777777" w:rsidR="00EF7752" w:rsidRPr="00EF7752" w:rsidRDefault="00EF7752" w:rsidP="00EF7752">
            <w:pPr>
              <w:rPr>
                <w:bCs/>
              </w:rPr>
            </w:pPr>
            <w:r w:rsidRPr="00EF7752">
              <w:rPr>
                <w:bCs/>
              </w:rPr>
              <w:t>-inbjudan till möte med Nordmakedoniens utrikes-handelsminister måndagen den 12 maj.</w:t>
            </w:r>
          </w:p>
          <w:p w14:paraId="672813B4" w14:textId="77777777" w:rsidR="00EF7752" w:rsidRPr="00EF7752" w:rsidRDefault="00EF7752" w:rsidP="00EF7752">
            <w:pPr>
              <w:rPr>
                <w:bCs/>
              </w:rPr>
            </w:pPr>
            <w:r w:rsidRPr="00EF7752">
              <w:rPr>
                <w:bCs/>
              </w:rPr>
              <w:t>- att talarlista för UU12, UU23 och UU16 cirkulerades.</w:t>
            </w:r>
          </w:p>
          <w:p w14:paraId="0788C493" w14:textId="77777777" w:rsidR="00EF7752" w:rsidRPr="00EF7752" w:rsidRDefault="00EF7752" w:rsidP="00EF7752">
            <w:pPr>
              <w:rPr>
                <w:bCs/>
              </w:rPr>
            </w:pPr>
            <w:r w:rsidRPr="00EF7752">
              <w:rPr>
                <w:bCs/>
              </w:rPr>
              <w:t>-att justeringen av bet. 2024/</w:t>
            </w:r>
            <w:proofErr w:type="gramStart"/>
            <w:r w:rsidRPr="00EF7752">
              <w:rPr>
                <w:bCs/>
              </w:rPr>
              <w:t>25:UU</w:t>
            </w:r>
            <w:proofErr w:type="gramEnd"/>
            <w:r w:rsidRPr="00EF7752">
              <w:rPr>
                <w:bCs/>
              </w:rPr>
              <w:t>10 och bet. 2024/25:UU14 flyttas till torsdagen den 22 maj.</w:t>
            </w:r>
          </w:p>
          <w:p w14:paraId="571B32BC" w14:textId="77777777" w:rsidR="004C6BE0" w:rsidRDefault="00EF7752" w:rsidP="00EF7752">
            <w:pPr>
              <w:rPr>
                <w:bCs/>
              </w:rPr>
            </w:pPr>
            <w:r w:rsidRPr="00EF7752">
              <w:rPr>
                <w:bCs/>
              </w:rPr>
              <w:t xml:space="preserve">-att utrikesminister Maria Malmer </w:t>
            </w:r>
            <w:proofErr w:type="spellStart"/>
            <w:r w:rsidRPr="00EF7752">
              <w:rPr>
                <w:bCs/>
              </w:rPr>
              <w:t>Stenergard</w:t>
            </w:r>
            <w:proofErr w:type="spellEnd"/>
            <w:r w:rsidRPr="00EF7752">
              <w:rPr>
                <w:bCs/>
              </w:rPr>
              <w:t xml:space="preserve"> kommer att informera om </w:t>
            </w:r>
            <w:proofErr w:type="spellStart"/>
            <w:r w:rsidRPr="00EF7752">
              <w:rPr>
                <w:bCs/>
              </w:rPr>
              <w:t>sistationen</w:t>
            </w:r>
            <w:proofErr w:type="spellEnd"/>
            <w:r w:rsidRPr="00EF7752">
              <w:rPr>
                <w:bCs/>
              </w:rPr>
              <w:t xml:space="preserve"> i Mellanöstern, samtalen om Ryssland och Ukraina (inklusive mineralavtalet) och den </w:t>
            </w:r>
            <w:proofErr w:type="spellStart"/>
            <w:r w:rsidRPr="00EF7752">
              <w:rPr>
                <w:bCs/>
              </w:rPr>
              <w:t>transatlatiska</w:t>
            </w:r>
            <w:proofErr w:type="spellEnd"/>
            <w:r w:rsidRPr="00EF7752">
              <w:rPr>
                <w:bCs/>
              </w:rPr>
              <w:t xml:space="preserve"> länken torsdagen den 22 maj.</w:t>
            </w:r>
          </w:p>
          <w:p w14:paraId="35FE3AF2" w14:textId="3CA6691C" w:rsidR="00EF7752" w:rsidRDefault="00EF7752" w:rsidP="00EF7752">
            <w:pPr>
              <w:rPr>
                <w:b/>
              </w:rPr>
            </w:pPr>
          </w:p>
        </w:tc>
      </w:tr>
      <w:tr w:rsidR="00D20D5F" w:rsidRPr="0013710D" w14:paraId="59C99B19" w14:textId="77777777" w:rsidTr="00BC1EF7">
        <w:trPr>
          <w:trHeight w:val="884"/>
        </w:trPr>
        <w:tc>
          <w:tcPr>
            <w:tcW w:w="567" w:type="dxa"/>
          </w:tcPr>
          <w:p w14:paraId="793A7A5E" w14:textId="5C196276" w:rsidR="00D20D5F" w:rsidRPr="00CC1C68" w:rsidRDefault="00D20D5F" w:rsidP="002F02B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13</w:t>
            </w:r>
          </w:p>
        </w:tc>
        <w:tc>
          <w:tcPr>
            <w:tcW w:w="6947" w:type="dxa"/>
            <w:shd w:val="clear" w:color="auto" w:fill="auto"/>
          </w:tcPr>
          <w:p w14:paraId="791B170F" w14:textId="77777777" w:rsidR="00D20D5F" w:rsidRDefault="00D20D5F" w:rsidP="00D20D5F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1F509662" w14:textId="77777777" w:rsidR="00D20D5F" w:rsidRDefault="00D20D5F" w:rsidP="00D20D5F">
            <w:pPr>
              <w:rPr>
                <w:b/>
              </w:rPr>
            </w:pPr>
          </w:p>
          <w:p w14:paraId="71A5F1DC" w14:textId="7B9EEFD5" w:rsidR="00D20D5F" w:rsidRDefault="00D20D5F" w:rsidP="00D20D5F">
            <w:pPr>
              <w:rPr>
                <w:bCs/>
              </w:rPr>
            </w:pPr>
            <w:r w:rsidRPr="00E00F5D">
              <w:rPr>
                <w:bCs/>
              </w:rPr>
              <w:t xml:space="preserve">Nästa sammanträde äger rum </w:t>
            </w:r>
            <w:r>
              <w:rPr>
                <w:bCs/>
              </w:rPr>
              <w:t>tors</w:t>
            </w:r>
            <w:r w:rsidRPr="00E00F5D">
              <w:rPr>
                <w:bCs/>
              </w:rPr>
              <w:t xml:space="preserve">dagen den </w:t>
            </w:r>
            <w:r>
              <w:rPr>
                <w:bCs/>
              </w:rPr>
              <w:t>15 maj</w:t>
            </w:r>
            <w:r w:rsidRPr="00E00F5D">
              <w:rPr>
                <w:bCs/>
              </w:rPr>
              <w:t xml:space="preserve"> kl. </w:t>
            </w:r>
            <w:r>
              <w:rPr>
                <w:bCs/>
              </w:rPr>
              <w:t>09.30</w:t>
            </w:r>
          </w:p>
          <w:p w14:paraId="537565A7" w14:textId="77777777" w:rsidR="00D20D5F" w:rsidRDefault="00D20D5F" w:rsidP="004C6BE0">
            <w:pPr>
              <w:widowControl/>
              <w:spacing w:after="200" w:line="280" w:lineRule="exact"/>
              <w:rPr>
                <w:b/>
              </w:rPr>
            </w:pPr>
          </w:p>
        </w:tc>
      </w:tr>
    </w:tbl>
    <w:p w14:paraId="72015191" w14:textId="60F9E5C7" w:rsidR="00CC5FB4" w:rsidRDefault="00CC5FB4"/>
    <w:p w14:paraId="6DF0DBEE" w14:textId="77777777" w:rsidR="00CC5FB4" w:rsidRDefault="00CC5FB4">
      <w:pPr>
        <w:widowControl/>
        <w:spacing w:after="160" w:line="259" w:lineRule="auto"/>
      </w:pPr>
      <w:r>
        <w:br w:type="page"/>
      </w:r>
    </w:p>
    <w:p w14:paraId="23572382" w14:textId="77777777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6D1C0677" w:rsidR="00E97ABF" w:rsidRPr="006F350C" w:rsidRDefault="00D20D5F" w:rsidP="006F1C58">
            <w:pPr>
              <w:tabs>
                <w:tab w:val="left" w:pos="1701"/>
              </w:tabs>
            </w:pPr>
            <w:r>
              <w:t>Wilma Johansson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3FBA2B7E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D20D5F">
              <w:t>15</w:t>
            </w:r>
            <w:r w:rsidR="00CC5FB4">
              <w:t xml:space="preserve"> maj</w:t>
            </w:r>
            <w:r w:rsidR="00772F5A">
              <w:rPr>
                <w:bCs/>
              </w:rPr>
              <w:t xml:space="preserve"> 20</w:t>
            </w:r>
            <w:r w:rsidR="00615F2B">
              <w:rPr>
                <w:bCs/>
              </w:rPr>
              <w:t>25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202D8EC9" w:rsidR="001248C4" w:rsidRPr="004B327E" w:rsidRDefault="003C6FFE" w:rsidP="006F1C58">
            <w:pPr>
              <w:tabs>
                <w:tab w:val="left" w:pos="1701"/>
              </w:tabs>
            </w:pPr>
            <w:r>
              <w:t>Morgan Johansson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p w14:paraId="4CE7ABF3" w14:textId="38266A72" w:rsidR="00627469" w:rsidRDefault="00615F2B" w:rsidP="006F1C58">
      <w:pPr>
        <w:widowControl/>
        <w:spacing w:after="160" w:line="259" w:lineRule="auto"/>
        <w:rPr>
          <w:rFonts w:eastAsiaTheme="minorHAnsi"/>
          <w:sz w:val="28"/>
          <w:szCs w:val="28"/>
        </w:rPr>
      </w:pPr>
      <w:r w:rsidRPr="00615F2B">
        <w:rPr>
          <w:rFonts w:eastAsiaTheme="minorHAnsi"/>
          <w:sz w:val="28"/>
          <w:szCs w:val="28"/>
        </w:rPr>
        <w:t xml:space="preserve"> </w:t>
      </w:r>
    </w:p>
    <w:p w14:paraId="34CE67BD" w14:textId="6D6E8CB5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4518EDCB" w14:textId="68677044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634AD3A4" w14:textId="48A62CD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2A133462" w14:textId="3DCD6C3E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0CBE5BCC" w14:textId="7DD4495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540EA390" w14:textId="50A5A90C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E53141D" w14:textId="543785CF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11537FA" w14:textId="5611739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68C7F22" w14:textId="06F6314B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2DCDBA20" w14:textId="486A3A16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2E433D61" w14:textId="64966E7B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A194005" w14:textId="35B9E9C4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3849D80C" w14:textId="03F22805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BF5EB41" w14:textId="244F199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402AA28F" w14:textId="5599D225" w:rsidR="00615F2B" w:rsidRPr="00615F2B" w:rsidRDefault="00615F2B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615F2B" w:rsidRPr="003504FA" w14:paraId="272D5056" w14:textId="77777777" w:rsidTr="00D625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3EAB2649" w14:textId="77777777" w:rsidR="00615F2B" w:rsidRDefault="00615F2B" w:rsidP="00D625F2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46E88C4C" w14:textId="77777777" w:rsidR="00615F2B" w:rsidRPr="003504FA" w:rsidRDefault="00615F2B" w:rsidP="00D625F2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625B07EA" w14:textId="77777777" w:rsidR="00615F2B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594B80B6" w14:textId="77777777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095A4C0" w14:textId="77777777" w:rsidR="00615F2B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47DE4366" w14:textId="77777777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</w:t>
            </w:r>
          </w:p>
          <w:p w14:paraId="34CC7E3E" w14:textId="77777777" w:rsidR="00615F2B" w:rsidRPr="003504FA" w:rsidRDefault="00615F2B" w:rsidP="00D625F2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2413D05D" w14:textId="68080C90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>
              <w:rPr>
                <w:sz w:val="20"/>
              </w:rPr>
              <w:t>24</w:t>
            </w:r>
            <w:r w:rsidRPr="003504FA">
              <w:rPr>
                <w:sz w:val="20"/>
              </w:rPr>
              <w:t>/2</w:t>
            </w:r>
            <w:r>
              <w:rPr>
                <w:sz w:val="20"/>
              </w:rPr>
              <w:t>5</w:t>
            </w:r>
            <w:r w:rsidRPr="007C3054">
              <w:rPr>
                <w:sz w:val="20"/>
              </w:rPr>
              <w:t>:</w:t>
            </w:r>
            <w:r w:rsidR="00CC7EF6">
              <w:rPr>
                <w:sz w:val="20"/>
              </w:rPr>
              <w:t>3</w:t>
            </w:r>
            <w:r w:rsidR="00F13465">
              <w:rPr>
                <w:sz w:val="20"/>
              </w:rPr>
              <w:t>4</w:t>
            </w:r>
          </w:p>
        </w:tc>
      </w:tr>
      <w:bookmarkEnd w:id="0"/>
      <w:tr w:rsidR="00615F2B" w:rsidRPr="003504FA" w14:paraId="4703442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B0D6" w14:textId="77777777" w:rsidR="00615F2B" w:rsidRPr="004C67B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FC10F" w14:textId="26AE64FD" w:rsidR="00615F2B" w:rsidRPr="00CC206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 xml:space="preserve">§ </w:t>
            </w:r>
            <w:proofErr w:type="gramStart"/>
            <w:r w:rsidR="00AB34AE">
              <w:rPr>
                <w:sz w:val="19"/>
                <w:szCs w:val="19"/>
              </w:rPr>
              <w:t>1-</w:t>
            </w:r>
            <w:r w:rsidR="00F13465">
              <w:rPr>
                <w:sz w:val="19"/>
                <w:szCs w:val="19"/>
              </w:rPr>
              <w:t>4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FE2295" w14:textId="0B64FCB4" w:rsidR="00615F2B" w:rsidRPr="00CC206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  <w:r w:rsidR="00F13465">
              <w:rPr>
                <w:sz w:val="19"/>
                <w:szCs w:val="19"/>
              </w:rPr>
              <w:t>5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8892" w14:textId="3C3F411C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  <w:r w:rsidR="00F13465">
              <w:rPr>
                <w:sz w:val="19"/>
                <w:szCs w:val="19"/>
              </w:rPr>
              <w:t>6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105BB" w14:textId="4F1C1608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5B5B8" w14:textId="3530DC87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92511" w14:textId="3FC9A0F6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 xml:space="preserve">§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FD31F" w14:textId="694CBBB3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30CDA" w14:textId="77777777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0D0B4" w14:textId="77777777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615F2B" w:rsidRPr="003504FA" w14:paraId="2D86173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9B5C6" w14:textId="77777777" w:rsidR="00615F2B" w:rsidRPr="007C3054" w:rsidRDefault="00615F2B" w:rsidP="00D625F2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C94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F3F9C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7ECBC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1B074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28E8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D3329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D06E6F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295731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02B57D" w14:textId="77777777" w:rsidR="00615F2B" w:rsidRPr="0004578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F94936" w14:textId="77777777" w:rsidR="00615F2B" w:rsidRPr="00284231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7A7D6C" w14:textId="77777777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2A8C26" w14:textId="77777777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4F67A5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47F69E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CCBE6E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B229D2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FB4F68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2214D5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F13465" w:rsidRPr="003504FA" w14:paraId="71DA062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02D6" w14:textId="77777777" w:rsidR="00F13465" w:rsidRPr="004A0318" w:rsidRDefault="00F13465" w:rsidP="00F1346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77B66" w14:textId="52CAD4A0" w:rsidR="00F13465" w:rsidRPr="00993706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5BF9D" w14:textId="77777777" w:rsidR="00F13465" w:rsidRPr="00993706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AF6C" w14:textId="3362433E" w:rsidR="00F13465" w:rsidRPr="00993706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7D5A" w14:textId="77777777" w:rsidR="00F13465" w:rsidRPr="00993706" w:rsidRDefault="00F13465" w:rsidP="00F1346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7CB99" w14:textId="7F1CE24F" w:rsidR="00F13465" w:rsidRPr="00993706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A879E" w14:textId="77777777" w:rsidR="00F13465" w:rsidRPr="00993706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71ACD6" w14:textId="7EE68E19" w:rsidR="00F13465" w:rsidRPr="001B42F6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071EB" w14:textId="77777777" w:rsidR="00F13465" w:rsidRPr="00993706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1F3F07" w14:textId="77777777" w:rsidR="00F13465" w:rsidRPr="0004578D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1D6B8" w14:textId="77777777" w:rsidR="00F13465" w:rsidRPr="00284231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572F42" w14:textId="77777777" w:rsidR="00F13465" w:rsidRPr="00FE5589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BCA55C" w14:textId="77777777" w:rsidR="00F13465" w:rsidRPr="00FE5589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07E9C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A5E563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DE214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B6EE50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E12CC3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7EE311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F13465" w:rsidRPr="003504FA" w14:paraId="1F6DD34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CD20" w14:textId="77777777" w:rsidR="00F13465" w:rsidRPr="004A0318" w:rsidRDefault="00F13465" w:rsidP="00F1346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C1F11" w14:textId="4A4BEBF8" w:rsidR="00F13465" w:rsidRPr="00993706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08BDE" w14:textId="77777777" w:rsidR="00F13465" w:rsidRPr="00993706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2A26E" w14:textId="5BBA5D64" w:rsidR="00F13465" w:rsidRPr="00993706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4D8C" w14:textId="77777777" w:rsidR="00F13465" w:rsidRPr="00993706" w:rsidRDefault="00F13465" w:rsidP="00F1346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1C9CD" w14:textId="1222EF42" w:rsidR="00F13465" w:rsidRPr="00993706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7A46C" w14:textId="77777777" w:rsidR="00F13465" w:rsidRPr="00993706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3BB31A" w14:textId="72A3ECD4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2CD8D" w14:textId="77777777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A483A6" w14:textId="770E1761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B40AA" w14:textId="77777777" w:rsidR="00F13465" w:rsidRPr="002F53E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CC6690" w14:textId="22B0E356" w:rsidR="00F13465" w:rsidRPr="00FE5589" w:rsidRDefault="00F13465" w:rsidP="00F1346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8793FA" w14:textId="77777777" w:rsidR="00F13465" w:rsidRPr="00FE5589" w:rsidRDefault="00F13465" w:rsidP="00F1346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44CCCA" w14:textId="4EEAD9C3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713B9A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82AB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5C3314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207CB9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5DCC26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516E3B" w14:paraId="43D4BFB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E2B6B" w14:textId="77777777" w:rsidR="00F13465" w:rsidRPr="00900235" w:rsidRDefault="00F13465" w:rsidP="00F1346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900235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49AA8" w14:textId="77777777" w:rsidR="00F13465" w:rsidRPr="00516E3B" w:rsidRDefault="00F13465" w:rsidP="00F13465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E29B8" w14:textId="77777777" w:rsidR="00F13465" w:rsidRPr="00516E3B" w:rsidRDefault="00F13465" w:rsidP="00F13465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38070" w14:textId="77777777" w:rsidR="00F13465" w:rsidRPr="00516E3B" w:rsidRDefault="00F13465" w:rsidP="00F13465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279E" w14:textId="77777777" w:rsidR="00F13465" w:rsidRPr="00516E3B" w:rsidRDefault="00F13465" w:rsidP="00F13465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DDEB" w14:textId="77777777" w:rsidR="00F13465" w:rsidRPr="00516E3B" w:rsidRDefault="00F13465" w:rsidP="00F13465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57496" w14:textId="77777777" w:rsidR="00F13465" w:rsidRPr="00516E3B" w:rsidRDefault="00F13465" w:rsidP="00F13465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66DD8" w14:textId="77777777" w:rsidR="00F13465" w:rsidRPr="00516E3B" w:rsidRDefault="00F13465" w:rsidP="00F13465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B0B8A9" w14:textId="77777777" w:rsidR="00F13465" w:rsidRPr="00516E3B" w:rsidRDefault="00F13465" w:rsidP="00F13465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A8DFEB" w14:textId="77777777" w:rsidR="00F13465" w:rsidRPr="00516E3B" w:rsidRDefault="00F13465" w:rsidP="00F13465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A320E0" w14:textId="77777777" w:rsidR="00F13465" w:rsidRPr="00516E3B" w:rsidRDefault="00F13465" w:rsidP="00F13465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30F76E" w14:textId="77777777" w:rsidR="00F13465" w:rsidRPr="00516E3B" w:rsidRDefault="00F13465" w:rsidP="00F13465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9130CC" w14:textId="77777777" w:rsidR="00F13465" w:rsidRPr="00516E3B" w:rsidRDefault="00F13465" w:rsidP="00F13465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09C312" w14:textId="77777777" w:rsidR="00F13465" w:rsidRPr="00516E3B" w:rsidRDefault="00F13465" w:rsidP="00F13465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D75E3" w14:textId="77777777" w:rsidR="00F13465" w:rsidRPr="00516E3B" w:rsidRDefault="00F13465" w:rsidP="00F13465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F051F8" w14:textId="77777777" w:rsidR="00F13465" w:rsidRPr="00516E3B" w:rsidRDefault="00F13465" w:rsidP="00F13465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855C07" w14:textId="77777777" w:rsidR="00F13465" w:rsidRPr="00516E3B" w:rsidRDefault="00F13465" w:rsidP="00F13465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85694" w14:textId="77777777" w:rsidR="00F13465" w:rsidRPr="00516E3B" w:rsidRDefault="00F13465" w:rsidP="00F13465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E4408" w14:textId="77777777" w:rsidR="00F13465" w:rsidRPr="00516E3B" w:rsidRDefault="00F13465" w:rsidP="00F13465">
            <w:pPr>
              <w:rPr>
                <w:b/>
                <w:bCs/>
                <w:sz w:val="20"/>
              </w:rPr>
            </w:pPr>
          </w:p>
        </w:tc>
      </w:tr>
      <w:tr w:rsidR="00F13465" w:rsidRPr="003504FA" w14:paraId="1A2FA13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F2DE" w14:textId="77777777" w:rsidR="00F13465" w:rsidRPr="004A0318" w:rsidRDefault="00F13465" w:rsidP="00F1346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1B5F" w14:textId="5DA86DDF" w:rsidR="00F13465" w:rsidRPr="0004578D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AD47F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6BC78" w14:textId="179DA431" w:rsidR="00F13465" w:rsidRPr="0004578D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90123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9FBD" w14:textId="61416282" w:rsidR="00F13465" w:rsidRPr="00004DC0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5F198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24F8D" w14:textId="2374583B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F2AD76" w14:textId="77777777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56E84" w14:textId="77777777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9DB850" w14:textId="77777777" w:rsidR="00F13465" w:rsidRPr="002F53E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B4A05E" w14:textId="77777777" w:rsidR="00F13465" w:rsidRPr="002F53EA" w:rsidRDefault="00F13465" w:rsidP="00F1346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78FEAD" w14:textId="77777777" w:rsidR="00F13465" w:rsidRPr="00FE5589" w:rsidRDefault="00F13465" w:rsidP="00F1346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CF2C74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E956D9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B5B4A6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E01AC7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6FE8F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47EBD9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684D272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7F24D" w14:textId="77777777" w:rsidR="00F13465" w:rsidRPr="004A0318" w:rsidRDefault="00F13465" w:rsidP="00F1346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74678" w14:textId="61B1A018" w:rsidR="00F13465" w:rsidRPr="0004578D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42E9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ABE8" w14:textId="15B09DA2" w:rsidR="00F13465" w:rsidRPr="0004578D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8CCB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1359" w14:textId="246D0386" w:rsidR="00F13465" w:rsidRPr="00004DC0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E21BD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01126C" w14:textId="6A4052DA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2C8D01" w14:textId="77777777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A3C0D" w14:textId="0751DAB7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4E8CA5" w14:textId="77777777" w:rsidR="00F13465" w:rsidRPr="002F53EA" w:rsidRDefault="00F13465" w:rsidP="00F1346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76928D" w14:textId="5F9C395F" w:rsidR="00F13465" w:rsidRPr="002F53EA" w:rsidRDefault="00F13465" w:rsidP="00F1346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0E152" w14:textId="77777777" w:rsidR="00F13465" w:rsidRPr="00FE5589" w:rsidRDefault="00F13465" w:rsidP="00F1346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0E62C" w14:textId="12A85A48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FB0898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6431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6195C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ABA98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53CE0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03163F0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4E653" w14:textId="77777777" w:rsidR="00F13465" w:rsidRPr="004A0318" w:rsidRDefault="00F13465" w:rsidP="00F1346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4FD74" w14:textId="218BE99E" w:rsidR="00F13465" w:rsidRPr="0004578D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C3C5C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45A81" w14:textId="339BFB50" w:rsidR="00F13465" w:rsidRPr="0004578D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0F2D7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0CBD7" w14:textId="052CED8C" w:rsidR="00F13465" w:rsidRPr="00004DC0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8D79C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547A13" w14:textId="63F41B06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DC153B" w14:textId="77777777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27223F" w14:textId="4568E3B3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598BFF" w14:textId="77777777" w:rsidR="00F13465" w:rsidRPr="002F53EA" w:rsidRDefault="00F13465" w:rsidP="00F1346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5CBB6B" w14:textId="407AE325" w:rsidR="00F13465" w:rsidRPr="002F53EA" w:rsidRDefault="00F13465" w:rsidP="00F1346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8EF12E" w14:textId="77777777" w:rsidR="00F13465" w:rsidRPr="00FE5589" w:rsidRDefault="00F13465" w:rsidP="00F1346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74E7A" w14:textId="59F8FFD1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1A4CDA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031951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EF1544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0F8735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2A3E4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3B5D7CD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D3AFA" w14:textId="77777777" w:rsidR="00F13465" w:rsidRPr="004A0318" w:rsidRDefault="00F13465" w:rsidP="00F1346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C4237" w14:textId="571B1045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52E10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4CA32" w14:textId="4A346532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DA459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6CF68" w14:textId="36155595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FCA56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41FAE4" w14:textId="1A973693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2D8C4" w14:textId="77777777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82C32C" w14:textId="10795AA5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86655F" w14:textId="77777777" w:rsidR="00F13465" w:rsidRPr="002F53E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EBC70D" w14:textId="21B0A367" w:rsidR="00F13465" w:rsidRPr="002F53EA" w:rsidRDefault="00F13465" w:rsidP="00F1346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4019E3" w14:textId="77777777" w:rsidR="00F13465" w:rsidRPr="00FE5589" w:rsidRDefault="00F13465" w:rsidP="00F1346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DDCFA" w14:textId="78C46702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832F8D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3E7B3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9C8FB4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419F6A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D9A1A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2021D0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AE9B9" w14:textId="2255DB92" w:rsidR="00F13465" w:rsidRPr="0004578D" w:rsidRDefault="00F13465" w:rsidP="00F13465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18BA" w14:textId="76579926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6C17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983FF" w14:textId="444C107E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9BF14" w14:textId="77777777" w:rsidR="00F13465" w:rsidRPr="002F53E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43C41" w14:textId="20BFCFA1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6939" w14:textId="77777777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E980DB" w14:textId="23056351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012089" w14:textId="77777777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9EC7A" w14:textId="5F824106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01F3D1" w14:textId="77777777" w:rsidR="00F13465" w:rsidRPr="002F53E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F35731" w14:textId="4E5CF726" w:rsidR="00F13465" w:rsidRPr="002F53EA" w:rsidRDefault="00F13465" w:rsidP="00F1346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64CA78" w14:textId="77777777" w:rsidR="00F13465" w:rsidRPr="00FE5589" w:rsidRDefault="00F13465" w:rsidP="00F1346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B82501" w14:textId="4FFA3F58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04ECF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8C44E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3CF6E3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D844B1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D03F87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73946F7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62F93" w14:textId="14AA5F0B" w:rsidR="00F13465" w:rsidRPr="004A0318" w:rsidRDefault="00F13465" w:rsidP="00F1346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BF97C" w14:textId="199B3E3E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EF725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C0BE6" w14:textId="607A9449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5F00" w14:textId="77777777" w:rsidR="00F13465" w:rsidRPr="002F53E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68B26" w14:textId="51BA176E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E5EE" w14:textId="77777777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5ACFC" w14:textId="25553AB6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9A2200" w14:textId="77777777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174DC4" w14:textId="7996B2C5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F2408" w14:textId="77777777" w:rsidR="00F13465" w:rsidRPr="002F53E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619D9" w14:textId="2808EDC7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7A9CF5" w14:textId="77777777" w:rsidR="00F13465" w:rsidRPr="00FE5589" w:rsidRDefault="00F13465" w:rsidP="00F1346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E4380C" w14:textId="321D45BB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47046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15178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1F1ED8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F0B6D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962EF6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1CAA2EF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4980C" w14:textId="489BA164" w:rsidR="00F13465" w:rsidRPr="004A0318" w:rsidRDefault="00F13465" w:rsidP="00F1346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>
              <w:rPr>
                <w:snapToGrid w:val="0"/>
                <w:sz w:val="22"/>
                <w:szCs w:val="22"/>
                <w:lang w:val="en-US"/>
              </w:rPr>
              <w:t>Annika Strandhäll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9D536" w14:textId="73AF98AD" w:rsidR="00F13465" w:rsidRPr="0004578D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52BB7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B070A" w14:textId="0204ED08" w:rsidR="00F13465" w:rsidRPr="0004578D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258" w14:textId="77777777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726EC" w14:textId="27A1BA60" w:rsidR="00F13465" w:rsidRPr="002F53EA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D2B56" w14:textId="77777777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2468F9" w14:textId="3DD005FB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DBCD21" w14:textId="77777777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595F6E" w14:textId="4A29B9F7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AEBCC7" w14:textId="77777777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8CF283" w14:textId="7F3FB5AD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06BB9" w14:textId="77777777" w:rsidR="00F13465" w:rsidRPr="00FE5589" w:rsidRDefault="00F13465" w:rsidP="00F1346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7173C4" w14:textId="095439F2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73250F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6177C7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3D0A7F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897F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B5CF6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3C1F7E1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8C59F" w14:textId="56054D69" w:rsidR="00F13465" w:rsidRPr="004A0318" w:rsidRDefault="00F13465" w:rsidP="00F1346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24352" w14:textId="5BB610B1" w:rsidR="00F13465" w:rsidRPr="0004578D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D8378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74E7" w14:textId="1205EB87" w:rsidR="00F13465" w:rsidRPr="0004578D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68162" w14:textId="77777777" w:rsidR="00F13465" w:rsidRPr="002F53E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60AC" w14:textId="0277B64B" w:rsidR="00F13465" w:rsidRPr="002F53EA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F78AE" w14:textId="77777777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258F05" w14:textId="7FC3AEC1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C6431" w14:textId="77777777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CA089" w14:textId="0106DFC8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37A7D3" w14:textId="77777777" w:rsidR="00F13465" w:rsidRPr="002F53E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0D77" w14:textId="4061BFC6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C75077" w14:textId="77777777" w:rsidR="00F13465" w:rsidRPr="00FE5589" w:rsidRDefault="00F13465" w:rsidP="00F1346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66D4F3" w14:textId="160106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044172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FA414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56822A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C3224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AC615A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32AD673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A56E" w14:textId="47351804" w:rsidR="00F13465" w:rsidRPr="004A0318" w:rsidRDefault="00F13465" w:rsidP="00F1346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83BB5" w14:textId="72AB389B" w:rsidR="00F13465" w:rsidRPr="0004578D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78B4A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74504" w14:textId="0829668D" w:rsidR="00F13465" w:rsidRPr="0004578D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F6798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61474" w14:textId="4598FE50" w:rsidR="00F13465" w:rsidRPr="00004DC0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B5EA3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3A6B69" w14:textId="54DF67FD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37469B" w14:textId="77777777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9C6946" w14:textId="1A735061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F6869" w14:textId="77777777" w:rsidR="00F13465" w:rsidRPr="002F53E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D57703" w14:textId="734ADFA9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43731A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A36B17" w14:textId="18183235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4FFF24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BBAE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296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6AEC6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CE36B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40F5E82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CEC83" w14:textId="4EF22A84" w:rsidR="00F13465" w:rsidRPr="004A0318" w:rsidRDefault="00F13465" w:rsidP="00F1346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A4764" w14:textId="2DA77823" w:rsidR="00F13465" w:rsidRPr="00004DC0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18D16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E62F3" w14:textId="374FE4CC" w:rsidR="00F13465" w:rsidRPr="00004DC0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6FBF1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032C" w14:textId="19611D35" w:rsidR="00F13465" w:rsidRPr="00004DC0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298C8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6C1CC7" w14:textId="148D4E36" w:rsidR="00F13465" w:rsidRPr="001B42F6" w:rsidRDefault="00F13465" w:rsidP="00F13465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98DC40" w14:textId="77777777" w:rsidR="00F13465" w:rsidRPr="00246B39" w:rsidRDefault="00F13465" w:rsidP="00F1346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467AEA" w14:textId="79358070" w:rsidR="00F13465" w:rsidRPr="002F53EA" w:rsidRDefault="00F13465" w:rsidP="00F13465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E619A1" w14:textId="77777777" w:rsidR="00F13465" w:rsidRPr="002F53E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721F49" w14:textId="4991CB6A" w:rsidR="00F13465" w:rsidRPr="003504FA" w:rsidRDefault="00F13465" w:rsidP="00F13465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271FA3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F5B49D" w14:textId="71CFBCFB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1EC361" w14:textId="77777777" w:rsidR="00F13465" w:rsidRPr="003504FA" w:rsidRDefault="00F13465" w:rsidP="00F13465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A19A1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63AF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3FCFF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B3610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1C26DFD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78F3C" w14:textId="7BE64FB0" w:rsidR="00F13465" w:rsidRPr="004A0318" w:rsidRDefault="00F13465" w:rsidP="00F1346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EC8B0" w14:textId="328121FB" w:rsidR="00F13465" w:rsidRPr="0004578D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E441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23CB2" w14:textId="0F093B15" w:rsidR="00F13465" w:rsidRPr="0004578D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F6384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98A2E" w14:textId="3DAA3213" w:rsidR="00F13465" w:rsidRPr="00004DC0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6EEA3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DBA96" w14:textId="3ADA374B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EBB806" w14:textId="77777777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FFAC79" w14:textId="36461D2E" w:rsidR="00F13465" w:rsidRPr="002F53E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88630" w14:textId="77777777" w:rsidR="00F13465" w:rsidRPr="002F53E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9085F3" w14:textId="0BB4E872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6FA30D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F1997" w14:textId="2884DA3C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1596F6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4D44CA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4E91B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F5DB2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3A2193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531434B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1F7B" w14:textId="6FCAD3F8" w:rsidR="00F13465" w:rsidRPr="004A0318" w:rsidRDefault="00F13465" w:rsidP="00F1346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58142" w14:textId="0CB8AADD" w:rsidR="00F13465" w:rsidRPr="0004578D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C9712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C5C11" w14:textId="702C475A" w:rsidR="00F13465" w:rsidRPr="0004578D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4B970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F8B" w14:textId="454FE91B" w:rsidR="00F13465" w:rsidRPr="00004DC0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EC561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E6EF6F" w14:textId="78F0B37F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7C3CF5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B4F5C" w14:textId="362307D8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60336C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17627" w14:textId="511BE4BD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E6752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0E949F" w14:textId="4DDDCD5A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687DD1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AF7DAF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59CB4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9A897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9584CC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48513BC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72992" w14:textId="6160A8D7" w:rsidR="00F13465" w:rsidRPr="004A0318" w:rsidRDefault="00F13465" w:rsidP="00F1346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29EC1" w14:textId="237F9317" w:rsidR="00F13465" w:rsidRPr="0004578D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12E59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FD2C" w14:textId="6DBA46C5" w:rsidR="00F13465" w:rsidRPr="0004578D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701A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7DAB" w14:textId="25AE815C" w:rsidR="00F13465" w:rsidRPr="00004DC0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FC71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CB1D12" w14:textId="1A97C1BE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2700D9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585F59" w14:textId="4963F416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4E9CFE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E996F1" w14:textId="2C8D723A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5046C9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85F70" w14:textId="41B0893B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324466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76C882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F6F9B1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D5ECAA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E52F37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44C72C6E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E2EBB" w14:textId="71AB9A52" w:rsidR="00F13465" w:rsidRPr="004A0318" w:rsidRDefault="00F13465" w:rsidP="00F1346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B10B" w14:textId="703A92AC" w:rsidR="00F13465" w:rsidRPr="0004578D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BEF9A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3C37C" w14:textId="1E39F62B" w:rsidR="00F13465" w:rsidRPr="0004578D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F2C09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33C1" w14:textId="32A56404" w:rsidR="00F13465" w:rsidRPr="00004DC0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4ED4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43DB15" w14:textId="45B2A489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873B8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BC316E" w14:textId="2CBC0FB0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C15620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1EB8F" w14:textId="39B9ECBE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68FF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CAC7F" w14:textId="632FBEDC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27AD4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AEBFB4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FD2811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F6FF8D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B682DE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16B6AC7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05121" w14:textId="77777777" w:rsidR="00F13465" w:rsidRPr="004A0318" w:rsidRDefault="00F13465" w:rsidP="00F1346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5184F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6D1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F2AC7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FFBE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1A2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7D3E0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2811EA" w14:textId="77777777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441A2B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ACCD7F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544DDD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3BF121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E2A4B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C97F0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9F14D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AE9B2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41986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83E494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4AC67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6B54A07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2D174" w14:textId="77777777" w:rsidR="00F13465" w:rsidRPr="004A0318" w:rsidRDefault="00F13465" w:rsidP="00F13465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A3DE2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4F2EC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83043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03CCD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962BB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D8D1B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B113D" w14:textId="77777777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D10F2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3E20C9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7C708C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F6872B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AC746F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B8AE2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0BE1A8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DCD6E7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2D32D6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040A31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07DA74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2A07CC8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D70C4" w14:textId="3604680B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BE034" w14:textId="1207074F" w:rsidR="00F13465" w:rsidRPr="0004578D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EBED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BD669" w14:textId="30A59A2D" w:rsidR="00F13465" w:rsidRPr="0004578D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68F6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09802" w14:textId="3FD58CC8" w:rsidR="00F13465" w:rsidRPr="00004DC0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45B1F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38784C" w14:textId="1E6C56E5" w:rsidR="00F13465" w:rsidRPr="001B42F6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6BD2C1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80F31A" w14:textId="633FB76A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FB271A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17F7A0" w14:textId="35FDC372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36D2C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0005BA" w14:textId="1AE09D43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E89B1D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93B2FB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45FC02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1B4BD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DF9298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F13465" w:rsidRPr="003504FA" w14:paraId="6D088EE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1651" w14:textId="26601602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7D3C6" w14:textId="32B01853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45588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20CF5" w14:textId="163B269C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08F0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BDBA5" w14:textId="1F78DF8A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61778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3F17DC" w14:textId="16002ADB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830E6B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CCDAE4" w14:textId="47DD75E2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F62344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B3914A" w14:textId="57147BC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99674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DC06D" w14:textId="3062BDB4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7BD8BD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36748D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1E6F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A57B5A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9F067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3C1CB28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6545" w14:textId="1F89DE03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062B" w14:textId="50EC9A60" w:rsidR="00F13465" w:rsidRPr="0004578D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2946F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470E" w14:textId="5C187FEC" w:rsidR="00F13465" w:rsidRPr="0004578D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3D108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6FDF1" w14:textId="64C2C7B3" w:rsidR="00F13465" w:rsidRPr="00004DC0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DED1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28D0B7" w14:textId="3E144AE5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BDFAF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21294B" w14:textId="1F1685B6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3A1196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1A4B2" w14:textId="7DED9914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D82E82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D1627" w14:textId="3F42BA30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7C9B5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920231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6AD8AF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784F9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84FE4D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2A6E9B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D33C" w14:textId="23C241A0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C6C80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B6430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3850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03BB8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FAF7A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BA68C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130C9" w14:textId="77777777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796663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9B5D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A2A738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F5D135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67B982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4483E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85CA75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B4962F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2854F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F0E178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69428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485CA33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FC82" w14:textId="4D36C059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D046F" w14:textId="66D7C59D" w:rsidR="00F13465" w:rsidRPr="0004578D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FDDE2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FEC7C" w14:textId="32F056D4" w:rsidR="00F13465" w:rsidRPr="0004578D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3288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F4B04" w14:textId="0D6E6C01" w:rsidR="00F13465" w:rsidRPr="00004DC0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DE0D3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B6C89B" w14:textId="05B4D1DC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3AC6DD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EBDCFC" w14:textId="29D5AF5A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897B13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36556" w14:textId="726BBA44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817D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DB6BCD" w14:textId="0F52B162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39E0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2EE87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5856A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6BFB37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1404C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49C6FC5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E3559" w14:textId="77777777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47"/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14BEE" w14:textId="49C1BA3F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AD6EF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450C3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B1CAF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8493A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E263D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FDC8C7" w14:textId="77777777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0C533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E1EF93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BEE2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97ADD5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49408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DFAD9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13DDB6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2D771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3F983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C003A7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58C694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2932F90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BC157" w14:textId="77777777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50CBC" w14:textId="55D00A01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51F4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2C652" w14:textId="12760CA6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18F8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DD27C" w14:textId="15CA71A2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0CA91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580FB1" w14:textId="77777777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5ECC2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CB89C8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71704F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EE5872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C3EDC7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58F0A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D1866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DC983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9872DD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7B850B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ABBB07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7C42EEC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93055" w14:textId="6A5457D9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7" w:name="_Hlk138767660"/>
            <w:bookmarkEnd w:id="16"/>
            <w:r w:rsidRPr="00334D0B">
              <w:rPr>
                <w:sz w:val="22"/>
                <w:szCs w:val="22"/>
              </w:rPr>
              <w:t>Jytte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FE0BA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D3416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3F4C7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24664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34AD6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CBC8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58A1E9" w14:textId="77777777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80A7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C722A4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8E77C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256E31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012817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6BCF79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033BF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10319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8093AD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AE132A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21F864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7E3B3C4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B842" w14:textId="77777777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Wiechel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F9AE9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6BBCD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F9B89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EBE8C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CA5E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2E5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D3E41" w14:textId="77777777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3A0CE5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0D9066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695F69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7E2E7D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CA484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42AD17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F7567F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BE2BD1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A3B721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574C2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4D1569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19DD873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4A09" w14:textId="1115A2F8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8" w:name="_Hlk138767683"/>
            <w:r>
              <w:rPr>
                <w:snapToGrid w:val="0"/>
                <w:sz w:val="22"/>
                <w:szCs w:val="22"/>
                <w:lang w:val="en-US"/>
              </w:rPr>
              <w:t xml:space="preserve">Matilda Ernkrans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6230C" w14:textId="2CA17591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B4CCB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BB86" w14:textId="64A94BA4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CADD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64931" w14:textId="0EA91DB2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2AC86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2174B6" w14:textId="77777777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873079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5B814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7C3DD0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5C4268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C748F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C0778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B741C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415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05661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AEA98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AB1F53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61DF7A4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967E7" w14:textId="316DE174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ECB9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D4CF4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DD4A7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3E45C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C6128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81D29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B3A1BD" w14:textId="77777777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507C3D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B3349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AB4C8F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A5105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1E141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DB652A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C4BB1F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4B7D4F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33304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98E8E8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2BFEEB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45EAE60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C7D7" w14:textId="74B24A61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958F9" w14:textId="7D67D502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72871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744AE" w14:textId="5ED29378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28194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1F7B6" w14:textId="33FF28F2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8DF01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BFF3B2" w14:textId="4ACCF5D1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4AE55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0D556" w14:textId="273C2E6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9511A4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D2B2C5" w14:textId="32133DF2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10283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A385A" w14:textId="1EE0D334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00A997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6D7FA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486EA8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C9FEE5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46531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1E578CB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D96E" w14:textId="6C265B36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30B8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9E1ED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2E31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F99E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23136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6C68C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BD236" w14:textId="77777777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9C23E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B31C9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1BB12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826D38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4C25B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C0DBB4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B9362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600F26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2047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30786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A490E6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2698ED0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E150F" w14:textId="2865C201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2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AAC5A" w14:textId="651E08EF" w:rsidR="00F13465" w:rsidRPr="0004578D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2D29D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68350" w14:textId="493FD18A" w:rsidR="00F13465" w:rsidRPr="0004578D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86955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DB07A" w14:textId="3F0FD049" w:rsidR="00F13465" w:rsidRPr="00004DC0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26EA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49BCBF" w14:textId="2A51023B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AA7C7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636691" w14:textId="471FCEE5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62AA62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2F460C" w14:textId="227A411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9F0909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2A6D79" w14:textId="4F704E5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B66E36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AECA63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96F75B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9C2B29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309A37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38779BC0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C09F" w14:textId="77777777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A380B">
              <w:rPr>
                <w:snapToGrid w:val="0"/>
                <w:sz w:val="22"/>
                <w:szCs w:val="22"/>
                <w:lang w:val="en-US"/>
              </w:rPr>
              <w:t xml:space="preserve">Matheus </w:t>
            </w:r>
            <w:proofErr w:type="spellStart"/>
            <w:r w:rsidRPr="000A380B">
              <w:rPr>
                <w:snapToGrid w:val="0"/>
                <w:sz w:val="22"/>
                <w:szCs w:val="22"/>
                <w:lang w:val="en-US"/>
              </w:rPr>
              <w:t>Enholm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A380B">
              <w:rPr>
                <w:snapToGrid w:val="0"/>
                <w:sz w:val="22"/>
                <w:szCs w:val="22"/>
                <w:lang w:val="en-US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C76BE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42ED7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5C374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E858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96272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6729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C6F21" w14:textId="77777777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8019A9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65259D" w14:textId="77777777" w:rsidR="00F13465" w:rsidRPr="00915B99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60BAE0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DD7C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7AB95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2426B9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E805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F64F9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918197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57598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1D05E3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621CD3AE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ED6C3" w14:textId="72475953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1D1A7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4D334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73C26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3182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70872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BB277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6A49CA" w14:textId="77777777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D7398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8644F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DD1F97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11A51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851C2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653B7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A83D93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4ED9F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D917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92FBF8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D91C3A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1C55CC6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1A8A9" w14:textId="77777777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 xml:space="preserve">Gulan </w:t>
            </w:r>
            <w:proofErr w:type="spellStart"/>
            <w:r w:rsidRPr="007B7057">
              <w:rPr>
                <w:snapToGrid w:val="0"/>
                <w:sz w:val="22"/>
                <w:szCs w:val="22"/>
              </w:rPr>
              <w:t>Avci</w:t>
            </w:r>
            <w:proofErr w:type="spellEnd"/>
            <w:r w:rsidRPr="007B7057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004D4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62403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06F9D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6C2C9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B704F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077FE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81754" w14:textId="77777777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33B30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66FDC3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21F7DB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E7A7B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1D8612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D1BA8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0AE1EF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8A68D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E5B45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451199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C1152A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1EF0A7FF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EF3E5" w14:textId="77777777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F4A51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2F31E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C31B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AA5D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69D88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64BE3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9A295F" w14:textId="77777777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1D62F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2BD84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5D2EC5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D80FC9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E27226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21DBB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7B676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3B87EF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DA8C4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4553D2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AD5DB5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7C05522C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9A0CE" w14:textId="77777777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794"/>
            <w:r w:rsidRPr="00421A5F">
              <w:rPr>
                <w:snapToGrid w:val="0"/>
                <w:sz w:val="22"/>
                <w:szCs w:val="22"/>
              </w:rPr>
              <w:t xml:space="preserve">Mattias Karlsson i Norrhult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AB709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9095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3ACCC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8F3F0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31255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3200B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F125AE" w14:textId="77777777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F5C54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5CD5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647A99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C00558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99B89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A63F9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EA2471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4ECDA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7F2CF3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EC6A9A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C26764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597C4CF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E62EF" w14:textId="4BDF2687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801"/>
            <w:bookmarkEnd w:id="24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BE4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0176B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1254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EBAB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014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83AC0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22CFA3" w14:textId="77777777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846BAB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35597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74CDD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C66F2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B60F49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7524E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1674CA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8B10F3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15F5A7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7DEB23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2693E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3121289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14041" w14:textId="487BFEDD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AAAA6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15C27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90057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B79D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C9BE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65CD9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94B25B" w14:textId="77777777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B341F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5B705D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F2773A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D4C4F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93EF0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4953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1E0E83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FB12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AE3ED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6E9FD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2B8885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61CE035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EED43" w14:textId="046DB162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11D53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EC7E6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7BF16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A84A4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F2C4B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3133C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5C468" w14:textId="77777777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2C9AED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06B6F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666C66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594E2F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945B3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93E20F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542102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830F1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E786A7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59A93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7AE13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43CDBF8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304C9" w14:textId="76A6B87C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673D" w14:textId="3B3F3175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46F4A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E6BE2" w14:textId="50828BEF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9CA2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E364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6CF0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BE0588" w14:textId="77777777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E72425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629575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0C6047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D6552B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E1022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0DED6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A38DA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3DD56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8EF36D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1D6581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BD596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5E87D4F8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93DF6" w14:textId="18D28258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AEEBD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C9D7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CF647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CBF8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E28D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2600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37B41" w14:textId="77777777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C61BA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2DF2BD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C61228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345A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84B9B8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D58056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961C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19A102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291A8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DAC243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5B2ADA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2F7D12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21DE4" w14:textId="77777777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1679B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06C7E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E6AD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470EF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D64DB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2EBD8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FE7F7A" w14:textId="77777777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6D6C7F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E8320F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52ED5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7282D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1317D4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85D4B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3D586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743F0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3D04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7B2079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729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5D210FE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93782" w14:textId="189356B8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37370" w14:textId="4C4995CF" w:rsidR="00F13465" w:rsidRPr="0004578D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030E2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0137C" w14:textId="4754B1C6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85D87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8E9F3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3C3F3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135B8" w14:textId="77777777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A691D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34945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2C3EF4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77CC98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F0A54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02831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6CF15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72549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500F8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A3268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0ABDD2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3D67798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2ED6" w14:textId="7B51BD43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0AA80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9B36A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4A4DA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513A4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F4942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A11D0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A322D" w14:textId="77777777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3E27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246584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577B2D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1D61DD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2012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B22A3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CA7B9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8B3C3F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932722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132E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1B4D0C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7A49A45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5A40" w14:textId="2C26F956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C23EA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A999B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3A1BB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05548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47688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43545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C6731" w14:textId="77777777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F9572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A51DAA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6FE823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295757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8692A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B751D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CA856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6DCA3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F47AF8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1E831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98D5A9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4A1D087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5F51" w14:textId="075D93D7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902"/>
            <w:r w:rsidRPr="00C00A62">
              <w:rPr>
                <w:snapToGrid w:val="0"/>
                <w:sz w:val="22"/>
                <w:szCs w:val="22"/>
              </w:rPr>
              <w:t>Helena Bouveng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(M)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F8BCF" w14:textId="025922FC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2E8A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094D" w14:textId="76CFDB4E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60B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5413D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4BAEC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B3A9A7" w14:textId="77777777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80552B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5022DF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568D18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6FA185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42FF3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065C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4E5239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B52C0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65C6ED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8D6484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5DD72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5B91EE0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10CA" w14:textId="77777777" w:rsidR="00F13465" w:rsidRPr="00334D0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2EAF4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C56BF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E1DD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D9427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99733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631C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38EC16" w14:textId="77777777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5C357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E38EB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5C49D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48A3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27F969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981446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4EA73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0832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652BAA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48FC3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FF98B4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772FB3D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49A8C" w14:textId="77777777" w:rsidR="00F13465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9BD8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C5CAD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C1CF6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FC11D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054C5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DE3D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A8761" w14:textId="77777777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085714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4EA4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32C225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4ED3B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1DF2B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F6513E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798C9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D01A8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54B12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DDBE7D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E1B028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25B5BDDA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3199E" w14:textId="77777777" w:rsidR="00F13465" w:rsidRPr="00516E3B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Erik Ezelius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AC6D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585FA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17A06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3067C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C6F68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AB0A2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273E7A" w14:textId="77777777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94791A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F6CFC8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8E16BC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0ACD1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69C37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B9DB7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5E6366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182BCD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538F5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76CE8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DE8589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0559C2F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8F2" w14:textId="77777777" w:rsidR="00F13465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00A62">
              <w:rPr>
                <w:snapToGrid w:val="0"/>
                <w:sz w:val="22"/>
                <w:szCs w:val="22"/>
              </w:rPr>
              <w:t>Fredrik Saweståhl</w:t>
            </w:r>
            <w:r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100F6" w14:textId="44EB2250" w:rsidR="00F13465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E970F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1569" w14:textId="01E32E56" w:rsidR="00F13465" w:rsidRPr="0004578D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02A66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48F2" w14:textId="5CB65F4D" w:rsidR="00F13465" w:rsidRPr="00004DC0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471B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28C75" w14:textId="584092A6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34071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0C0405" w14:textId="4AA93419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030CE7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12F8FF" w14:textId="12EDDFA3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E72AE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649DDA" w14:textId="60ED8400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08A32A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685C78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05C1C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A62F5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43211B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39CBC1C8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8E2AE" w14:textId="77777777" w:rsidR="00F13465" w:rsidRPr="007B7057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proofErr w:type="spellStart"/>
            <w:r>
              <w:rPr>
                <w:snapToGrid w:val="0"/>
                <w:sz w:val="22"/>
                <w:szCs w:val="22"/>
              </w:rPr>
              <w:t>Makus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r w:rsidRPr="004A02EC">
              <w:rPr>
                <w:snapToGrid w:val="0"/>
                <w:sz w:val="22"/>
                <w:szCs w:val="22"/>
              </w:rPr>
              <w:t>Kauppinen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D1777" w14:textId="634395C2" w:rsidR="00F13465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9D312" w14:textId="77777777" w:rsidR="00F13465" w:rsidRPr="0004578D" w:rsidRDefault="00F13465" w:rsidP="00F1346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34522" w14:textId="03755544" w:rsidR="00F13465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2342" w14:textId="77777777" w:rsidR="00F13465" w:rsidRPr="00004DC0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58932" w14:textId="5B73048F" w:rsidR="00F13465" w:rsidRPr="00004DC0" w:rsidRDefault="00F13465" w:rsidP="00F1346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246B" w14:textId="77777777" w:rsidR="00F13465" w:rsidRPr="00004DC0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4B143C" w14:textId="70497BDD" w:rsidR="00F13465" w:rsidRPr="001B42F6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5402D6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D98B1" w14:textId="45127619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D7AD0B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66AAB" w14:textId="54F1388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6FCA3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16BCDF" w14:textId="33FEE703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58B809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92962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D54E99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350DB0" w14:textId="77777777" w:rsidR="00F13465" w:rsidRPr="003504FA" w:rsidRDefault="00F13465" w:rsidP="00F1346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5AF092" w14:textId="77777777" w:rsidR="00F13465" w:rsidRPr="003504FA" w:rsidRDefault="00F13465" w:rsidP="00F13465">
            <w:pPr>
              <w:rPr>
                <w:sz w:val="20"/>
              </w:rPr>
            </w:pPr>
          </w:p>
        </w:tc>
      </w:tr>
      <w:tr w:rsidR="00F13465" w:rsidRPr="003504FA" w14:paraId="58C5E5D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58D5E258" w14:textId="77777777" w:rsidR="00F13465" w:rsidRPr="007B7057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0593378" w14:textId="77777777" w:rsidR="00F13465" w:rsidRPr="007B7057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N = närvarande</w:t>
            </w:r>
          </w:p>
        </w:tc>
        <w:tc>
          <w:tcPr>
            <w:tcW w:w="5165" w:type="dxa"/>
            <w:gridSpan w:val="20"/>
          </w:tcPr>
          <w:p w14:paraId="191852D8" w14:textId="77777777" w:rsidR="00F13465" w:rsidRPr="007B7057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2EF08C" w14:textId="77777777" w:rsidR="00F13465" w:rsidRPr="007B7057" w:rsidRDefault="00F13465" w:rsidP="00F134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X = ledamöter som har deltagit i handläggningen</w:t>
            </w:r>
          </w:p>
        </w:tc>
        <w:tc>
          <w:tcPr>
            <w:tcW w:w="355" w:type="dxa"/>
          </w:tcPr>
          <w:p w14:paraId="04CF2106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1932A7D1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475CBF16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4C1B97BE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59992B50" w14:textId="77777777" w:rsidR="00F13465" w:rsidRPr="003504FA" w:rsidRDefault="00F13465" w:rsidP="00F1346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41F8D5A" w14:textId="77777777" w:rsidR="00F13465" w:rsidRPr="003504FA" w:rsidRDefault="00F13465" w:rsidP="00F1346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97EA81D" w14:textId="77777777" w:rsidR="00F13465" w:rsidRPr="003504FA" w:rsidRDefault="00F13465" w:rsidP="00F1346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B042205" w14:textId="77777777" w:rsidR="00F13465" w:rsidRPr="003504FA" w:rsidRDefault="00F13465" w:rsidP="00F1346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89A1093" w14:textId="77777777" w:rsidR="00F13465" w:rsidRPr="003504FA" w:rsidRDefault="00F13465" w:rsidP="00F1346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97AD3DB" w14:textId="77777777" w:rsidR="00F13465" w:rsidRPr="003504FA" w:rsidRDefault="00F13465" w:rsidP="00F1346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81E6D72" w14:textId="77777777" w:rsidR="00F13465" w:rsidRPr="003504FA" w:rsidRDefault="00F13465" w:rsidP="00F1346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259960A" w14:textId="77777777" w:rsidR="00F13465" w:rsidRPr="003504FA" w:rsidRDefault="00F13465" w:rsidP="00F1346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1DDDF91" w14:textId="77777777" w:rsidR="00F13465" w:rsidRPr="003504FA" w:rsidRDefault="00F13465" w:rsidP="00F1346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7D680AA" w14:textId="77777777" w:rsidR="00F13465" w:rsidRPr="003504FA" w:rsidRDefault="00F13465" w:rsidP="00F1346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B12BC13" w14:textId="77777777" w:rsidR="00F13465" w:rsidRPr="003504FA" w:rsidRDefault="00F13465" w:rsidP="00F13465">
            <w:pPr>
              <w:widowControl/>
              <w:spacing w:after="160" w:line="259" w:lineRule="auto"/>
            </w:pPr>
          </w:p>
        </w:tc>
      </w:tr>
      <w:tr w:rsidR="00F13465" w:rsidRPr="003504FA" w14:paraId="21C5C44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2"/>
        </w:trPr>
        <w:tc>
          <w:tcPr>
            <w:tcW w:w="3624" w:type="dxa"/>
          </w:tcPr>
          <w:p w14:paraId="3B103BA2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78CC825A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58B1A1FE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1A06B4F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72418DF6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57F01585" w14:textId="77777777" w:rsidR="00F13465" w:rsidRPr="003504FA" w:rsidRDefault="00F13465" w:rsidP="00F134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30767299" w14:textId="77777777" w:rsidR="00F13465" w:rsidRPr="003504FA" w:rsidRDefault="00F13465" w:rsidP="00F1346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1724E8" w14:textId="77777777" w:rsidR="00F13465" w:rsidRPr="003504FA" w:rsidRDefault="00F13465" w:rsidP="00F1346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1EFC381" w14:textId="77777777" w:rsidR="00F13465" w:rsidRPr="003504FA" w:rsidRDefault="00F13465" w:rsidP="00F1346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62C02ED" w14:textId="77777777" w:rsidR="00F13465" w:rsidRPr="003504FA" w:rsidRDefault="00F13465" w:rsidP="00F1346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17940DA" w14:textId="77777777" w:rsidR="00F13465" w:rsidRPr="003504FA" w:rsidRDefault="00F13465" w:rsidP="00F1346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B99D52" w14:textId="77777777" w:rsidR="00F13465" w:rsidRPr="003504FA" w:rsidRDefault="00F13465" w:rsidP="00F1346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2D5407C" w14:textId="77777777" w:rsidR="00F13465" w:rsidRPr="003504FA" w:rsidRDefault="00F13465" w:rsidP="00F1346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A17ABE4" w14:textId="77777777" w:rsidR="00F13465" w:rsidRPr="003504FA" w:rsidRDefault="00F13465" w:rsidP="00F1346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92A114F" w14:textId="77777777" w:rsidR="00F13465" w:rsidRPr="003504FA" w:rsidRDefault="00F13465" w:rsidP="00F1346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DE6E87B" w14:textId="77777777" w:rsidR="00F13465" w:rsidRPr="003504FA" w:rsidRDefault="00F13465" w:rsidP="00F1346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7175EC" w14:textId="77777777" w:rsidR="00F13465" w:rsidRPr="003504FA" w:rsidRDefault="00F13465" w:rsidP="00F13465">
            <w:pPr>
              <w:widowControl/>
              <w:spacing w:after="160" w:line="259" w:lineRule="auto"/>
            </w:pPr>
          </w:p>
        </w:tc>
      </w:tr>
    </w:tbl>
    <w:p w14:paraId="11A3E185" w14:textId="042FFDDC" w:rsidR="00615F2B" w:rsidRPr="00615F2B" w:rsidRDefault="00615F2B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sectPr w:rsidR="00615F2B" w:rsidRPr="00615F2B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D25F2C"/>
    <w:multiLevelType w:val="hybridMultilevel"/>
    <w:tmpl w:val="CDB2DC64"/>
    <w:lvl w:ilvl="0" w:tplc="6056294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4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7E3230"/>
    <w:multiLevelType w:val="hybridMultilevel"/>
    <w:tmpl w:val="F84051B6"/>
    <w:lvl w:ilvl="0" w:tplc="C1626D6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D01714"/>
    <w:multiLevelType w:val="hybridMultilevel"/>
    <w:tmpl w:val="09CAFCF0"/>
    <w:lvl w:ilvl="0" w:tplc="10BC7A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16"/>
  </w:num>
  <w:num w:numId="4">
    <w:abstractNumId w:val="13"/>
  </w:num>
  <w:num w:numId="5">
    <w:abstractNumId w:val="1"/>
  </w:num>
  <w:num w:numId="6">
    <w:abstractNumId w:val="14"/>
  </w:num>
  <w:num w:numId="7">
    <w:abstractNumId w:val="23"/>
  </w:num>
  <w:num w:numId="8">
    <w:abstractNumId w:val="26"/>
  </w:num>
  <w:num w:numId="9">
    <w:abstractNumId w:val="25"/>
  </w:num>
  <w:num w:numId="10">
    <w:abstractNumId w:val="6"/>
  </w:num>
  <w:num w:numId="11">
    <w:abstractNumId w:val="10"/>
  </w:num>
  <w:num w:numId="12">
    <w:abstractNumId w:val="19"/>
  </w:num>
  <w:num w:numId="13">
    <w:abstractNumId w:val="2"/>
  </w:num>
  <w:num w:numId="14">
    <w:abstractNumId w:val="9"/>
  </w:num>
  <w:num w:numId="15">
    <w:abstractNumId w:val="5"/>
  </w:num>
  <w:num w:numId="16">
    <w:abstractNumId w:val="20"/>
  </w:num>
  <w:num w:numId="17">
    <w:abstractNumId w:val="21"/>
  </w:num>
  <w:num w:numId="18">
    <w:abstractNumId w:val="17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8"/>
  </w:num>
  <w:num w:numId="23">
    <w:abstractNumId w:val="11"/>
  </w:num>
  <w:num w:numId="24">
    <w:abstractNumId w:val="22"/>
  </w:num>
  <w:num w:numId="25">
    <w:abstractNumId w:val="15"/>
  </w:num>
  <w:num w:numId="26">
    <w:abstractNumId w:val="24"/>
  </w:num>
  <w:num w:numId="27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B66"/>
    <w:rsid w:val="00026CB0"/>
    <w:rsid w:val="00027A2F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1DD3"/>
    <w:rsid w:val="00052817"/>
    <w:rsid w:val="000533D3"/>
    <w:rsid w:val="0005475F"/>
    <w:rsid w:val="000554C8"/>
    <w:rsid w:val="0005659F"/>
    <w:rsid w:val="00056672"/>
    <w:rsid w:val="0006043F"/>
    <w:rsid w:val="000621E9"/>
    <w:rsid w:val="00063D89"/>
    <w:rsid w:val="00064292"/>
    <w:rsid w:val="00064662"/>
    <w:rsid w:val="000656D5"/>
    <w:rsid w:val="000662BF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64F"/>
    <w:rsid w:val="00086425"/>
    <w:rsid w:val="000870BB"/>
    <w:rsid w:val="00087C2F"/>
    <w:rsid w:val="0009075A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470F"/>
    <w:rsid w:val="000A6455"/>
    <w:rsid w:val="000A6822"/>
    <w:rsid w:val="000B0A9E"/>
    <w:rsid w:val="000B0F4E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D10F2"/>
    <w:rsid w:val="000D222D"/>
    <w:rsid w:val="000D23A8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E6D"/>
    <w:rsid w:val="00136620"/>
    <w:rsid w:val="0013674A"/>
    <w:rsid w:val="00136DEB"/>
    <w:rsid w:val="0013710D"/>
    <w:rsid w:val="00137DED"/>
    <w:rsid w:val="001400AD"/>
    <w:rsid w:val="001405B1"/>
    <w:rsid w:val="0014171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4570"/>
    <w:rsid w:val="001664CB"/>
    <w:rsid w:val="00170FC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9F3"/>
    <w:rsid w:val="00184F69"/>
    <w:rsid w:val="00185056"/>
    <w:rsid w:val="0018636C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28E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D5C"/>
    <w:rsid w:val="001B721C"/>
    <w:rsid w:val="001B7AB1"/>
    <w:rsid w:val="001C0932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2B3F"/>
    <w:rsid w:val="001D3B0F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8EB"/>
    <w:rsid w:val="001E5F81"/>
    <w:rsid w:val="001E6F6D"/>
    <w:rsid w:val="001E7038"/>
    <w:rsid w:val="001E71E1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5877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3A41"/>
    <w:rsid w:val="002B426A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2BE"/>
    <w:rsid w:val="002F03EB"/>
    <w:rsid w:val="002F0BFF"/>
    <w:rsid w:val="002F0CC9"/>
    <w:rsid w:val="002F149F"/>
    <w:rsid w:val="002F1B2F"/>
    <w:rsid w:val="002F1BB8"/>
    <w:rsid w:val="002F1DA4"/>
    <w:rsid w:val="002F3979"/>
    <w:rsid w:val="002F3F18"/>
    <w:rsid w:val="002F4DB4"/>
    <w:rsid w:val="002F53EA"/>
    <w:rsid w:val="002F5A44"/>
    <w:rsid w:val="002F5D7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64F8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F13"/>
    <w:rsid w:val="0037461B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C6F"/>
    <w:rsid w:val="003A7E81"/>
    <w:rsid w:val="003B012E"/>
    <w:rsid w:val="003B10CD"/>
    <w:rsid w:val="003B1C75"/>
    <w:rsid w:val="003B3343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6FFE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6504"/>
    <w:rsid w:val="003E768A"/>
    <w:rsid w:val="003E7708"/>
    <w:rsid w:val="003F1439"/>
    <w:rsid w:val="003F1E81"/>
    <w:rsid w:val="003F22F1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922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2B82"/>
    <w:rsid w:val="00426C0C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A72"/>
    <w:rsid w:val="004B4D05"/>
    <w:rsid w:val="004B6908"/>
    <w:rsid w:val="004B6C1B"/>
    <w:rsid w:val="004B6D05"/>
    <w:rsid w:val="004B7AA6"/>
    <w:rsid w:val="004C004A"/>
    <w:rsid w:val="004C07F1"/>
    <w:rsid w:val="004C08D7"/>
    <w:rsid w:val="004C20A9"/>
    <w:rsid w:val="004C27D2"/>
    <w:rsid w:val="004C3C12"/>
    <w:rsid w:val="004C3E70"/>
    <w:rsid w:val="004C3ED9"/>
    <w:rsid w:val="004C4C02"/>
    <w:rsid w:val="004C4DF3"/>
    <w:rsid w:val="004C6444"/>
    <w:rsid w:val="004C67B4"/>
    <w:rsid w:val="004C6BE0"/>
    <w:rsid w:val="004C7285"/>
    <w:rsid w:val="004D0659"/>
    <w:rsid w:val="004D0A3F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7BD"/>
    <w:rsid w:val="00507E71"/>
    <w:rsid w:val="00512491"/>
    <w:rsid w:val="00512544"/>
    <w:rsid w:val="005129BA"/>
    <w:rsid w:val="00513FAB"/>
    <w:rsid w:val="00514D4D"/>
    <w:rsid w:val="00515ADE"/>
    <w:rsid w:val="00516D90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26DB9"/>
    <w:rsid w:val="00530778"/>
    <w:rsid w:val="00531351"/>
    <w:rsid w:val="005315D0"/>
    <w:rsid w:val="0053267D"/>
    <w:rsid w:val="00533561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702"/>
    <w:rsid w:val="00560A03"/>
    <w:rsid w:val="00563AA9"/>
    <w:rsid w:val="00564B32"/>
    <w:rsid w:val="00565218"/>
    <w:rsid w:val="0056550E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86B"/>
    <w:rsid w:val="005A6A21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15BB"/>
    <w:rsid w:val="005E18BF"/>
    <w:rsid w:val="005E1C30"/>
    <w:rsid w:val="005E23AC"/>
    <w:rsid w:val="005E2EA1"/>
    <w:rsid w:val="005E3BCE"/>
    <w:rsid w:val="005E3D8A"/>
    <w:rsid w:val="005E5BB6"/>
    <w:rsid w:val="005E6708"/>
    <w:rsid w:val="005E7AFA"/>
    <w:rsid w:val="005F0856"/>
    <w:rsid w:val="005F089D"/>
    <w:rsid w:val="005F0CCE"/>
    <w:rsid w:val="005F13B1"/>
    <w:rsid w:val="005F23B5"/>
    <w:rsid w:val="005F5D11"/>
    <w:rsid w:val="005F63EC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5F2B"/>
    <w:rsid w:val="006167A2"/>
    <w:rsid w:val="006173F4"/>
    <w:rsid w:val="006202DD"/>
    <w:rsid w:val="00622061"/>
    <w:rsid w:val="006230EE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2825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6E7A"/>
    <w:rsid w:val="00677EE4"/>
    <w:rsid w:val="00680BA9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352"/>
    <w:rsid w:val="006D3AF9"/>
    <w:rsid w:val="006D5660"/>
    <w:rsid w:val="006D6661"/>
    <w:rsid w:val="006D68CA"/>
    <w:rsid w:val="006D6D12"/>
    <w:rsid w:val="006D7414"/>
    <w:rsid w:val="006D753C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671C"/>
    <w:rsid w:val="006F7B83"/>
    <w:rsid w:val="0070394E"/>
    <w:rsid w:val="00703FE9"/>
    <w:rsid w:val="007046A2"/>
    <w:rsid w:val="00706420"/>
    <w:rsid w:val="00706D36"/>
    <w:rsid w:val="00710EC6"/>
    <w:rsid w:val="00711EBB"/>
    <w:rsid w:val="00712584"/>
    <w:rsid w:val="00712851"/>
    <w:rsid w:val="00712E4A"/>
    <w:rsid w:val="00713678"/>
    <w:rsid w:val="007145EE"/>
    <w:rsid w:val="007149F6"/>
    <w:rsid w:val="00714AB4"/>
    <w:rsid w:val="00715ADD"/>
    <w:rsid w:val="00715C1D"/>
    <w:rsid w:val="00716AF6"/>
    <w:rsid w:val="00720552"/>
    <w:rsid w:val="007205A1"/>
    <w:rsid w:val="00720A76"/>
    <w:rsid w:val="00721A8A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37B88"/>
    <w:rsid w:val="0074075F"/>
    <w:rsid w:val="0074116C"/>
    <w:rsid w:val="00741E42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709C"/>
    <w:rsid w:val="007571ED"/>
    <w:rsid w:val="007574B0"/>
    <w:rsid w:val="00760414"/>
    <w:rsid w:val="00761195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5E3"/>
    <w:rsid w:val="007B17DB"/>
    <w:rsid w:val="007B5AD0"/>
    <w:rsid w:val="007B6A85"/>
    <w:rsid w:val="007C1A7E"/>
    <w:rsid w:val="007C3054"/>
    <w:rsid w:val="007C3B2F"/>
    <w:rsid w:val="007C480F"/>
    <w:rsid w:val="007C5752"/>
    <w:rsid w:val="007C6D63"/>
    <w:rsid w:val="007C7BF9"/>
    <w:rsid w:val="007C7D93"/>
    <w:rsid w:val="007D0257"/>
    <w:rsid w:val="007D02A1"/>
    <w:rsid w:val="007D03C5"/>
    <w:rsid w:val="007D0628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0D09"/>
    <w:rsid w:val="00821BDD"/>
    <w:rsid w:val="00822DF2"/>
    <w:rsid w:val="00823107"/>
    <w:rsid w:val="008243CD"/>
    <w:rsid w:val="00824539"/>
    <w:rsid w:val="008279E8"/>
    <w:rsid w:val="00827BD7"/>
    <w:rsid w:val="0083178F"/>
    <w:rsid w:val="00833771"/>
    <w:rsid w:val="008337B9"/>
    <w:rsid w:val="0083406C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46E1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E2A"/>
    <w:rsid w:val="008A121B"/>
    <w:rsid w:val="008A1709"/>
    <w:rsid w:val="008A1776"/>
    <w:rsid w:val="008A287C"/>
    <w:rsid w:val="008A293A"/>
    <w:rsid w:val="008A34D1"/>
    <w:rsid w:val="008A40D0"/>
    <w:rsid w:val="008A443F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2873"/>
    <w:rsid w:val="008C4A2F"/>
    <w:rsid w:val="008C5872"/>
    <w:rsid w:val="008C5936"/>
    <w:rsid w:val="008C5BCF"/>
    <w:rsid w:val="008C5E93"/>
    <w:rsid w:val="008C6712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511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80006"/>
    <w:rsid w:val="00980871"/>
    <w:rsid w:val="00980BA4"/>
    <w:rsid w:val="00983DCE"/>
    <w:rsid w:val="0098518F"/>
    <w:rsid w:val="009855B9"/>
    <w:rsid w:val="00985607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B5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F319A"/>
    <w:rsid w:val="009F33D6"/>
    <w:rsid w:val="009F469E"/>
    <w:rsid w:val="009F52AD"/>
    <w:rsid w:val="009F5C62"/>
    <w:rsid w:val="009F63BA"/>
    <w:rsid w:val="009F785B"/>
    <w:rsid w:val="00A008DF"/>
    <w:rsid w:val="00A00ABD"/>
    <w:rsid w:val="00A01094"/>
    <w:rsid w:val="00A01868"/>
    <w:rsid w:val="00A019C7"/>
    <w:rsid w:val="00A02BE6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0F53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1CC"/>
    <w:rsid w:val="00A62732"/>
    <w:rsid w:val="00A63F71"/>
    <w:rsid w:val="00A64954"/>
    <w:rsid w:val="00A65C29"/>
    <w:rsid w:val="00A674D7"/>
    <w:rsid w:val="00A67908"/>
    <w:rsid w:val="00A73078"/>
    <w:rsid w:val="00A73668"/>
    <w:rsid w:val="00A754A4"/>
    <w:rsid w:val="00A760BC"/>
    <w:rsid w:val="00A7625F"/>
    <w:rsid w:val="00A779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2FEB"/>
    <w:rsid w:val="00AA3F94"/>
    <w:rsid w:val="00AA4ACF"/>
    <w:rsid w:val="00AA6165"/>
    <w:rsid w:val="00AB0288"/>
    <w:rsid w:val="00AB06E4"/>
    <w:rsid w:val="00AB0E90"/>
    <w:rsid w:val="00AB20D8"/>
    <w:rsid w:val="00AB34AE"/>
    <w:rsid w:val="00AB397D"/>
    <w:rsid w:val="00AB46B5"/>
    <w:rsid w:val="00AB5582"/>
    <w:rsid w:val="00AB6C28"/>
    <w:rsid w:val="00AB722E"/>
    <w:rsid w:val="00AC0509"/>
    <w:rsid w:val="00AC112C"/>
    <w:rsid w:val="00AC1F53"/>
    <w:rsid w:val="00AC29FC"/>
    <w:rsid w:val="00AC31DC"/>
    <w:rsid w:val="00AC32F7"/>
    <w:rsid w:val="00AC3420"/>
    <w:rsid w:val="00AC3731"/>
    <w:rsid w:val="00AC551E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5084"/>
    <w:rsid w:val="00B0543F"/>
    <w:rsid w:val="00B0666F"/>
    <w:rsid w:val="00B066BF"/>
    <w:rsid w:val="00B07170"/>
    <w:rsid w:val="00B0793F"/>
    <w:rsid w:val="00B116F7"/>
    <w:rsid w:val="00B11D91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7006A"/>
    <w:rsid w:val="00B70FB1"/>
    <w:rsid w:val="00B7113A"/>
    <w:rsid w:val="00B71435"/>
    <w:rsid w:val="00B73309"/>
    <w:rsid w:val="00B74652"/>
    <w:rsid w:val="00B74D5A"/>
    <w:rsid w:val="00B755E7"/>
    <w:rsid w:val="00B75675"/>
    <w:rsid w:val="00B75AE9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8C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6F5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194"/>
    <w:rsid w:val="00C90BD2"/>
    <w:rsid w:val="00C91B97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6EBA"/>
    <w:rsid w:val="00CB7B35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5FB4"/>
    <w:rsid w:val="00CC63D8"/>
    <w:rsid w:val="00CC66D5"/>
    <w:rsid w:val="00CC7148"/>
    <w:rsid w:val="00CC7EF6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4939"/>
    <w:rsid w:val="00D15293"/>
    <w:rsid w:val="00D15340"/>
    <w:rsid w:val="00D16721"/>
    <w:rsid w:val="00D1683D"/>
    <w:rsid w:val="00D20D5F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B2E"/>
    <w:rsid w:val="00D30C23"/>
    <w:rsid w:val="00D30E45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63AF"/>
    <w:rsid w:val="00D46D6D"/>
    <w:rsid w:val="00D47DE6"/>
    <w:rsid w:val="00D5130D"/>
    <w:rsid w:val="00D53F07"/>
    <w:rsid w:val="00D55855"/>
    <w:rsid w:val="00D56F37"/>
    <w:rsid w:val="00D5728E"/>
    <w:rsid w:val="00D57C72"/>
    <w:rsid w:val="00D60224"/>
    <w:rsid w:val="00D60C37"/>
    <w:rsid w:val="00D612FC"/>
    <w:rsid w:val="00D61D9C"/>
    <w:rsid w:val="00D61F1A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23FE"/>
    <w:rsid w:val="00D828A1"/>
    <w:rsid w:val="00D83350"/>
    <w:rsid w:val="00D8468E"/>
    <w:rsid w:val="00D84703"/>
    <w:rsid w:val="00D84D76"/>
    <w:rsid w:val="00D87355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020"/>
    <w:rsid w:val="00DC22FF"/>
    <w:rsid w:val="00DC2D88"/>
    <w:rsid w:val="00DC3436"/>
    <w:rsid w:val="00DC35A7"/>
    <w:rsid w:val="00DC4ABD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0F5D"/>
    <w:rsid w:val="00E01431"/>
    <w:rsid w:val="00E0173F"/>
    <w:rsid w:val="00E01B24"/>
    <w:rsid w:val="00E023E2"/>
    <w:rsid w:val="00E033BA"/>
    <w:rsid w:val="00E035A1"/>
    <w:rsid w:val="00E06278"/>
    <w:rsid w:val="00E07627"/>
    <w:rsid w:val="00E130C6"/>
    <w:rsid w:val="00E143B2"/>
    <w:rsid w:val="00E162F9"/>
    <w:rsid w:val="00E1633B"/>
    <w:rsid w:val="00E222C1"/>
    <w:rsid w:val="00E225DB"/>
    <w:rsid w:val="00E22D72"/>
    <w:rsid w:val="00E22E5A"/>
    <w:rsid w:val="00E23E67"/>
    <w:rsid w:val="00E241E8"/>
    <w:rsid w:val="00E30DA4"/>
    <w:rsid w:val="00E310B0"/>
    <w:rsid w:val="00E31392"/>
    <w:rsid w:val="00E31814"/>
    <w:rsid w:val="00E31E62"/>
    <w:rsid w:val="00E334FC"/>
    <w:rsid w:val="00E33A95"/>
    <w:rsid w:val="00E33D72"/>
    <w:rsid w:val="00E34087"/>
    <w:rsid w:val="00E34EF7"/>
    <w:rsid w:val="00E35730"/>
    <w:rsid w:val="00E358F4"/>
    <w:rsid w:val="00E366D0"/>
    <w:rsid w:val="00E37753"/>
    <w:rsid w:val="00E40BD3"/>
    <w:rsid w:val="00E4133F"/>
    <w:rsid w:val="00E41DE7"/>
    <w:rsid w:val="00E425A3"/>
    <w:rsid w:val="00E43077"/>
    <w:rsid w:val="00E4389B"/>
    <w:rsid w:val="00E44501"/>
    <w:rsid w:val="00E457E1"/>
    <w:rsid w:val="00E463D5"/>
    <w:rsid w:val="00E47934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720B"/>
    <w:rsid w:val="00E805F2"/>
    <w:rsid w:val="00E84065"/>
    <w:rsid w:val="00E86074"/>
    <w:rsid w:val="00E86953"/>
    <w:rsid w:val="00E87E77"/>
    <w:rsid w:val="00E910E9"/>
    <w:rsid w:val="00E9234B"/>
    <w:rsid w:val="00E92502"/>
    <w:rsid w:val="00E93315"/>
    <w:rsid w:val="00E94FDA"/>
    <w:rsid w:val="00E9511A"/>
    <w:rsid w:val="00E95C40"/>
    <w:rsid w:val="00E95CC1"/>
    <w:rsid w:val="00E9618B"/>
    <w:rsid w:val="00E96F03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76A2"/>
    <w:rsid w:val="00ED07B0"/>
    <w:rsid w:val="00ED0ECE"/>
    <w:rsid w:val="00ED4132"/>
    <w:rsid w:val="00ED65C6"/>
    <w:rsid w:val="00EE0649"/>
    <w:rsid w:val="00EE08D0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752"/>
    <w:rsid w:val="00EF7B5F"/>
    <w:rsid w:val="00F003F1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0DD"/>
    <w:rsid w:val="00F1065C"/>
    <w:rsid w:val="00F10B47"/>
    <w:rsid w:val="00F11CB1"/>
    <w:rsid w:val="00F11DA2"/>
    <w:rsid w:val="00F126A1"/>
    <w:rsid w:val="00F13465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5923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76C5"/>
    <w:rsid w:val="00F900D6"/>
    <w:rsid w:val="00F90808"/>
    <w:rsid w:val="00F91BD4"/>
    <w:rsid w:val="00F93456"/>
    <w:rsid w:val="00F938C6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429"/>
    <w:rsid w:val="00FB281D"/>
    <w:rsid w:val="00FB2F04"/>
    <w:rsid w:val="00FB4D19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274"/>
    <w:rsid w:val="00FD26ED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50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33</TotalTime>
  <Pages>6</Pages>
  <Words>845</Words>
  <Characters>4483</Characters>
  <Application>Microsoft Office Word</Application>
  <DocSecurity>0</DocSecurity>
  <Lines>37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9</cp:revision>
  <cp:lastPrinted>2024-03-14T14:26:00Z</cp:lastPrinted>
  <dcterms:created xsi:type="dcterms:W3CDTF">2025-05-13T11:12:00Z</dcterms:created>
  <dcterms:modified xsi:type="dcterms:W3CDTF">2025-05-15T07:22:00Z</dcterms:modified>
</cp:coreProperties>
</file>