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53701E82F4443BB6C2D13B86883743"/>
        </w:placeholder>
        <w:text/>
      </w:sdtPr>
      <w:sdtEndPr/>
      <w:sdtContent>
        <w:p w:rsidRPr="009B062B" w:rsidR="00AF30DD" w:rsidP="004C05CF" w:rsidRDefault="00AF30DD" w14:paraId="50F97ED5" w14:textId="77777777">
          <w:pPr>
            <w:pStyle w:val="Rubrik1"/>
            <w:spacing w:after="300"/>
          </w:pPr>
          <w:r w:rsidRPr="009B062B">
            <w:t>Förslag till riksdagsbeslut</w:t>
          </w:r>
        </w:p>
      </w:sdtContent>
    </w:sdt>
    <w:sdt>
      <w:sdtPr>
        <w:alias w:val="Yrkande 1"/>
        <w:tag w:val="0f6b06d9-0b48-4ad8-9d6d-544ca9603710"/>
        <w:id w:val="79498840"/>
        <w:lock w:val="sdtLocked"/>
      </w:sdtPr>
      <w:sdtEndPr/>
      <w:sdtContent>
        <w:p w:rsidR="00181570" w:rsidRDefault="00E97D95" w14:paraId="1D50763C" w14:textId="77777777">
          <w:pPr>
            <w:pStyle w:val="Frslagstext"/>
            <w:numPr>
              <w:ilvl w:val="0"/>
              <w:numId w:val="0"/>
            </w:numPr>
          </w:pPr>
          <w:r>
            <w:t>Riksdagen ställer sig bakom det som anförs i motionen om att överlåta åt länsstyrelsen att fatta beslut om att skinn vid skyddsjakt ska tillfalla jakträttsinnehavaren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925C31CDFA4328B1ADD3092ECEAFDD"/>
        </w:placeholder>
        <w:text/>
      </w:sdtPr>
      <w:sdtEndPr/>
      <w:sdtContent>
        <w:p w:rsidRPr="009B062B" w:rsidR="006D79C9" w:rsidP="00333E95" w:rsidRDefault="006D79C9" w14:paraId="68750A05" w14:textId="77777777">
          <w:pPr>
            <w:pStyle w:val="Rubrik1"/>
          </w:pPr>
          <w:r>
            <w:t>Motivering</w:t>
          </w:r>
        </w:p>
      </w:sdtContent>
    </w:sdt>
    <w:bookmarkEnd w:displacedByCustomXml="prev" w:id="3"/>
    <w:bookmarkEnd w:displacedByCustomXml="prev" w:id="4"/>
    <w:p w:rsidR="00C531BF" w:rsidP="00C531BF" w:rsidRDefault="00C531BF" w14:paraId="17DB2092" w14:textId="77777777">
      <w:pPr>
        <w:pStyle w:val="Normalutanindragellerluft"/>
      </w:pPr>
      <w:r>
        <w:t>Stora rovdjur får endast jagas under strikt kontrollerade former. För att reglera antalet rovdjur och förebygga skador på tamdjur och renar får skyddsjakt och viss licensjakt genomföras, om förutsättningarna för jakten är uppfyllda.</w:t>
      </w:r>
    </w:p>
    <w:p w:rsidR="00C531BF" w:rsidP="00C531BF" w:rsidRDefault="00C531BF" w14:paraId="0F4EB660" w14:textId="2DAF952B">
      <w:r>
        <w:t>Djur som skjuts under licensjakt med stöd av jaktlagstiftningen besiktigas av länsstyrelsen. Skytten får behålla skinnet</w:t>
      </w:r>
      <w:r w:rsidR="00E4457E">
        <w:t>,</w:t>
      </w:r>
      <w:r>
        <w:t xml:space="preserve"> och den flådda kroppen skickas till Statens veterinärmedicinska anstalt (SVA).</w:t>
      </w:r>
    </w:p>
    <w:p w:rsidR="00C531BF" w:rsidP="00C531BF" w:rsidRDefault="00C531BF" w14:paraId="1344238F" w14:textId="7863D6F0">
      <w:r>
        <w:t xml:space="preserve">Beslut om skyddsjakt med stöd av jaktlagstiftningen tillåts när ingen annan lösning finns för att förhindra skador, till exempel för att gäss inte ska äta stora mängder säd på åkrar, för att rovdjur inte slutar </w:t>
      </w:r>
      <w:r w:rsidR="00E4457E">
        <w:t xml:space="preserve">att </w:t>
      </w:r>
      <w:r>
        <w:t>döda tamboskap eller för att björnar riskerar att slå många renkalvar. Skytten ägnar omfattande tid åt uppgiften, riskerar sin hunds liv och hälsa och får ingen ersättning. Efter skyddsjakt bränns oftast kroppen av SVA.</w:t>
      </w:r>
    </w:p>
    <w:p w:rsidR="00BB6339" w:rsidP="00C531BF" w:rsidRDefault="00C531BF" w14:paraId="5B0154ED" w14:textId="32130859">
      <w:r>
        <w:t>Rimligare vore om skinnet efter fällt vilt efter beslut från länsstyrelsen tillföll jakträttsinnehavaren, i likhet med licensjakten. Länsstyrelsen har överlag inget intresse av fällda rovdjur, så ofta skulle denna symboliska ersättning tillfalla skytten eller samebyn.</w:t>
      </w:r>
    </w:p>
    <w:sdt>
      <w:sdtPr>
        <w:rPr>
          <w:i/>
          <w:noProof/>
        </w:rPr>
        <w:alias w:val="CC_Underskrifter"/>
        <w:tag w:val="CC_Underskrifter"/>
        <w:id w:val="583496634"/>
        <w:lock w:val="sdtContentLocked"/>
        <w:placeholder>
          <w:docPart w:val="333C790B063849EA8301316EA87E15D6"/>
        </w:placeholder>
      </w:sdtPr>
      <w:sdtEndPr>
        <w:rPr>
          <w:i w:val="0"/>
          <w:noProof w:val="0"/>
        </w:rPr>
      </w:sdtEndPr>
      <w:sdtContent>
        <w:p w:rsidR="004C05CF" w:rsidP="004C05CF" w:rsidRDefault="004C05CF" w14:paraId="21D4DAE5" w14:textId="77777777"/>
        <w:p w:rsidRPr="008E0FE2" w:rsidR="004801AC" w:rsidP="004C05CF" w:rsidRDefault="00972A48" w14:paraId="49680EC4" w14:textId="1BDE55E7"/>
      </w:sdtContent>
    </w:sdt>
    <w:tbl>
      <w:tblPr>
        <w:tblW w:w="5000" w:type="pct"/>
        <w:tblLook w:val="04A0" w:firstRow="1" w:lastRow="0" w:firstColumn="1" w:lastColumn="0" w:noHBand="0" w:noVBand="1"/>
        <w:tblCaption w:val="underskrifter"/>
      </w:tblPr>
      <w:tblGrid>
        <w:gridCol w:w="4252"/>
        <w:gridCol w:w="4252"/>
      </w:tblGrid>
      <w:tr w:rsidR="00181570" w14:paraId="3D76660D" w14:textId="77777777">
        <w:trPr>
          <w:cantSplit/>
        </w:trPr>
        <w:tc>
          <w:tcPr>
            <w:tcW w:w="50" w:type="pct"/>
            <w:vAlign w:val="bottom"/>
          </w:tcPr>
          <w:p w:rsidR="00181570" w:rsidRDefault="00E97D95" w14:paraId="4FE7F4D9" w14:textId="77777777">
            <w:pPr>
              <w:pStyle w:val="Underskrifter"/>
            </w:pPr>
            <w:r>
              <w:t>Lina Nordquist (L)</w:t>
            </w:r>
          </w:p>
        </w:tc>
        <w:tc>
          <w:tcPr>
            <w:tcW w:w="50" w:type="pct"/>
            <w:vAlign w:val="bottom"/>
          </w:tcPr>
          <w:p w:rsidR="00181570" w:rsidRDefault="00181570" w14:paraId="10A8F973" w14:textId="77777777">
            <w:pPr>
              <w:pStyle w:val="Underskrifter"/>
            </w:pPr>
          </w:p>
        </w:tc>
      </w:tr>
    </w:tbl>
    <w:p w:rsidR="004F4156" w:rsidRDefault="004F4156" w14:paraId="1A3C1A9B" w14:textId="77777777"/>
    <w:sectPr w:rsidR="004F41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08769" w14:textId="77777777" w:rsidR="00C531BF" w:rsidRDefault="00C531BF" w:rsidP="000C1CAD">
      <w:pPr>
        <w:spacing w:line="240" w:lineRule="auto"/>
      </w:pPr>
      <w:r>
        <w:separator/>
      </w:r>
    </w:p>
  </w:endnote>
  <w:endnote w:type="continuationSeparator" w:id="0">
    <w:p w14:paraId="2A22D348" w14:textId="77777777" w:rsidR="00C531BF" w:rsidRDefault="00C53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37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5C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BA22" w14:textId="43C6FF39" w:rsidR="00262EA3" w:rsidRPr="004C05CF" w:rsidRDefault="00262EA3" w:rsidP="004C0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9BAB" w14:textId="77777777" w:rsidR="00C531BF" w:rsidRDefault="00C531BF" w:rsidP="000C1CAD">
      <w:pPr>
        <w:spacing w:line="240" w:lineRule="auto"/>
      </w:pPr>
      <w:r>
        <w:separator/>
      </w:r>
    </w:p>
  </w:footnote>
  <w:footnote w:type="continuationSeparator" w:id="0">
    <w:p w14:paraId="6CCBB655" w14:textId="77777777" w:rsidR="00C531BF" w:rsidRDefault="00C53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D3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2EE871" wp14:editId="7397E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61579" w14:textId="53CB7FC4" w:rsidR="00262EA3" w:rsidRDefault="00972A48" w:rsidP="008103B5">
                          <w:pPr>
                            <w:jc w:val="right"/>
                          </w:pPr>
                          <w:sdt>
                            <w:sdtPr>
                              <w:alias w:val="CC_Noformat_Partikod"/>
                              <w:tag w:val="CC_Noformat_Partikod"/>
                              <w:id w:val="-53464382"/>
                              <w:text/>
                            </w:sdtPr>
                            <w:sdtEndPr/>
                            <w:sdtContent>
                              <w:r w:rsidR="00C531B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2EE8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61579" w14:textId="53CB7FC4" w:rsidR="00262EA3" w:rsidRDefault="00972A48" w:rsidP="008103B5">
                    <w:pPr>
                      <w:jc w:val="right"/>
                    </w:pPr>
                    <w:sdt>
                      <w:sdtPr>
                        <w:alias w:val="CC_Noformat_Partikod"/>
                        <w:tag w:val="CC_Noformat_Partikod"/>
                        <w:id w:val="-53464382"/>
                        <w:text/>
                      </w:sdtPr>
                      <w:sdtEndPr/>
                      <w:sdtContent>
                        <w:r w:rsidR="00C531B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C728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9A8A" w14:textId="77777777" w:rsidR="00262EA3" w:rsidRDefault="00262EA3" w:rsidP="008563AC">
    <w:pPr>
      <w:jc w:val="right"/>
    </w:pPr>
  </w:p>
  <w:p w14:paraId="1DCF8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2451" w14:textId="77777777" w:rsidR="00262EA3" w:rsidRDefault="00972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7B066" wp14:editId="4466F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00188" w14:textId="0861ACC8" w:rsidR="00262EA3" w:rsidRDefault="00972A48" w:rsidP="00A314CF">
    <w:pPr>
      <w:pStyle w:val="FSHNormal"/>
      <w:spacing w:before="40"/>
    </w:pPr>
    <w:sdt>
      <w:sdtPr>
        <w:alias w:val="CC_Noformat_Motionstyp"/>
        <w:tag w:val="CC_Noformat_Motionstyp"/>
        <w:id w:val="1162973129"/>
        <w:lock w:val="sdtContentLocked"/>
        <w15:appearance w15:val="hidden"/>
        <w:text/>
      </w:sdtPr>
      <w:sdtEndPr/>
      <w:sdtContent>
        <w:r w:rsidR="004C05CF">
          <w:t>Enskild motion</w:t>
        </w:r>
      </w:sdtContent>
    </w:sdt>
    <w:r w:rsidR="00821B36">
      <w:t xml:space="preserve"> </w:t>
    </w:r>
    <w:sdt>
      <w:sdtPr>
        <w:alias w:val="CC_Noformat_Partikod"/>
        <w:tag w:val="CC_Noformat_Partikod"/>
        <w:id w:val="1471015553"/>
        <w:text/>
      </w:sdtPr>
      <w:sdtEndPr/>
      <w:sdtContent>
        <w:r w:rsidR="00C531BF">
          <w:t>L</w:t>
        </w:r>
      </w:sdtContent>
    </w:sdt>
    <w:sdt>
      <w:sdtPr>
        <w:alias w:val="CC_Noformat_Partinummer"/>
        <w:tag w:val="CC_Noformat_Partinummer"/>
        <w:id w:val="-2014525982"/>
        <w:showingPlcHdr/>
        <w:text/>
      </w:sdtPr>
      <w:sdtEndPr/>
      <w:sdtContent>
        <w:r w:rsidR="00821B36">
          <w:t xml:space="preserve"> </w:t>
        </w:r>
      </w:sdtContent>
    </w:sdt>
  </w:p>
  <w:p w14:paraId="34A78A89" w14:textId="77777777" w:rsidR="00262EA3" w:rsidRPr="008227B3" w:rsidRDefault="00972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A723A" w14:textId="4D48BB3F" w:rsidR="00262EA3" w:rsidRPr="008227B3" w:rsidRDefault="00972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5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5CF">
          <w:t>:720</w:t>
        </w:r>
      </w:sdtContent>
    </w:sdt>
  </w:p>
  <w:p w14:paraId="667CE758" w14:textId="46302F4F" w:rsidR="00262EA3" w:rsidRDefault="00972A48" w:rsidP="00E03A3D">
    <w:pPr>
      <w:pStyle w:val="Motionr"/>
    </w:pPr>
    <w:sdt>
      <w:sdtPr>
        <w:alias w:val="CC_Noformat_Avtext"/>
        <w:tag w:val="CC_Noformat_Avtext"/>
        <w:id w:val="-2020768203"/>
        <w:lock w:val="sdtContentLocked"/>
        <w15:appearance w15:val="hidden"/>
        <w:text/>
      </w:sdtPr>
      <w:sdtEndPr/>
      <w:sdtContent>
        <w:r w:rsidR="004C05CF">
          <w:t>av Lina Nordquist (L)</w:t>
        </w:r>
      </w:sdtContent>
    </w:sdt>
  </w:p>
  <w:sdt>
    <w:sdtPr>
      <w:alias w:val="CC_Noformat_Rubtext"/>
      <w:tag w:val="CC_Noformat_Rubtext"/>
      <w:id w:val="-218060500"/>
      <w:lock w:val="sdtLocked"/>
      <w:text/>
    </w:sdtPr>
    <w:sdtEndPr/>
    <w:sdtContent>
      <w:p w14:paraId="60C417B9" w14:textId="195188C4" w:rsidR="00262EA3" w:rsidRDefault="00C531BF" w:rsidP="00283E0F">
        <w:pPr>
          <w:pStyle w:val="FSHRub2"/>
        </w:pPr>
        <w:r>
          <w:t>Skinn till jägare och samebyar vid skyddsjakt</w:t>
        </w:r>
      </w:p>
    </w:sdtContent>
  </w:sdt>
  <w:sdt>
    <w:sdtPr>
      <w:alias w:val="CC_Boilerplate_3"/>
      <w:tag w:val="CC_Boilerplate_3"/>
      <w:id w:val="1606463544"/>
      <w:lock w:val="sdtContentLocked"/>
      <w15:appearance w15:val="hidden"/>
      <w:text w:multiLine="1"/>
    </w:sdtPr>
    <w:sdtEndPr/>
    <w:sdtContent>
      <w:p w14:paraId="5DCEFE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3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6B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7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2E"/>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5CF"/>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56"/>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1BF"/>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7E"/>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9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64E35"/>
  <w15:chartTrackingRefBased/>
  <w15:docId w15:val="{9451A033-00C3-48D7-9F73-CC6AC632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53701E82F4443BB6C2D13B86883743"/>
        <w:category>
          <w:name w:val="Allmänt"/>
          <w:gallery w:val="placeholder"/>
        </w:category>
        <w:types>
          <w:type w:val="bbPlcHdr"/>
        </w:types>
        <w:behaviors>
          <w:behavior w:val="content"/>
        </w:behaviors>
        <w:guid w:val="{D7838192-F075-44C7-809B-E535E3B1D6EA}"/>
      </w:docPartPr>
      <w:docPartBody>
        <w:p w:rsidR="00F65C9C" w:rsidRDefault="00F65C9C">
          <w:pPr>
            <w:pStyle w:val="A853701E82F4443BB6C2D13B86883743"/>
          </w:pPr>
          <w:r w:rsidRPr="005A0A93">
            <w:rPr>
              <w:rStyle w:val="Platshllartext"/>
            </w:rPr>
            <w:t>Förslag till riksdagsbeslut</w:t>
          </w:r>
        </w:p>
      </w:docPartBody>
    </w:docPart>
    <w:docPart>
      <w:docPartPr>
        <w:name w:val="AE925C31CDFA4328B1ADD3092ECEAFDD"/>
        <w:category>
          <w:name w:val="Allmänt"/>
          <w:gallery w:val="placeholder"/>
        </w:category>
        <w:types>
          <w:type w:val="bbPlcHdr"/>
        </w:types>
        <w:behaviors>
          <w:behavior w:val="content"/>
        </w:behaviors>
        <w:guid w:val="{717D136E-446F-4F9E-9777-F5AD262A89D7}"/>
      </w:docPartPr>
      <w:docPartBody>
        <w:p w:rsidR="00F65C9C" w:rsidRDefault="00F65C9C">
          <w:pPr>
            <w:pStyle w:val="AE925C31CDFA4328B1ADD3092ECEAFDD"/>
          </w:pPr>
          <w:r w:rsidRPr="005A0A93">
            <w:rPr>
              <w:rStyle w:val="Platshllartext"/>
            </w:rPr>
            <w:t>Motivering</w:t>
          </w:r>
        </w:p>
      </w:docPartBody>
    </w:docPart>
    <w:docPart>
      <w:docPartPr>
        <w:name w:val="333C790B063849EA8301316EA87E15D6"/>
        <w:category>
          <w:name w:val="Allmänt"/>
          <w:gallery w:val="placeholder"/>
        </w:category>
        <w:types>
          <w:type w:val="bbPlcHdr"/>
        </w:types>
        <w:behaviors>
          <w:behavior w:val="content"/>
        </w:behaviors>
        <w:guid w:val="{0B36E3C4-4517-49F9-93FA-18DA9D2BC318}"/>
      </w:docPartPr>
      <w:docPartBody>
        <w:p w:rsidR="00351604" w:rsidRDefault="00351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C9C"/>
    <w:rsid w:val="00351604"/>
    <w:rsid w:val="00F65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53701E82F4443BB6C2D13B86883743">
    <w:name w:val="A853701E82F4443BB6C2D13B86883743"/>
  </w:style>
  <w:style w:type="paragraph" w:customStyle="1" w:styleId="AE925C31CDFA4328B1ADD3092ECEAFDD">
    <w:name w:val="AE925C31CDFA4328B1ADD3092ECEA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8D0E7-4142-4F2B-8CBB-945FCD706D90}"/>
</file>

<file path=customXml/itemProps2.xml><?xml version="1.0" encoding="utf-8"?>
<ds:datastoreItem xmlns:ds="http://schemas.openxmlformats.org/officeDocument/2006/customXml" ds:itemID="{647D2C84-3B11-4C34-B909-FCCB2670DE80}"/>
</file>

<file path=customXml/itemProps3.xml><?xml version="1.0" encoding="utf-8"?>
<ds:datastoreItem xmlns:ds="http://schemas.openxmlformats.org/officeDocument/2006/customXml" ds:itemID="{5731A20E-2CFA-4397-8804-3EB884738DB1}"/>
</file>

<file path=docProps/app.xml><?xml version="1.0" encoding="utf-8"?>
<Properties xmlns="http://schemas.openxmlformats.org/officeDocument/2006/extended-properties" xmlns:vt="http://schemas.openxmlformats.org/officeDocument/2006/docPropsVTypes">
  <Template>Normal</Template>
  <TotalTime>26</TotalTime>
  <Pages>1</Pages>
  <Words>203</Words>
  <Characters>1212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Skinn till jägare och samebyar vid skyddsjakt</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