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70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6 februari 2020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torsdagen den 16 januari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2019/20:280 av Marléne Lund Kopparklint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Skyddsnät för utsatta barn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2019/20:283 av Camilla Waltersson Grönvall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Ojämlikhet i cancervården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Justitie- och migrationsminister Morgan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2019/20:224 av Kjell Jansson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Stärkt äganderätt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2019/20:231 av Roger Haddad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Sveriges nationella arbete mot inhemsk extremism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2019/20:235 av Arin Karapet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Återvändande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2019/20:236 av Arin Karapet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Amnesti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Näringsminister Ibrahim Baylan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2019/20:251 av Thomas Morell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Nyttjande av oseriös transportverksamhet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Socialminister Lena Hallengren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Försvarsminister Peter Hultqvist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Utbildningsminister Anna Ekström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Hans Dahlgren (S)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6 februari 2020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2020-02-06</SAFIR_Sammantradesdatum_Doc>
    <SAFIR_SammantradeID xmlns="C07A1A6C-0B19-41D9-BDF8-F523BA3921EB">16904875-08fe-4b12-a400-7a31ca4e1532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77F66F-6D01-4176-8815-51152E69072A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6 februari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