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30 mars 2023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Yrkestrafik och taxi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Sten Bergheden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Kadir Kasirga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Helldén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Thomas Morell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W Snecker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Kommuners ansvar för brottsförebyggande arbete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Isacsson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Pontus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Charlotte Nordström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Processrättsliga 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Kärrholm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Petter Löberg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Pontus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Samhällets krisberedskap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Sara-Lena Bjälkö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Marcus Andersson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Alexandra Anstrell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Starbrink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Ulf Holm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Jakt och viltvård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Tomas Kronståhl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Persson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4 tim. 28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30 mars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2023-03-30</SAFIR_Sammantradesdatum_Doc>
    <SAFIR_SammantradeID xmlns="C07A1A6C-0B19-41D9-BDF8-F523BA3921EB">b225eafe-e824-4340-8951-a6837fbcb1a1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9C813C36-9D1B-45EB-B09C-FDAF82150E99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30 mars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