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2180DF6" w14:textId="77777777" w:rsidTr="00782EA9">
        <w:tc>
          <w:tcPr>
            <w:tcW w:w="9141" w:type="dxa"/>
          </w:tcPr>
          <w:p w14:paraId="0CA47B4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D1B0EE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FDC5FDF" w14:textId="77777777" w:rsidR="0096348C" w:rsidRPr="00477C9F" w:rsidRDefault="0096348C" w:rsidP="00477C9F">
      <w:pPr>
        <w:rPr>
          <w:sz w:val="22"/>
          <w:szCs w:val="22"/>
        </w:rPr>
      </w:pPr>
    </w:p>
    <w:p w14:paraId="2456CF1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626BC0" w14:textId="77777777" w:rsidTr="00F86ACF">
        <w:trPr>
          <w:cantSplit/>
          <w:trHeight w:val="742"/>
        </w:trPr>
        <w:tc>
          <w:tcPr>
            <w:tcW w:w="1790" w:type="dxa"/>
          </w:tcPr>
          <w:p w14:paraId="31549B5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5D7886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899D688" w14:textId="07BACA5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67A3E">
              <w:rPr>
                <w:b/>
                <w:sz w:val="22"/>
                <w:szCs w:val="22"/>
              </w:rPr>
              <w:t>45</w:t>
            </w:r>
          </w:p>
          <w:p w14:paraId="10C7C87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D3B76EB" w14:textId="77777777" w:rsidTr="00F86ACF">
        <w:tc>
          <w:tcPr>
            <w:tcW w:w="1790" w:type="dxa"/>
          </w:tcPr>
          <w:p w14:paraId="69CC7B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4AB5DD4" w14:textId="58F186C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567A3E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567A3E">
              <w:rPr>
                <w:sz w:val="22"/>
                <w:szCs w:val="22"/>
              </w:rPr>
              <w:t>13</w:t>
            </w:r>
          </w:p>
        </w:tc>
      </w:tr>
      <w:tr w:rsidR="0096348C" w:rsidRPr="00477C9F" w14:paraId="45E553A2" w14:textId="77777777" w:rsidTr="00F86ACF">
        <w:tc>
          <w:tcPr>
            <w:tcW w:w="1790" w:type="dxa"/>
          </w:tcPr>
          <w:p w14:paraId="0D4DD43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AA676F3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73C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3255F5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777D21">
              <w:rPr>
                <w:sz w:val="22"/>
                <w:szCs w:val="22"/>
              </w:rPr>
              <w:t>15.0</w:t>
            </w:r>
            <w:r w:rsidR="00E153CF">
              <w:rPr>
                <w:sz w:val="22"/>
                <w:szCs w:val="22"/>
              </w:rPr>
              <w:t>0</w:t>
            </w:r>
            <w:r w:rsidR="00601971">
              <w:rPr>
                <w:sz w:val="22"/>
                <w:szCs w:val="22"/>
              </w:rPr>
              <w:br/>
            </w:r>
            <w:r w:rsidR="003255F5">
              <w:rPr>
                <w:sz w:val="22"/>
                <w:szCs w:val="22"/>
              </w:rPr>
              <w:t>15.30–</w:t>
            </w:r>
            <w:r w:rsidR="00F037B7">
              <w:rPr>
                <w:sz w:val="22"/>
                <w:szCs w:val="22"/>
              </w:rPr>
              <w:t>17.03</w:t>
            </w:r>
          </w:p>
          <w:p w14:paraId="7DD3EAD8" w14:textId="00FA7549" w:rsidR="00661CA8" w:rsidRPr="00477C9F" w:rsidRDefault="00661CA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</w:t>
            </w:r>
            <w:r w:rsidR="005E4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–</w:t>
            </w:r>
            <w:r w:rsidR="00490562">
              <w:rPr>
                <w:sz w:val="22"/>
                <w:szCs w:val="22"/>
              </w:rPr>
              <w:t>18.</w:t>
            </w:r>
            <w:r w:rsidR="007C0FA4">
              <w:rPr>
                <w:sz w:val="22"/>
                <w:szCs w:val="22"/>
              </w:rPr>
              <w:t>37</w:t>
            </w:r>
          </w:p>
        </w:tc>
      </w:tr>
      <w:tr w:rsidR="0096348C" w:rsidRPr="00477C9F" w14:paraId="555A6591" w14:textId="77777777" w:rsidTr="00F86ACF">
        <w:tc>
          <w:tcPr>
            <w:tcW w:w="1790" w:type="dxa"/>
          </w:tcPr>
          <w:p w14:paraId="09C64E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7C756D2" w14:textId="57B956A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7F75D1F" w14:textId="77777777" w:rsidR="0096348C" w:rsidRPr="00477C9F" w:rsidRDefault="0096348C" w:rsidP="00477C9F">
      <w:pPr>
        <w:rPr>
          <w:sz w:val="22"/>
          <w:szCs w:val="22"/>
        </w:rPr>
      </w:pPr>
    </w:p>
    <w:p w14:paraId="37BC21E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76CE11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1C4DED" w:rsidRPr="0069143B" w14:paraId="276EC31D" w14:textId="77777777" w:rsidTr="006479B5">
        <w:tc>
          <w:tcPr>
            <w:tcW w:w="753" w:type="dxa"/>
          </w:tcPr>
          <w:p w14:paraId="0D528557" w14:textId="77777777" w:rsidR="001C4DED" w:rsidRPr="0069143B" w:rsidRDefault="001C4DED" w:rsidP="006479B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596" w:type="dxa"/>
            <w:gridSpan w:val="2"/>
          </w:tcPr>
          <w:p w14:paraId="31D20FBB" w14:textId="77777777" w:rsidR="001C4DED" w:rsidRPr="0069143B" w:rsidRDefault="001C4DED" w:rsidP="006479B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2B24A74" w14:textId="77777777" w:rsidR="001C4DED" w:rsidRPr="0069143B" w:rsidRDefault="001C4DED" w:rsidP="006479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DF35F4" w14:textId="77777777" w:rsidR="001C4DED" w:rsidRDefault="001C4DED" w:rsidP="006479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2023/24:44.</w:t>
            </w:r>
          </w:p>
          <w:p w14:paraId="4A25CE79" w14:textId="77777777" w:rsidR="001C4DED" w:rsidRPr="0069143B" w:rsidRDefault="001C4DED" w:rsidP="006479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C4DED" w:rsidRPr="0069143B" w14:paraId="4CA53750" w14:textId="77777777" w:rsidTr="00F86ACF">
        <w:tc>
          <w:tcPr>
            <w:tcW w:w="753" w:type="dxa"/>
          </w:tcPr>
          <w:p w14:paraId="3D109BE4" w14:textId="2F8E1BE3" w:rsidR="001C4DED" w:rsidRPr="0069143B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01C33D4" w14:textId="77777777" w:rsidR="001C4DED" w:rsidRPr="004C33DC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3DC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4FD12D3" w14:textId="77777777" w:rsidR="001C4DED" w:rsidRPr="004C33DC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C7F514" w14:textId="77777777" w:rsidR="001C4DED" w:rsidRDefault="001C4DED" w:rsidP="001C4D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33DC">
              <w:rPr>
                <w:bCs/>
                <w:snapToGrid w:val="0"/>
                <w:sz w:val="22"/>
                <w:szCs w:val="22"/>
              </w:rPr>
              <w:t>Kanslichefen anmälde att följande granskningsanmäl</w:t>
            </w:r>
            <w:r>
              <w:rPr>
                <w:bCs/>
                <w:snapToGrid w:val="0"/>
                <w:sz w:val="22"/>
                <w:szCs w:val="22"/>
              </w:rPr>
              <w:t>ningar</w:t>
            </w:r>
            <w:r w:rsidRPr="004C33DC"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0111E499" w14:textId="77777777" w:rsidR="001C4DED" w:rsidRPr="004C33DC" w:rsidRDefault="001C4DED" w:rsidP="001C4D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7B7D60" w14:textId="24DB6648" w:rsidR="001C4DED" w:rsidRPr="00BA2AAF" w:rsidRDefault="001C4DED" w:rsidP="001C4DE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BA2AAF">
              <w:t xml:space="preserve">Statsministerns tjänsteutövning kring </w:t>
            </w:r>
            <w:r w:rsidR="00CB7A93">
              <w:t xml:space="preserve">frågan om </w:t>
            </w:r>
            <w:r w:rsidRPr="00BA2AAF">
              <w:t>könstillhörighetslagen (anmäld av Laila Naraghi (S), inkom 2024-05-06, dnr 1731-2023/24)</w:t>
            </w:r>
          </w:p>
          <w:p w14:paraId="6A85A3C4" w14:textId="77777777" w:rsidR="001C4DED" w:rsidRPr="00E749D4" w:rsidRDefault="001C4DED" w:rsidP="001C4DE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BA2AAF">
              <w:t>Granskning av påståenden om vidareförmedling av bistånd (anmäld av Janine Alm Ericson (MP), inkom 2024-05-07, dnr 1735-2023/24)</w:t>
            </w:r>
            <w:r>
              <w:t>.</w:t>
            </w:r>
          </w:p>
          <w:p w14:paraId="413941FC" w14:textId="77777777" w:rsidR="001C4DED" w:rsidRPr="004C33DC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4DED" w:rsidRPr="0069143B" w14:paraId="13B620FB" w14:textId="77777777" w:rsidTr="00F86ACF">
        <w:tc>
          <w:tcPr>
            <w:tcW w:w="753" w:type="dxa"/>
          </w:tcPr>
          <w:p w14:paraId="76A0DE4B" w14:textId="53259712" w:rsidR="001C4DED" w:rsidRPr="0069143B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4D1BE917" w14:textId="77777777" w:rsidR="001C4DED" w:rsidRDefault="001C4DED" w:rsidP="001C4D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Pressträff</w:t>
            </w:r>
          </w:p>
          <w:p w14:paraId="42CA0221" w14:textId="77777777" w:rsidR="001C4DED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C07F9B" w14:textId="263D87A1" w:rsidR="001C4DED" w:rsidRDefault="001C4DED" w:rsidP="001C4DED">
            <w:pPr>
              <w:rPr>
                <w:color w:val="000000"/>
                <w:sz w:val="22"/>
                <w:szCs w:val="22"/>
              </w:rPr>
            </w:pPr>
            <w:r w:rsidRPr="00316045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</w:t>
            </w:r>
            <w:r>
              <w:rPr>
                <w:bCs/>
                <w:color w:val="000000"/>
                <w:sz w:val="22"/>
                <w:szCs w:val="22"/>
              </w:rPr>
              <w:t>23</w:t>
            </w:r>
            <w:r w:rsidRPr="00316045">
              <w:rPr>
                <w:bCs/>
                <w:color w:val="000000"/>
                <w:sz w:val="22"/>
                <w:szCs w:val="22"/>
              </w:rPr>
              <w:t>/</w:t>
            </w:r>
            <w:r>
              <w:rPr>
                <w:bCs/>
                <w:color w:val="000000"/>
                <w:sz w:val="22"/>
                <w:szCs w:val="22"/>
              </w:rPr>
              <w:t>24:KU20 ska äga rum torsdagen</w:t>
            </w:r>
            <w:r w:rsidRPr="00316045">
              <w:rPr>
                <w:color w:val="000000"/>
                <w:sz w:val="22"/>
                <w:szCs w:val="22"/>
              </w:rPr>
              <w:t xml:space="preserve"> den </w:t>
            </w:r>
            <w:r>
              <w:rPr>
                <w:color w:val="000000"/>
                <w:sz w:val="22"/>
                <w:szCs w:val="22"/>
              </w:rPr>
              <w:t>30 maj 2024.</w:t>
            </w:r>
          </w:p>
          <w:p w14:paraId="147CD2F8" w14:textId="77777777" w:rsidR="001C4DED" w:rsidRPr="004C33DC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4DED" w:rsidRPr="0069143B" w14:paraId="693A12A8" w14:textId="77777777" w:rsidTr="00F86ACF">
        <w:tc>
          <w:tcPr>
            <w:tcW w:w="753" w:type="dxa"/>
          </w:tcPr>
          <w:p w14:paraId="2BF300F2" w14:textId="724271FE" w:rsidR="001C4DED" w:rsidRPr="0069143B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24780C5F" w14:textId="77B6B5B0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2C7F64CA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  <w:p w14:paraId="37650CFC" w14:textId="77777777" w:rsidR="001C4DED" w:rsidRDefault="001C4DED" w:rsidP="001C4D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Pr="003575DD">
              <w:rPr>
                <w:snapToGrid w:val="0"/>
                <w:sz w:val="22"/>
                <w:szCs w:val="22"/>
              </w:rPr>
              <w:t>.</w:t>
            </w:r>
          </w:p>
          <w:p w14:paraId="3AAFF6B0" w14:textId="77777777" w:rsidR="001C4DED" w:rsidRPr="003575DD" w:rsidRDefault="001C4DED" w:rsidP="001C4D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97A14C" w14:textId="77777777" w:rsidR="001C4DED" w:rsidRPr="003575DD" w:rsidRDefault="001C4DED" w:rsidP="001C4D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78AEE953" w14:textId="77777777" w:rsidR="001C4DED" w:rsidRPr="0069143B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C4DED" w:rsidRPr="0069143B" w14:paraId="4033EBE2" w14:textId="77777777" w:rsidTr="00F86ACF">
        <w:tc>
          <w:tcPr>
            <w:tcW w:w="753" w:type="dxa"/>
          </w:tcPr>
          <w:p w14:paraId="73EA9A75" w14:textId="207347CC" w:rsidR="001C4DED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18F6FB9A" w14:textId="77777777" w:rsidR="001C4DED" w:rsidRPr="00E47F8B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61F05B5" w14:textId="77777777" w:rsidR="001C4DED" w:rsidRPr="00E47F8B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  <w:p w14:paraId="7F2AC485" w14:textId="77777777" w:rsidR="001C4DED" w:rsidRPr="00286568" w:rsidRDefault="001C4DED" w:rsidP="001C4DED">
            <w:pPr>
              <w:rPr>
                <w:snapToGrid w:val="0"/>
                <w:sz w:val="22"/>
                <w:szCs w:val="22"/>
              </w:rPr>
            </w:pPr>
            <w:r w:rsidRPr="00286568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376D0C5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C4DED" w:rsidRPr="0069143B" w14:paraId="7D2896DD" w14:textId="77777777" w:rsidTr="00563FAF">
        <w:tc>
          <w:tcPr>
            <w:tcW w:w="753" w:type="dxa"/>
          </w:tcPr>
          <w:p w14:paraId="449DB5BF" w14:textId="78EF6F28" w:rsidR="001C4DED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364CFF62" w14:textId="77777777" w:rsidR="001C4DED" w:rsidRPr="00E47F8B" w:rsidRDefault="001C4DED" w:rsidP="001C4DE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>Genomgång</w:t>
            </w:r>
            <w:r w:rsidRPr="00E47F8B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14:paraId="42EE23D3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  <w:p w14:paraId="44E12B98" w14:textId="77777777" w:rsidR="001C4DED" w:rsidRDefault="001C4DED" w:rsidP="001C4DED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Utskottet återupptog behandlingen av granskningsärende</w:t>
            </w:r>
            <w:r>
              <w:rPr>
                <w:snapToGrid w:val="0"/>
                <w:sz w:val="22"/>
                <w:szCs w:val="22"/>
              </w:rPr>
              <w:t>na.</w:t>
            </w:r>
          </w:p>
          <w:p w14:paraId="0D524D2C" w14:textId="77777777" w:rsidR="001C4DED" w:rsidRDefault="001C4DED" w:rsidP="001C4DED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675A7E" w14:textId="77777777" w:rsidR="001C4DED" w:rsidRPr="00E47F8B" w:rsidRDefault="001C4DED" w:rsidP="001C4DED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Ärendena bordlades.</w:t>
            </w:r>
          </w:p>
          <w:p w14:paraId="71524B88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C4DED" w:rsidRPr="0069143B" w14:paraId="2F32BB12" w14:textId="77777777" w:rsidTr="00F86ACF">
        <w:tc>
          <w:tcPr>
            <w:tcW w:w="753" w:type="dxa"/>
          </w:tcPr>
          <w:p w14:paraId="517478D9" w14:textId="4A6FD0B5" w:rsidR="001C4DED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34B5FD34" w14:textId="77777777" w:rsidR="001C4DED" w:rsidRPr="00E47F8B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4BF906D" w14:textId="77777777" w:rsidR="001C4DED" w:rsidRPr="00E47F8B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  <w:p w14:paraId="04148BF4" w14:textId="77777777" w:rsidR="001C4DED" w:rsidRPr="00286568" w:rsidRDefault="001C4DED" w:rsidP="001C4DED">
            <w:pPr>
              <w:rPr>
                <w:snapToGrid w:val="0"/>
                <w:sz w:val="22"/>
                <w:szCs w:val="22"/>
              </w:rPr>
            </w:pPr>
            <w:r w:rsidRPr="00286568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7C4CF3D2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C4DED" w:rsidRPr="0069143B" w14:paraId="0CFF522D" w14:textId="77777777" w:rsidTr="00F86ACF">
        <w:tc>
          <w:tcPr>
            <w:tcW w:w="753" w:type="dxa"/>
          </w:tcPr>
          <w:p w14:paraId="7917D3F9" w14:textId="4F994149" w:rsidR="001C4DED" w:rsidRDefault="001C4DED" w:rsidP="001C4D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6B0A6EBF" w14:textId="77777777" w:rsidR="001C4DED" w:rsidRPr="00E47F8B" w:rsidRDefault="001C4DED" w:rsidP="001C4DE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>Genomgång</w:t>
            </w:r>
            <w:r w:rsidRPr="00E47F8B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14:paraId="0A478675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  <w:p w14:paraId="74FDEDB9" w14:textId="77777777" w:rsidR="001C4DED" w:rsidRDefault="001C4DED" w:rsidP="001C4DED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lastRenderedPageBreak/>
              <w:t>Utskottet återupptog behandlingen av granskningsärende</w:t>
            </w:r>
            <w:r>
              <w:rPr>
                <w:snapToGrid w:val="0"/>
                <w:sz w:val="22"/>
                <w:szCs w:val="22"/>
              </w:rPr>
              <w:t>na.</w:t>
            </w:r>
          </w:p>
          <w:p w14:paraId="4C95CD64" w14:textId="77777777" w:rsidR="001C4DED" w:rsidRDefault="001C4DED" w:rsidP="001C4DED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F5407C" w14:textId="77777777" w:rsidR="001C4DED" w:rsidRPr="00E47F8B" w:rsidRDefault="001C4DED" w:rsidP="001C4DED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Ärendena bordlades.</w:t>
            </w:r>
          </w:p>
          <w:p w14:paraId="222BFFC1" w14:textId="77777777" w:rsidR="001C4DED" w:rsidRDefault="001C4DED" w:rsidP="001C4DE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D732A" w:rsidRPr="0069143B" w14:paraId="3FD37A5F" w14:textId="77777777" w:rsidTr="00F86ACF">
        <w:tc>
          <w:tcPr>
            <w:tcW w:w="753" w:type="dxa"/>
          </w:tcPr>
          <w:p w14:paraId="37F190D2" w14:textId="280F4B26" w:rsidR="002D732A" w:rsidRDefault="002D732A" w:rsidP="001A02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C4DE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0F91B30E" w14:textId="5958D2F8" w:rsidR="002D732A" w:rsidRDefault="002D732A" w:rsidP="001A02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3FA25E0B" w14:textId="77777777" w:rsidR="00876A3E" w:rsidRDefault="00876A3E" w:rsidP="001A02C9">
            <w:pPr>
              <w:rPr>
                <w:b/>
                <w:sz w:val="22"/>
                <w:szCs w:val="22"/>
              </w:rPr>
            </w:pPr>
          </w:p>
          <w:p w14:paraId="22AC8A53" w14:textId="77777777" w:rsidR="00876A3E" w:rsidRPr="00DB0528" w:rsidRDefault="00876A3E" w:rsidP="00876A3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94D917E" w14:textId="7B37324D" w:rsidR="002D732A" w:rsidRPr="00E47F8B" w:rsidRDefault="002D732A" w:rsidP="001A02C9">
            <w:pPr>
              <w:rPr>
                <w:b/>
                <w:sz w:val="22"/>
                <w:szCs w:val="22"/>
              </w:rPr>
            </w:pPr>
          </w:p>
        </w:tc>
      </w:tr>
      <w:tr w:rsidR="00876A3E" w:rsidRPr="0069143B" w14:paraId="7C5C23F8" w14:textId="77777777" w:rsidTr="00F86ACF">
        <w:tc>
          <w:tcPr>
            <w:tcW w:w="753" w:type="dxa"/>
          </w:tcPr>
          <w:p w14:paraId="51DD632F" w14:textId="44492BA7" w:rsidR="00876A3E" w:rsidRDefault="00876A3E" w:rsidP="001A02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4DE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76642F05" w14:textId="77777777" w:rsidR="00876A3E" w:rsidRPr="00E47F8B" w:rsidRDefault="00876A3E" w:rsidP="00876A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>Genomgång</w:t>
            </w:r>
            <w:r w:rsidRPr="00E47F8B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14:paraId="7C6CC36E" w14:textId="77777777" w:rsidR="00876A3E" w:rsidRDefault="00876A3E" w:rsidP="00876A3E">
            <w:pPr>
              <w:rPr>
                <w:b/>
                <w:snapToGrid w:val="0"/>
                <w:sz w:val="22"/>
                <w:szCs w:val="22"/>
              </w:rPr>
            </w:pPr>
          </w:p>
          <w:p w14:paraId="4F98C37D" w14:textId="354BEFB8" w:rsidR="00876A3E" w:rsidRDefault="00876A3E" w:rsidP="00876A3E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Utskottet behandl</w:t>
            </w:r>
            <w:r>
              <w:rPr>
                <w:snapToGrid w:val="0"/>
                <w:sz w:val="22"/>
                <w:szCs w:val="22"/>
              </w:rPr>
              <w:t>ade granskningsärende 2.</w:t>
            </w:r>
          </w:p>
          <w:p w14:paraId="3D383A4A" w14:textId="77777777" w:rsidR="00876A3E" w:rsidRDefault="00876A3E" w:rsidP="00876A3E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90625C" w14:textId="3DCDA36B" w:rsidR="00876A3E" w:rsidRPr="00E47F8B" w:rsidRDefault="00876A3E" w:rsidP="00876A3E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Ärende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E47F8B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3532E3DB" w14:textId="77777777" w:rsidR="00876A3E" w:rsidRDefault="00876A3E" w:rsidP="001A02C9">
            <w:pPr>
              <w:rPr>
                <w:b/>
                <w:sz w:val="22"/>
                <w:szCs w:val="22"/>
              </w:rPr>
            </w:pPr>
          </w:p>
        </w:tc>
      </w:tr>
      <w:tr w:rsidR="001A02C9" w:rsidRPr="0069143B" w14:paraId="5574C1B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2ED2089" w14:textId="77777777" w:rsidR="001A02C9" w:rsidRPr="0069143B" w:rsidRDefault="001A02C9" w:rsidP="001A02C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023B306" w14:textId="01712A55" w:rsidR="001A02C9" w:rsidRPr="0069143B" w:rsidRDefault="001A02C9" w:rsidP="001A02C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E92F29">
              <w:rPr>
                <w:sz w:val="22"/>
                <w:szCs w:val="22"/>
              </w:rPr>
              <w:t>t 2024-05-16</w:t>
            </w:r>
          </w:p>
          <w:p w14:paraId="077CAFE6" w14:textId="20837E84" w:rsidR="001A02C9" w:rsidRPr="0069143B" w:rsidRDefault="001A02C9" w:rsidP="001A02C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A3BEDC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D9A375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8BD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6E7A40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F8D649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597F0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A6A040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029895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4878231" w14:textId="703FFD5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E3BBD">
              <w:rPr>
                <w:sz w:val="20"/>
              </w:rPr>
              <w:t>45</w:t>
            </w:r>
          </w:p>
        </w:tc>
      </w:tr>
      <w:tr w:rsidR="005805B8" w14:paraId="6B8804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E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6CF5" w14:textId="5E65223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056E7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C846" w14:textId="6948EBF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76A3E">
              <w:rPr>
                <w:sz w:val="20"/>
              </w:rPr>
              <w:t xml:space="preserve"> </w:t>
            </w:r>
            <w:r w:rsidR="00E056E7">
              <w:rPr>
                <w:sz w:val="20"/>
              </w:rPr>
              <w:t>9</w:t>
            </w:r>
            <w:r w:rsidR="00876A3E">
              <w:rPr>
                <w:sz w:val="20"/>
              </w:rPr>
              <w:t>–</w:t>
            </w:r>
            <w:r w:rsidR="00E056E7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02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86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4A7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48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CE8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4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FEF488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C4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28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77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DF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CD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9E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516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44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5D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8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9C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19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BA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9A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A88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4F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47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83CA9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D4E2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F46" w14:textId="0E18DD44" w:rsidR="008E4E18" w:rsidRPr="00003AB2" w:rsidRDefault="00881D6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14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22A7" w14:textId="3FC204BD" w:rsidR="008E4E18" w:rsidRPr="00003AB2" w:rsidRDefault="00876A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C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7E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0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9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E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2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4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AC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D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36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E9D9D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48E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468" w14:textId="6AED3040" w:rsidR="008E4E18" w:rsidRPr="00003AB2" w:rsidRDefault="00881D6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8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1BE6" w14:textId="77FA64A3" w:rsidR="008E4E18" w:rsidRPr="00003AB2" w:rsidRDefault="0010296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9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5B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0C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8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A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3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3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E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A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2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C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4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26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B22B7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B2C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FF2C" w14:textId="2860EA15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04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0C6" w14:textId="5BF3AB29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D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8F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E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1A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AF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C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6C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2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58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1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7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6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5A1C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DB6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8B88" w14:textId="2900F196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B2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286" w14:textId="2DFA3E1B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9F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1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B9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5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1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8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4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F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0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E7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96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F5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56AF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F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CDEF" w14:textId="2440C5AF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01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1D47" w14:textId="742D4F19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DB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1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0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6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1D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8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F4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16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8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60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4E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61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1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0C0A7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098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3EA7" w14:textId="63EC9B45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D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6E9C" w14:textId="09406241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E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8F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8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07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63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F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5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2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37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03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5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47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1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5F3F6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92C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CA8C" w14:textId="070D97F6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0A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E39" w14:textId="060607F2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6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2E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AC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6B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55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4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3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A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3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03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E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B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C94F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D6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494E" w14:textId="2F8B6F71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3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2E6A" w14:textId="306B8876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9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0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55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F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7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0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3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C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9F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4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D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62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7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087D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C34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12CC" w14:textId="133F08F0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14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4871" w14:textId="285EDD87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FF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3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4E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80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5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D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E6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6A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D1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1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37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1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1A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055A4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CF3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228A" w14:textId="0E9F3DAB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D7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30F9" w14:textId="10F84702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9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18E" w14:textId="0DFDC9D8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C0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5D53" w14:textId="54A661AB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24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0DC1" w14:textId="5DA9C2E3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A6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A3D8" w14:textId="113C9EEE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78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B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1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8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C2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A5B98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E9A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BBB" w14:textId="390CAD40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CA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0F8E" w14:textId="1FC8D086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A1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34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1E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7C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E1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0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F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D9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60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B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C8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C1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08837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83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B272" w14:textId="365F4CA3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B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8E40" w14:textId="75F47261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ED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A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2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81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B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6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6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BB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24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4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8AF09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A5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6642" w14:textId="010BE1A2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C8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8CF" w14:textId="3DD4DAF1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6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74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BB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E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47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1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E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B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C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E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E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7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0DECD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581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D41" w14:textId="3FDBC437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D5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EB2" w14:textId="29E01204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2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88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8C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E9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F0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24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AC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DF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97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5E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9C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E4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8C576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8EE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FD0C" w14:textId="6D034CF1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99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5694" w14:textId="141FDB5A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3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BC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5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E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19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E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E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E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8F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35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CF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8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D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A6F01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47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DDC" w14:textId="32ABB27C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D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3CA" w14:textId="252ED281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02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A4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52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9E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E8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83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C0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2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1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C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8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CA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D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DA40B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26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8C1" w14:textId="7FEB1F7A" w:rsidR="003F7EB7" w:rsidRPr="00003AB2" w:rsidRDefault="00881D6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9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C1C" w14:textId="104E6B4B" w:rsidR="003F7EB7" w:rsidRPr="00003AB2" w:rsidRDefault="0010296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F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0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4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2D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B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DE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3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B7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3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9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50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1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2F838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89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70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C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1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F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F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17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46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32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2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20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3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B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43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E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A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1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E607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1D6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AFE" w14:textId="7A2382C1" w:rsidR="00151E08" w:rsidRPr="00003AB2" w:rsidRDefault="00881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C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DFC" w14:textId="2B76DA37" w:rsidR="00151E08" w:rsidRPr="00003AB2" w:rsidRDefault="0010296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F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A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9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E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A8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6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01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0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4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BDE8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E29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BD34" w14:textId="3F5C14A2" w:rsidR="00151E08" w:rsidRPr="00003AB2" w:rsidRDefault="00881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916" w14:textId="099E2BC7" w:rsidR="00151E08" w:rsidRPr="00003AB2" w:rsidRDefault="0010296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2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8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1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A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2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A1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A9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8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85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F6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2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6FB8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9B4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9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5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B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4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A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4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D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B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51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F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8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C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E8586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492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1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4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8A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B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0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7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E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0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E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8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D5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7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55D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435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A8F0" w14:textId="4A9061B1" w:rsidR="00151E08" w:rsidRPr="00003AB2" w:rsidRDefault="00881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B4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2B7" w14:textId="140222D3" w:rsidR="00151E08" w:rsidRPr="00003AB2" w:rsidRDefault="0010296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FD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A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0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3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BD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2B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F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5C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9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D3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586F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18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D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B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2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F8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7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18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C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8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1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F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25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2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749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99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1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4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4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B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3B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5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C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8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7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4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9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1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6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49EBA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79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DF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D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8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F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1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9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E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A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2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60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C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E6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429F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8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5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D6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F4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F6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A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1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2C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3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A2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7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01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3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9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6494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0D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7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2E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C6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71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6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9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14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5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E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4D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95DA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A83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71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F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EA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48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D3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3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C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5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D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A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A0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7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2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38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FCD32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C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6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4A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3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7A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B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0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6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6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D6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26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0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D4FF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C40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2A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15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2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C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C6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1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2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1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12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A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E4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3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4BE9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D41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1C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1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1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52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2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D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C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2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6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1C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B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A255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8A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B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9D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6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8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E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8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C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D5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61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D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0B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F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9C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EE39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7A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3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5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0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2D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E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57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B0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8D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20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7B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01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A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F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742E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1C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D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E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5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6A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9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75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CC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B7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80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6A4D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D25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8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D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6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4B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A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D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D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A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5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E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20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C8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9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3EE1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644B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43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9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D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E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9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38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D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70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80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42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D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4B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9E98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B7D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0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9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3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B8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2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9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C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0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E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6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13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9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6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2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DA18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86E8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5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5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D4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F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1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A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8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A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9E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0D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D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A45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D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E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DD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4E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7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9E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B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D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F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A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5A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8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0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869D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D91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B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4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34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0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6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4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6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F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A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8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3012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D95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C9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9F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E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B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4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66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F6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8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A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F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4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F3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52F1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F09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E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3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CD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9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06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6B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1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F5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6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BC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8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E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8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03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0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8446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FFA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C1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3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9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F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8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2F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8F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8F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E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82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D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C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D8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6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5D12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91A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2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F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1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86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F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0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86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03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AD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A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C7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D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5C3F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12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B045" w14:textId="2000B126" w:rsidR="00151E08" w:rsidRPr="00003AB2" w:rsidRDefault="00881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17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5BB" w14:textId="30FEAE9A" w:rsidR="00151E08" w:rsidRPr="00003AB2" w:rsidRDefault="0010296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34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E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2C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F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B2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3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7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0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5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E9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6F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5E0D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61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64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63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EC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84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6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2A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8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F0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8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8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28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94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5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95780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DC0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27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C5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C2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73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60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95A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D7B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BD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37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45A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8FE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26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E6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567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23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656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47125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4DE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259A" w14:textId="5598BD38" w:rsidR="00BE15A0" w:rsidRPr="00003AB2" w:rsidRDefault="00881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5D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EDB" w14:textId="357D1B65" w:rsidR="00BE15A0" w:rsidRPr="00003AB2" w:rsidRDefault="0010296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40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C0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8D5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A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9A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EB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753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B5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5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F4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D1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720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38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522FC1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ED6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012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065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67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388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43F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726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0C0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D4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C9B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075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5F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9E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0F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38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40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B0A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73956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B5D1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D013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61A0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1923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5E1C110" w14:textId="77777777" w:rsidTr="00C50D42">
        <w:trPr>
          <w:trHeight w:val="96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89F6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A48620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5E65D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1A083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0B8241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C50D42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546CA"/>
    <w:multiLevelType w:val="hybridMultilevel"/>
    <w:tmpl w:val="F7B44716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41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296F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02C9"/>
    <w:rsid w:val="001A1578"/>
    <w:rsid w:val="001A5B6F"/>
    <w:rsid w:val="001C4DED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D732A"/>
    <w:rsid w:val="002E3221"/>
    <w:rsid w:val="002F284C"/>
    <w:rsid w:val="002F2F4E"/>
    <w:rsid w:val="002F53C2"/>
    <w:rsid w:val="003075B8"/>
    <w:rsid w:val="0031305D"/>
    <w:rsid w:val="003255F5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056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6672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67A3E"/>
    <w:rsid w:val="00573C5A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244"/>
    <w:rsid w:val="005E439C"/>
    <w:rsid w:val="005E614D"/>
    <w:rsid w:val="005F03FF"/>
    <w:rsid w:val="005F085D"/>
    <w:rsid w:val="00601971"/>
    <w:rsid w:val="0060435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1CA8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3BBD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5122"/>
    <w:rsid w:val="00767BDA"/>
    <w:rsid w:val="0077463D"/>
    <w:rsid w:val="00777B91"/>
    <w:rsid w:val="00777D21"/>
    <w:rsid w:val="00782EA9"/>
    <w:rsid w:val="00783D2C"/>
    <w:rsid w:val="00783D32"/>
    <w:rsid w:val="007864F6"/>
    <w:rsid w:val="00787586"/>
    <w:rsid w:val="007B0C0A"/>
    <w:rsid w:val="007C0FA4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76A3E"/>
    <w:rsid w:val="008808A5"/>
    <w:rsid w:val="00881D62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95762"/>
    <w:rsid w:val="009A3E81"/>
    <w:rsid w:val="009A41A6"/>
    <w:rsid w:val="009A5697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B4AC7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2AAF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0D42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1C"/>
    <w:rsid w:val="00CB7431"/>
    <w:rsid w:val="00CB7A93"/>
    <w:rsid w:val="00CC764E"/>
    <w:rsid w:val="00CD4CA0"/>
    <w:rsid w:val="00CD511F"/>
    <w:rsid w:val="00CF4ED5"/>
    <w:rsid w:val="00CF6E9E"/>
    <w:rsid w:val="00D00EFC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56E7"/>
    <w:rsid w:val="00E1233E"/>
    <w:rsid w:val="00E14E39"/>
    <w:rsid w:val="00E153CF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749D4"/>
    <w:rsid w:val="00E916EA"/>
    <w:rsid w:val="00E92A77"/>
    <w:rsid w:val="00E92F29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37B7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459B9"/>
  <w15:chartTrackingRefBased/>
  <w15:docId w15:val="{FAE6E88F-D1E1-43D1-B45C-B3B99AAB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339</TotalTime>
  <Pages>3</Pages>
  <Words>438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28</cp:revision>
  <cp:lastPrinted>2021-05-04T07:05:00Z</cp:lastPrinted>
  <dcterms:created xsi:type="dcterms:W3CDTF">2024-05-13T07:52:00Z</dcterms:created>
  <dcterms:modified xsi:type="dcterms:W3CDTF">2024-05-20T13:46:00Z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