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2E21" w:rsidRPr="00EF6E3C" w:rsidTr="00B12E21">
        <w:trPr>
          <w:trHeight w:val="1361"/>
        </w:trPr>
        <w:tc>
          <w:tcPr>
            <w:tcW w:w="5471" w:type="dxa"/>
          </w:tcPr>
          <w:p w:rsidR="00B12E21" w:rsidRPr="00EF6E3C" w:rsidRDefault="00B12E21" w:rsidP="00B12E21">
            <w:pPr>
              <w:pStyle w:val="RSKRbeteckning"/>
              <w:spacing w:before="240"/>
            </w:pPr>
            <w:r w:rsidRPr="00EF6E3C">
              <w:t>Riksdagsskrivelse</w:t>
            </w:r>
          </w:p>
          <w:p w:rsidR="00B12E21" w:rsidRPr="00EF6E3C" w:rsidRDefault="00B12E21" w:rsidP="00B12E21">
            <w:pPr>
              <w:pStyle w:val="RSKRbeteckning"/>
            </w:pPr>
            <w:r w:rsidRPr="00EF6E3C">
              <w:t>2015/16:269</w:t>
            </w:r>
          </w:p>
        </w:tc>
        <w:tc>
          <w:tcPr>
            <w:tcW w:w="2551" w:type="dxa"/>
          </w:tcPr>
          <w:p w:rsidR="00B12E21" w:rsidRPr="00EF6E3C" w:rsidRDefault="00B12E21" w:rsidP="00B12E21">
            <w:pPr>
              <w:spacing w:before="300"/>
            </w:pPr>
            <w:r w:rsidRPr="00EF6E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2E21" w:rsidRPr="00EF6E3C" w:rsidRDefault="00B12E21" w:rsidP="009E6885"/>
          <w:p w:rsidR="00B12E21" w:rsidRPr="00EF6E3C" w:rsidRDefault="00B12E21" w:rsidP="00B12E21">
            <w:pPr>
              <w:jc w:val="right"/>
            </w:pPr>
          </w:p>
        </w:tc>
      </w:tr>
      <w:tr w:rsidR="00B12E21" w:rsidRPr="00EF6E3C" w:rsidTr="00B12E2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12E21" w:rsidRPr="00EF6E3C" w:rsidRDefault="00B12E21" w:rsidP="00B12E21">
            <w:pPr>
              <w:rPr>
                <w:sz w:val="10"/>
              </w:rPr>
            </w:pPr>
          </w:p>
        </w:tc>
      </w:tr>
    </w:tbl>
    <w:p w:rsidR="00CE5B19" w:rsidRPr="00EF6E3C" w:rsidRDefault="00CE5B19" w:rsidP="00B12E21"/>
    <w:p w:rsidR="00B12E21" w:rsidRPr="00EF6E3C" w:rsidRDefault="00B12E21" w:rsidP="00B12E21">
      <w:pPr>
        <w:pStyle w:val="Mottagare1"/>
      </w:pPr>
      <w:r w:rsidRPr="00EF6E3C">
        <w:t>Regeringen</w:t>
      </w:r>
    </w:p>
    <w:p w:rsidR="00B12E21" w:rsidRPr="00EF6E3C" w:rsidRDefault="00B12E21" w:rsidP="00B12E21">
      <w:pPr>
        <w:pStyle w:val="Mottagare2"/>
      </w:pPr>
      <w:r w:rsidRPr="00EF6E3C">
        <w:t>Arbetsmarknadsdepartementet</w:t>
      </w:r>
    </w:p>
    <w:p w:rsidR="00B12E21" w:rsidRPr="00EF6E3C" w:rsidRDefault="00B12E21" w:rsidP="00B12E21">
      <w:r w:rsidRPr="00EF6E3C">
        <w:t>Med överlämnande av arbetsmarknadsutskottets betänkande 2015/16:AU11 Ett särskilt skydd mot repressalier för arbetstagare som slår larm om allvarliga missförhållanden får jag anmäla att riksdagen denna dag bifallit utskottets förslag till riksdagsbeslut.</w:t>
      </w:r>
    </w:p>
    <w:p w:rsidR="00B12E21" w:rsidRPr="00EF6E3C" w:rsidRDefault="00B12E21" w:rsidP="00B12E21">
      <w:pPr>
        <w:pStyle w:val="Stockholm"/>
      </w:pPr>
      <w:r w:rsidRPr="00EF6E3C">
        <w:t>Stockholm den 8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2E21" w:rsidRPr="00EF6E3C" w:rsidTr="00B12E21">
        <w:tc>
          <w:tcPr>
            <w:tcW w:w="3628" w:type="dxa"/>
          </w:tcPr>
          <w:p w:rsidR="00B12E21" w:rsidRPr="00EF6E3C" w:rsidRDefault="00B12E21" w:rsidP="00B12E21">
            <w:pPr>
              <w:pStyle w:val="AvsTalman"/>
            </w:pPr>
            <w:r w:rsidRPr="00EF6E3C">
              <w:t>Urban Ahlin</w:t>
            </w:r>
          </w:p>
        </w:tc>
        <w:tc>
          <w:tcPr>
            <w:tcW w:w="3628" w:type="dxa"/>
          </w:tcPr>
          <w:p w:rsidR="00B12E21" w:rsidRPr="00EF6E3C" w:rsidRDefault="00B12E21" w:rsidP="00B12E21">
            <w:pPr>
              <w:pStyle w:val="AvsTjnsteman"/>
            </w:pPr>
            <w:r w:rsidRPr="00EF6E3C">
              <w:t>Claes Mårtensson</w:t>
            </w:r>
          </w:p>
        </w:tc>
      </w:tr>
    </w:tbl>
    <w:p w:rsidR="00B12E21" w:rsidRPr="00EF6E3C" w:rsidRDefault="00B12E21" w:rsidP="00B12E21"/>
    <w:sectPr w:rsidR="00B12E21" w:rsidRPr="00EF6E3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E2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14F6A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2E21"/>
    <w:rsid w:val="00BF1C6D"/>
    <w:rsid w:val="00C4170A"/>
    <w:rsid w:val="00CE0BEB"/>
    <w:rsid w:val="00CE5B19"/>
    <w:rsid w:val="00DA6488"/>
    <w:rsid w:val="00E31940"/>
    <w:rsid w:val="00E52DF1"/>
    <w:rsid w:val="00EA1F0A"/>
    <w:rsid w:val="00EF6E3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DA1E67-C524-429D-A215-492465C4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45</Words>
  <Characters>344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2016-06-09T08:09:00Z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2016-06-08</vt:lpwstr>
  </property>
  <property fmtid="{D5CDD505-2E9C-101B-9397-08002B2CF9AE}" pid="6" name="DatumIText">
    <vt:lpwstr>den 8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11</vt:lpwstr>
  </property>
  <property fmtid="{D5CDD505-2E9C-101B-9397-08002B2CF9AE}" pid="18" name="RefRubrik">
    <vt:lpwstr>Ett särskilt skydd mot repressalier för arbetstagare som slår larm om allvarliga missförhållanden</vt:lpwstr>
  </property>
  <property fmtid="{D5CDD505-2E9C-101B-9397-08002B2CF9AE}" pid="19" name="Version">
    <vt:lpwstr>3.54</vt:lpwstr>
  </property>
</Properties>
</file>