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05208" w:rsidRPr="00320CE2" w:rsidTr="00E0520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05208" w:rsidRPr="00320CE2" w:rsidRDefault="007B1AB1" w:rsidP="00E05208">
            <w:pPr>
              <w:pStyle w:val="RSKRbeteckning"/>
              <w:spacing w:before="240"/>
            </w:pPr>
            <w:r w:rsidRPr="00320CE2">
              <w:t>Riksdagsskrivelse</w:t>
            </w:r>
          </w:p>
          <w:p w:rsidR="00E05208" w:rsidRPr="00320CE2" w:rsidRDefault="007B1AB1" w:rsidP="00E05208">
            <w:pPr>
              <w:pStyle w:val="RSKRbeteckning"/>
            </w:pPr>
            <w:r w:rsidRPr="00320CE2">
              <w:t>2011/12</w:t>
            </w:r>
            <w:r w:rsidR="00E05208" w:rsidRPr="00320CE2">
              <w:t>:</w:t>
            </w:r>
            <w:r w:rsidRPr="00320CE2">
              <w:t>109</w:t>
            </w:r>
          </w:p>
        </w:tc>
        <w:tc>
          <w:tcPr>
            <w:tcW w:w="1134" w:type="dxa"/>
          </w:tcPr>
          <w:p w:rsidR="00E05208" w:rsidRPr="00320CE2" w:rsidRDefault="00320CE2" w:rsidP="00E05208">
            <w:pPr>
              <w:jc w:val="right"/>
            </w:pPr>
            <w:r w:rsidRPr="00320CE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5208" w:rsidRPr="00320CE2" w:rsidTr="00E0520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05208" w:rsidRPr="00320CE2" w:rsidRDefault="00E05208">
            <w:pPr>
              <w:rPr>
                <w:sz w:val="10"/>
              </w:rPr>
            </w:pPr>
          </w:p>
        </w:tc>
      </w:tr>
    </w:tbl>
    <w:p w:rsidR="00E05208" w:rsidRPr="00320CE2" w:rsidRDefault="00E05208"/>
    <w:p w:rsidR="00E05208" w:rsidRPr="00320CE2" w:rsidRDefault="007B1AB1" w:rsidP="00E05208">
      <w:pPr>
        <w:pStyle w:val="Mottagare1"/>
      </w:pPr>
      <w:r w:rsidRPr="00320CE2">
        <w:t>Regeringen</w:t>
      </w:r>
    </w:p>
    <w:p w:rsidR="00E05208" w:rsidRPr="00320CE2" w:rsidRDefault="007B1AB1" w:rsidP="00E05208">
      <w:pPr>
        <w:pStyle w:val="Mottagare2"/>
      </w:pPr>
      <w:r w:rsidRPr="00320CE2">
        <w:t>Finansdepartementet</w:t>
      </w:r>
    </w:p>
    <w:p w:rsidR="00E05208" w:rsidRPr="00320CE2" w:rsidRDefault="00E05208" w:rsidP="00E05208">
      <w:r w:rsidRPr="00320CE2">
        <w:t xml:space="preserve">Med överlämnande av </w:t>
      </w:r>
      <w:r w:rsidR="007B1AB1" w:rsidRPr="00320CE2">
        <w:t>finansutskottet</w:t>
      </w:r>
      <w:r w:rsidRPr="00320CE2">
        <w:t xml:space="preserve">s betänkande </w:t>
      </w:r>
      <w:r w:rsidR="007B1AB1" w:rsidRPr="00320CE2">
        <w:t>2011/12</w:t>
      </w:r>
      <w:r w:rsidRPr="00320CE2">
        <w:t>:</w:t>
      </w:r>
      <w:r w:rsidR="007B1AB1" w:rsidRPr="00320CE2">
        <w:t>FiU4</w:t>
      </w:r>
      <w:r w:rsidRPr="00320CE2">
        <w:t xml:space="preserve"> </w:t>
      </w:r>
      <w:r w:rsidR="007B1AB1" w:rsidRPr="00320CE2">
        <w:t>Utgiftsområde 26 Statsskuldsräntor m.m.</w:t>
      </w:r>
      <w:r w:rsidRPr="00320CE2">
        <w:t xml:space="preserve"> får jag anmäla att riksdagen denna dag bifallit utskottets förslag till riksdagsbeslut.</w:t>
      </w:r>
    </w:p>
    <w:p w:rsidR="00E05208" w:rsidRPr="00320CE2" w:rsidRDefault="00E05208" w:rsidP="00E05208">
      <w:pPr>
        <w:pStyle w:val="Stockholm"/>
      </w:pPr>
      <w:r w:rsidRPr="00320CE2">
        <w:t xml:space="preserve">Stockholm </w:t>
      </w:r>
      <w:r w:rsidR="007B1AB1" w:rsidRPr="00320CE2">
        <w:t>den 20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05208" w:rsidRPr="00320CE2" w:rsidTr="00E0520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05208" w:rsidRPr="00320CE2" w:rsidRDefault="007B1AB1" w:rsidP="00E05208">
            <w:pPr>
              <w:pStyle w:val="AvsTalman"/>
            </w:pPr>
            <w:r w:rsidRPr="00320CE2">
              <w:t>Per Westerberg</w:t>
            </w:r>
          </w:p>
        </w:tc>
        <w:tc>
          <w:tcPr>
            <w:tcW w:w="3628" w:type="dxa"/>
          </w:tcPr>
          <w:p w:rsidR="00E05208" w:rsidRPr="00320CE2" w:rsidRDefault="007B1AB1" w:rsidP="00E05208">
            <w:pPr>
              <w:pStyle w:val="AvsTjnsteman"/>
            </w:pPr>
            <w:r w:rsidRPr="00320CE2">
              <w:t>Claes Mårtensson</w:t>
            </w:r>
          </w:p>
        </w:tc>
      </w:tr>
    </w:tbl>
    <w:p w:rsidR="00D85057" w:rsidRPr="00320CE2" w:rsidRDefault="00D85057" w:rsidP="00E05208"/>
    <w:sectPr w:rsidR="00D85057" w:rsidRPr="00320CE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208"/>
    <w:rsid w:val="0009098F"/>
    <w:rsid w:val="000C2D8D"/>
    <w:rsid w:val="001667BD"/>
    <w:rsid w:val="001869BA"/>
    <w:rsid w:val="001C2855"/>
    <w:rsid w:val="00224A43"/>
    <w:rsid w:val="00243D3C"/>
    <w:rsid w:val="00244660"/>
    <w:rsid w:val="0026798D"/>
    <w:rsid w:val="002B6D86"/>
    <w:rsid w:val="00320CE2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B1AB1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C910AC"/>
    <w:rsid w:val="00D61D9A"/>
    <w:rsid w:val="00D644E9"/>
    <w:rsid w:val="00D85057"/>
    <w:rsid w:val="00DC0766"/>
    <w:rsid w:val="00E05208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5702F-F039-4DBA-B6E9-7FE65CAA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E052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286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2011-12-20T09:24:00Z</cp:lastPrinted>
  <dcterms:created xsi:type="dcterms:W3CDTF">2025-12-17T21:27:00Z</dcterms:created>
  <dcterms:modified xsi:type="dcterms:W3CDTF">2025-12-17T21:27:00Z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109</vt:lpwstr>
  </property>
  <property fmtid="{D5CDD505-2E9C-101B-9397-08002B2CF9AE}" pid="6" name="Datum">
    <vt:lpwstr>2011-12-20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2011/12</vt:lpwstr>
  </property>
  <property fmtid="{D5CDD505-2E9C-101B-9397-08002B2CF9AE}" pid="16" name="RefNr">
    <vt:lpwstr>4</vt:lpwstr>
  </property>
  <property fmtid="{D5CDD505-2E9C-101B-9397-08002B2CF9AE}" pid="17" name="RefRubrik">
    <vt:lpwstr>Utgiftsområde 26 Statsskuldsräntor m.m.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20 december 2011</vt:lpwstr>
  </property>
</Properties>
</file>