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A7637" w14:textId="77777777" w:rsidR="00062894" w:rsidRDefault="00062894" w:rsidP="00062894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062894" w14:paraId="1DE58A30" w14:textId="77777777" w:rsidTr="00333CFC">
        <w:tc>
          <w:tcPr>
            <w:tcW w:w="9141" w:type="dxa"/>
          </w:tcPr>
          <w:p w14:paraId="74A5F644" w14:textId="77777777" w:rsidR="00062894" w:rsidRDefault="00062894" w:rsidP="00333CFC">
            <w:r>
              <w:t>UTBILDNINGSUTSKOTTET</w:t>
            </w:r>
          </w:p>
        </w:tc>
      </w:tr>
    </w:tbl>
    <w:p w14:paraId="09F3141B" w14:textId="77777777" w:rsidR="00062894" w:rsidRDefault="00062894" w:rsidP="00062894"/>
    <w:p w14:paraId="4D56F9EB" w14:textId="77777777" w:rsidR="00062894" w:rsidRDefault="00062894" w:rsidP="00062894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062894" w14:paraId="6FC7332B" w14:textId="77777777" w:rsidTr="00333CFC">
        <w:trPr>
          <w:cantSplit/>
          <w:trHeight w:val="742"/>
        </w:trPr>
        <w:tc>
          <w:tcPr>
            <w:tcW w:w="1985" w:type="dxa"/>
          </w:tcPr>
          <w:p w14:paraId="1CBE895C" w14:textId="77777777" w:rsidR="00062894" w:rsidRDefault="00062894" w:rsidP="00333CF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54A851DB" w14:textId="73A854D8" w:rsidR="00062894" w:rsidRDefault="00062894" w:rsidP="00333CFC">
            <w:pPr>
              <w:rPr>
                <w:b/>
              </w:rPr>
            </w:pPr>
            <w:r>
              <w:rPr>
                <w:b/>
              </w:rPr>
              <w:t>UTSKOTTSSAMMANTRÄDE 2022/23:12</w:t>
            </w:r>
          </w:p>
          <w:p w14:paraId="58592AAE" w14:textId="77777777" w:rsidR="00062894" w:rsidRDefault="00062894" w:rsidP="00333CFC">
            <w:pPr>
              <w:rPr>
                <w:b/>
              </w:rPr>
            </w:pPr>
          </w:p>
        </w:tc>
      </w:tr>
      <w:tr w:rsidR="00062894" w14:paraId="3AF269E1" w14:textId="77777777" w:rsidTr="00333CFC">
        <w:tc>
          <w:tcPr>
            <w:tcW w:w="1985" w:type="dxa"/>
          </w:tcPr>
          <w:p w14:paraId="4802F048" w14:textId="77777777" w:rsidR="00062894" w:rsidRDefault="00062894" w:rsidP="00333CFC">
            <w:r>
              <w:t>DATUM</w:t>
            </w:r>
          </w:p>
        </w:tc>
        <w:tc>
          <w:tcPr>
            <w:tcW w:w="6463" w:type="dxa"/>
          </w:tcPr>
          <w:p w14:paraId="33C8D725" w14:textId="3A11FA80" w:rsidR="00062894" w:rsidRDefault="00062894" w:rsidP="00333CFC">
            <w:r>
              <w:t>2022-12-01</w:t>
            </w:r>
          </w:p>
        </w:tc>
      </w:tr>
      <w:tr w:rsidR="00062894" w14:paraId="32585062" w14:textId="77777777" w:rsidTr="00333CFC">
        <w:tc>
          <w:tcPr>
            <w:tcW w:w="1985" w:type="dxa"/>
          </w:tcPr>
          <w:p w14:paraId="00D4A280" w14:textId="77777777" w:rsidR="00062894" w:rsidRDefault="00062894" w:rsidP="00333CFC">
            <w:r>
              <w:t>TID</w:t>
            </w:r>
          </w:p>
        </w:tc>
        <w:tc>
          <w:tcPr>
            <w:tcW w:w="6463" w:type="dxa"/>
          </w:tcPr>
          <w:p w14:paraId="786AC018" w14:textId="591FCBAE" w:rsidR="00062894" w:rsidRDefault="00062894" w:rsidP="00333CFC">
            <w:r>
              <w:t>10:00–</w:t>
            </w:r>
            <w:r w:rsidR="00CB48B9">
              <w:t>10:</w:t>
            </w:r>
            <w:r w:rsidR="00951089">
              <w:t>20</w:t>
            </w:r>
          </w:p>
        </w:tc>
      </w:tr>
      <w:tr w:rsidR="00062894" w14:paraId="7E89BE25" w14:textId="77777777" w:rsidTr="00333CFC">
        <w:tc>
          <w:tcPr>
            <w:tcW w:w="1985" w:type="dxa"/>
          </w:tcPr>
          <w:p w14:paraId="011081C4" w14:textId="77777777" w:rsidR="00062894" w:rsidRDefault="00062894" w:rsidP="00333CFC">
            <w:r>
              <w:t>NÄRVARANDE</w:t>
            </w:r>
          </w:p>
        </w:tc>
        <w:tc>
          <w:tcPr>
            <w:tcW w:w="6463" w:type="dxa"/>
          </w:tcPr>
          <w:p w14:paraId="714EFE96" w14:textId="77777777" w:rsidR="00062894" w:rsidRDefault="00062894" w:rsidP="00333CFC">
            <w:r>
              <w:t>Se bilaga 1</w:t>
            </w:r>
          </w:p>
        </w:tc>
      </w:tr>
    </w:tbl>
    <w:p w14:paraId="05508E5A" w14:textId="77777777" w:rsidR="00062894" w:rsidRDefault="00062894" w:rsidP="00062894"/>
    <w:p w14:paraId="6CA1651B" w14:textId="77777777" w:rsidR="00062894" w:rsidRDefault="00062894" w:rsidP="00062894">
      <w:pPr>
        <w:tabs>
          <w:tab w:val="left" w:pos="1701"/>
        </w:tabs>
        <w:rPr>
          <w:snapToGrid w:val="0"/>
          <w:color w:val="000000"/>
        </w:rPr>
      </w:pPr>
    </w:p>
    <w:p w14:paraId="06B09CF2" w14:textId="77777777" w:rsidR="00062894" w:rsidRDefault="00062894" w:rsidP="00062894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062894" w14:paraId="7F6F3C6A" w14:textId="77777777" w:rsidTr="00333CFC">
        <w:tc>
          <w:tcPr>
            <w:tcW w:w="567" w:type="dxa"/>
          </w:tcPr>
          <w:p w14:paraId="6A2340B7" w14:textId="77777777" w:rsidR="00062894" w:rsidRPr="003B4DE8" w:rsidRDefault="00062894" w:rsidP="00062894">
            <w:pPr>
              <w:pStyle w:val="Liststycke"/>
              <w:numPr>
                <w:ilvl w:val="0"/>
                <w:numId w:val="14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576A6C3" w14:textId="77777777" w:rsidR="00062894" w:rsidRDefault="00062894" w:rsidP="00333CF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13E87177" w14:textId="77777777" w:rsidR="00062894" w:rsidRDefault="00062894" w:rsidP="00333CFC">
            <w:pPr>
              <w:tabs>
                <w:tab w:val="left" w:pos="1701"/>
              </w:tabs>
              <w:rPr>
                <w:snapToGrid w:val="0"/>
              </w:rPr>
            </w:pPr>
          </w:p>
          <w:p w14:paraId="5755A7EA" w14:textId="44EDF818" w:rsidR="00062894" w:rsidRDefault="00062894" w:rsidP="00333CF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protokoll 2022/23:11.</w:t>
            </w:r>
          </w:p>
          <w:p w14:paraId="0C179301" w14:textId="77777777" w:rsidR="00062894" w:rsidRDefault="00062894" w:rsidP="00333CF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062894" w14:paraId="2EEAA700" w14:textId="77777777" w:rsidTr="00333CFC">
        <w:tc>
          <w:tcPr>
            <w:tcW w:w="567" w:type="dxa"/>
          </w:tcPr>
          <w:p w14:paraId="696DB168" w14:textId="77777777" w:rsidR="00062894" w:rsidRPr="003B4DE8" w:rsidRDefault="00062894" w:rsidP="00062894">
            <w:pPr>
              <w:pStyle w:val="Liststycke"/>
              <w:numPr>
                <w:ilvl w:val="0"/>
                <w:numId w:val="14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303BC936" w14:textId="77777777" w:rsidR="00062894" w:rsidRDefault="00062894" w:rsidP="00333CF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Anmälningar</w:t>
            </w:r>
          </w:p>
          <w:p w14:paraId="00A2DBB6" w14:textId="77777777" w:rsidR="00062894" w:rsidRDefault="00062894" w:rsidP="00333CF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02D38659" w14:textId="77777777" w:rsidR="00062894" w:rsidRDefault="00062894" w:rsidP="00333CF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Inkomna skrivelser anmäldes enligt bilaga 2.</w:t>
            </w:r>
          </w:p>
          <w:p w14:paraId="07D5C4C6" w14:textId="77777777" w:rsidR="00062894" w:rsidRDefault="00062894" w:rsidP="00333CF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062894" w14:paraId="384A4797" w14:textId="77777777" w:rsidTr="00333CFC">
        <w:tc>
          <w:tcPr>
            <w:tcW w:w="567" w:type="dxa"/>
          </w:tcPr>
          <w:p w14:paraId="7086E6D7" w14:textId="77777777" w:rsidR="00062894" w:rsidRPr="003B4DE8" w:rsidRDefault="00062894" w:rsidP="00062894">
            <w:pPr>
              <w:pStyle w:val="Liststycke"/>
              <w:numPr>
                <w:ilvl w:val="0"/>
                <w:numId w:val="14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0252A9D7" w14:textId="40EB2CF0" w:rsidR="00062894" w:rsidRPr="00062894" w:rsidRDefault="00062894" w:rsidP="00333CFC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/>
                <w:snapToGrid w:val="0"/>
              </w:rPr>
              <w:t>Utgiftsområde 16 Utbildning och universitetsforskning (UbU1)</w:t>
            </w:r>
            <w:r>
              <w:rPr>
                <w:b/>
                <w:snapToGrid w:val="0"/>
              </w:rPr>
              <w:br/>
            </w:r>
            <w:r>
              <w:rPr>
                <w:bCs/>
                <w:snapToGrid w:val="0"/>
              </w:rPr>
              <w:br/>
              <w:t>Utskottet behandlade proposition 2022/23:1 utgiftsområde 16</w:t>
            </w:r>
            <w:r w:rsidR="004E23F7">
              <w:rPr>
                <w:bCs/>
                <w:snapToGrid w:val="0"/>
              </w:rPr>
              <w:t xml:space="preserve"> och motioner</w:t>
            </w:r>
            <w:r>
              <w:rPr>
                <w:bCs/>
                <w:snapToGrid w:val="0"/>
              </w:rPr>
              <w:t>.</w:t>
            </w:r>
            <w:r>
              <w:rPr>
                <w:bCs/>
                <w:snapToGrid w:val="0"/>
              </w:rPr>
              <w:br/>
            </w:r>
            <w:r>
              <w:rPr>
                <w:bCs/>
                <w:snapToGrid w:val="0"/>
              </w:rPr>
              <w:br/>
              <w:t>Ärendet bordlades.</w:t>
            </w:r>
            <w:r>
              <w:rPr>
                <w:bCs/>
                <w:snapToGrid w:val="0"/>
              </w:rPr>
              <w:br/>
            </w:r>
          </w:p>
        </w:tc>
      </w:tr>
      <w:tr w:rsidR="00062894" w14:paraId="0B42D3C0" w14:textId="77777777" w:rsidTr="00333CFC">
        <w:tc>
          <w:tcPr>
            <w:tcW w:w="567" w:type="dxa"/>
          </w:tcPr>
          <w:p w14:paraId="45D3C893" w14:textId="77777777" w:rsidR="00062894" w:rsidRPr="003B4DE8" w:rsidRDefault="00062894" w:rsidP="00062894">
            <w:pPr>
              <w:pStyle w:val="Liststycke"/>
              <w:numPr>
                <w:ilvl w:val="0"/>
                <w:numId w:val="14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8C29108" w14:textId="172333AA" w:rsidR="00062894" w:rsidRPr="00062894" w:rsidRDefault="00062894" w:rsidP="00333CFC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/>
                <w:snapToGrid w:val="0"/>
              </w:rPr>
              <w:t>Utgiftsområde 15 Studiestöd (UbU2)</w:t>
            </w:r>
            <w:r>
              <w:rPr>
                <w:b/>
                <w:snapToGrid w:val="0"/>
              </w:rPr>
              <w:br/>
            </w:r>
            <w:r>
              <w:rPr>
                <w:bCs/>
                <w:snapToGrid w:val="0"/>
              </w:rPr>
              <w:br/>
              <w:t>Utskottet behandlade proposition 2022/23:1 utgiftsområde 15</w:t>
            </w:r>
            <w:r w:rsidR="004E23F7">
              <w:rPr>
                <w:bCs/>
                <w:snapToGrid w:val="0"/>
              </w:rPr>
              <w:t xml:space="preserve"> och motioner</w:t>
            </w:r>
            <w:r>
              <w:rPr>
                <w:bCs/>
                <w:snapToGrid w:val="0"/>
              </w:rPr>
              <w:t>.</w:t>
            </w:r>
            <w:r>
              <w:rPr>
                <w:bCs/>
                <w:snapToGrid w:val="0"/>
              </w:rPr>
              <w:br/>
            </w:r>
            <w:r>
              <w:rPr>
                <w:bCs/>
                <w:snapToGrid w:val="0"/>
              </w:rPr>
              <w:br/>
              <w:t>Ärendet bordlades.</w:t>
            </w:r>
            <w:r>
              <w:rPr>
                <w:bCs/>
                <w:snapToGrid w:val="0"/>
              </w:rPr>
              <w:br/>
            </w:r>
          </w:p>
        </w:tc>
      </w:tr>
      <w:tr w:rsidR="00062894" w14:paraId="7162F6AE" w14:textId="77777777" w:rsidTr="00333CFC">
        <w:tc>
          <w:tcPr>
            <w:tcW w:w="567" w:type="dxa"/>
          </w:tcPr>
          <w:p w14:paraId="758F0823" w14:textId="77777777" w:rsidR="00062894" w:rsidRPr="00656420" w:rsidRDefault="00062894" w:rsidP="00062894">
            <w:pPr>
              <w:pStyle w:val="Liststycke"/>
              <w:numPr>
                <w:ilvl w:val="0"/>
                <w:numId w:val="14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0B380D72" w14:textId="77777777" w:rsidR="00062894" w:rsidRDefault="00062894" w:rsidP="00333CFC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00688318" w14:textId="77777777" w:rsidR="00062894" w:rsidRDefault="00062894" w:rsidP="00333CFC">
            <w:pPr>
              <w:tabs>
                <w:tab w:val="left" w:pos="1701"/>
              </w:tabs>
              <w:rPr>
                <w:szCs w:val="24"/>
              </w:rPr>
            </w:pPr>
          </w:p>
          <w:p w14:paraId="4479D76E" w14:textId="1488F66E" w:rsidR="00062894" w:rsidRDefault="00062894" w:rsidP="00333CFC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 xml:space="preserve">Nästa sammanträde äger rum tisdagen den </w:t>
            </w:r>
            <w:r w:rsidR="00E9668F">
              <w:rPr>
                <w:szCs w:val="24"/>
              </w:rPr>
              <w:t>6</w:t>
            </w:r>
            <w:r>
              <w:rPr>
                <w:szCs w:val="24"/>
              </w:rPr>
              <w:t xml:space="preserve"> december 2022 kl. 1</w:t>
            </w:r>
            <w:r w:rsidR="00E9668F">
              <w:rPr>
                <w:szCs w:val="24"/>
              </w:rPr>
              <w:t>1</w:t>
            </w:r>
            <w:r>
              <w:rPr>
                <w:szCs w:val="24"/>
              </w:rPr>
              <w:t>.00.</w:t>
            </w:r>
          </w:p>
          <w:p w14:paraId="114A7B25" w14:textId="77777777" w:rsidR="00062894" w:rsidRDefault="00062894" w:rsidP="00333CF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062894" w14:paraId="37A727E4" w14:textId="77777777" w:rsidTr="00333CFC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24A91E3" w14:textId="5BF1E1AC" w:rsidR="00435511" w:rsidRDefault="00435511" w:rsidP="00333CFC">
            <w:pPr>
              <w:tabs>
                <w:tab w:val="left" w:pos="1701"/>
              </w:tabs>
              <w:rPr>
                <w:b/>
              </w:rPr>
            </w:pPr>
          </w:p>
          <w:p w14:paraId="696B5DC5" w14:textId="77777777" w:rsidR="004E23F7" w:rsidRDefault="004E23F7" w:rsidP="00333CFC">
            <w:pPr>
              <w:tabs>
                <w:tab w:val="left" w:pos="1701"/>
              </w:tabs>
              <w:rPr>
                <w:b/>
              </w:rPr>
            </w:pPr>
          </w:p>
          <w:p w14:paraId="65AB3EAB" w14:textId="20EEC00E" w:rsidR="00062894" w:rsidRDefault="00062894" w:rsidP="00333CFC">
            <w:pPr>
              <w:tabs>
                <w:tab w:val="left" w:pos="1701"/>
              </w:tabs>
            </w:pPr>
            <w:r>
              <w:t>Vid protokollet</w:t>
            </w:r>
          </w:p>
          <w:p w14:paraId="759000DB" w14:textId="77777777" w:rsidR="00062894" w:rsidRDefault="00062894" w:rsidP="00333CFC">
            <w:pPr>
              <w:tabs>
                <w:tab w:val="left" w:pos="1701"/>
              </w:tabs>
            </w:pPr>
          </w:p>
          <w:p w14:paraId="307DD07D" w14:textId="77777777" w:rsidR="00062894" w:rsidRDefault="00062894" w:rsidP="00333CFC">
            <w:pPr>
              <w:tabs>
                <w:tab w:val="left" w:pos="1701"/>
              </w:tabs>
            </w:pPr>
          </w:p>
          <w:p w14:paraId="65B419DC" w14:textId="77777777" w:rsidR="00062894" w:rsidRDefault="00062894" w:rsidP="00333CFC">
            <w:pPr>
              <w:tabs>
                <w:tab w:val="left" w:pos="1701"/>
              </w:tabs>
            </w:pPr>
            <w:r>
              <w:t>Karolina Mårtensson</w:t>
            </w:r>
          </w:p>
          <w:p w14:paraId="4950ED94" w14:textId="77777777" w:rsidR="00062894" w:rsidRDefault="00062894" w:rsidP="00333CFC">
            <w:pPr>
              <w:tabs>
                <w:tab w:val="left" w:pos="1701"/>
              </w:tabs>
            </w:pPr>
          </w:p>
          <w:p w14:paraId="40B72CBE" w14:textId="77777777" w:rsidR="00062894" w:rsidRDefault="00062894" w:rsidP="00333CFC">
            <w:pPr>
              <w:tabs>
                <w:tab w:val="left" w:pos="1701"/>
              </w:tabs>
            </w:pPr>
          </w:p>
          <w:p w14:paraId="4E3C5707" w14:textId="77777777" w:rsidR="00062894" w:rsidRDefault="00062894" w:rsidP="00333CFC">
            <w:pPr>
              <w:tabs>
                <w:tab w:val="left" w:pos="1701"/>
              </w:tabs>
            </w:pPr>
            <w:r w:rsidRPr="00C56172">
              <w:t xml:space="preserve">Justeras </w:t>
            </w:r>
            <w:r>
              <w:t>torsdagen</w:t>
            </w:r>
            <w:r w:rsidRPr="00C56172">
              <w:t xml:space="preserve"> </w:t>
            </w:r>
            <w:r>
              <w:t>den 1 december 2022</w:t>
            </w:r>
          </w:p>
          <w:p w14:paraId="7BE397DB" w14:textId="77777777" w:rsidR="00062894" w:rsidRDefault="00062894" w:rsidP="00333CFC">
            <w:pPr>
              <w:tabs>
                <w:tab w:val="left" w:pos="1701"/>
              </w:tabs>
            </w:pPr>
          </w:p>
          <w:p w14:paraId="6545B779" w14:textId="77777777" w:rsidR="00062894" w:rsidRDefault="00062894" w:rsidP="00333CFC">
            <w:pPr>
              <w:tabs>
                <w:tab w:val="left" w:pos="1701"/>
              </w:tabs>
            </w:pPr>
          </w:p>
          <w:p w14:paraId="5309BD11" w14:textId="18E7117D" w:rsidR="00062894" w:rsidRDefault="00062894" w:rsidP="004E23F7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</w:tc>
      </w:tr>
    </w:tbl>
    <w:p w14:paraId="6CF4A4D7" w14:textId="35D3A650" w:rsidR="004E23F7" w:rsidRDefault="004E23F7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76"/>
        <w:gridCol w:w="33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062894" w14:paraId="60638D63" w14:textId="77777777" w:rsidTr="00333CFC">
        <w:tc>
          <w:tcPr>
            <w:tcW w:w="3686" w:type="dxa"/>
            <w:gridSpan w:val="3"/>
          </w:tcPr>
          <w:p w14:paraId="2F6290A6" w14:textId="255C9CB5" w:rsidR="00062894" w:rsidRDefault="00062894" w:rsidP="00333CFC">
            <w:pPr>
              <w:tabs>
                <w:tab w:val="left" w:pos="1276"/>
              </w:tabs>
            </w:pPr>
            <w:r>
              <w:lastRenderedPageBreak/>
              <w:t>UTBILDNINGSUTSKOTTET</w:t>
            </w:r>
          </w:p>
        </w:tc>
        <w:tc>
          <w:tcPr>
            <w:tcW w:w="3402" w:type="dxa"/>
            <w:gridSpan w:val="10"/>
          </w:tcPr>
          <w:p w14:paraId="7353F2EA" w14:textId="77777777" w:rsidR="00062894" w:rsidRPr="0013107A" w:rsidRDefault="00062894" w:rsidP="00333CFC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769AE734" w14:textId="77777777" w:rsidR="00062894" w:rsidRDefault="00062894" w:rsidP="00333CFC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2FA49AD2" w14:textId="77777777" w:rsidR="00062894" w:rsidRPr="00DB43E0" w:rsidRDefault="00062894" w:rsidP="00333CFC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58D4378A" w14:textId="1498E82B" w:rsidR="00062894" w:rsidRPr="00310016" w:rsidRDefault="00062894" w:rsidP="00333CFC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>
              <w:t>2</w:t>
            </w:r>
            <w:r w:rsidRPr="00DB43E0">
              <w:t>/2</w:t>
            </w:r>
            <w:r>
              <w:t>3</w:t>
            </w:r>
            <w:r w:rsidRPr="00DB43E0">
              <w:t>:</w:t>
            </w:r>
            <w:r>
              <w:t>1</w:t>
            </w:r>
            <w:r w:rsidR="00E9668F">
              <w:t>2</w:t>
            </w:r>
          </w:p>
        </w:tc>
      </w:tr>
      <w:tr w:rsidR="00062894" w14:paraId="28395B5A" w14:textId="77777777" w:rsidTr="00333CFC">
        <w:tc>
          <w:tcPr>
            <w:tcW w:w="3686" w:type="dxa"/>
            <w:gridSpan w:val="3"/>
          </w:tcPr>
          <w:p w14:paraId="6633EA27" w14:textId="77777777" w:rsidR="00062894" w:rsidRDefault="00062894" w:rsidP="00333CFC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70AAB62D" w14:textId="77777777" w:rsidR="00062894" w:rsidRPr="00310016" w:rsidRDefault="00062894" w:rsidP="00333CFC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601BDEA5" w14:textId="77777777" w:rsidR="00062894" w:rsidRDefault="00062894" w:rsidP="00333CFC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062894" w14:paraId="1BD2475C" w14:textId="77777777" w:rsidTr="00333CFC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24564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E1ED" w14:textId="7F674C7C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951089">
              <w:rPr>
                <w:sz w:val="22"/>
              </w:rPr>
              <w:t>1–</w:t>
            </w:r>
            <w:r w:rsidR="004E23F7">
              <w:rPr>
                <w:sz w:val="22"/>
              </w:rPr>
              <w:t>3</w:t>
            </w:r>
          </w:p>
        </w:tc>
        <w:tc>
          <w:tcPr>
            <w:tcW w:w="7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3F759" w14:textId="243A9D8E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4E23F7">
              <w:rPr>
                <w:sz w:val="22"/>
              </w:rPr>
              <w:t>4</w:t>
            </w:r>
          </w:p>
          <w:p w14:paraId="73C4D849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A693F" w14:textId="7DDD9EF8" w:rsidR="00062894" w:rsidRDefault="004E23F7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5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4721F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B001B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FD46A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4C0B8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2894" w14:paraId="5F68E4E0" w14:textId="77777777" w:rsidTr="00333CFC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85947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5F638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3C53F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2C1F3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76CBB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319AD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D039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CF466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8B0CB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31704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6C1EE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A9A41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CA4CE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B299C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8170B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062894" w14:paraId="58C5FBCA" w14:textId="77777777" w:rsidTr="00333CFC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14415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DCA3F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4ACF3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BCCDC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EBA96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8DBD8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6C5AA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9B638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0434F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2F3AE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B4D13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8BD34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F2B91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70B93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4058F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2894" w14:paraId="79AB6C03" w14:textId="77777777" w:rsidTr="00333CFC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9611B" w14:textId="77777777" w:rsidR="00062894" w:rsidRPr="00C145F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F11CB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A4913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23DD0" w14:textId="5F58811D" w:rsidR="00062894" w:rsidRDefault="00951089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A1B39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31833" w14:textId="2F09836D" w:rsidR="00062894" w:rsidRDefault="00951089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422BD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567B5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84354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BA650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818C3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AD88B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20EF5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4AB43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B1683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2894" w14:paraId="1263C310" w14:textId="77777777" w:rsidTr="00333CFC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BB9C8" w14:textId="77777777" w:rsidR="00062894" w:rsidRPr="00C145F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30FE4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55654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D8657" w14:textId="615E148B" w:rsidR="00062894" w:rsidRDefault="00951089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AFCA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FBFB6" w14:textId="1B03AA44" w:rsidR="00062894" w:rsidRDefault="00951089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A6F19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504F3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BA336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12CA6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ADAF0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DDBC4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4B8FC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959AA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1987D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2894" w14:paraId="0F0CD7B5" w14:textId="77777777" w:rsidTr="00333CFC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EF383" w14:textId="77777777" w:rsidR="00062894" w:rsidRPr="00C145F4" w:rsidRDefault="00062894" w:rsidP="00333CF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0B2FE" w14:textId="77777777" w:rsidR="00062894" w:rsidRDefault="00062894" w:rsidP="00333CF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FA247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135C5" w14:textId="7146FE9F" w:rsidR="00062894" w:rsidRDefault="00951089" w:rsidP="00333CFC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86DFA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FFE7D" w14:textId="76A7B8FC" w:rsidR="00062894" w:rsidRDefault="00951089" w:rsidP="00333CF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2E631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5A50A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95629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B4174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AE1D2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617AC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6E7EC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BF253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C065B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2894" w:rsidRPr="00001172" w14:paraId="680908AF" w14:textId="77777777" w:rsidTr="00333CFC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BFDF6" w14:textId="77777777" w:rsidR="00062894" w:rsidRPr="00C145F4" w:rsidRDefault="00062894" w:rsidP="00333CF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AC3F3" w14:textId="77777777" w:rsidR="00062894" w:rsidRDefault="00062894" w:rsidP="00333CF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C053D" w14:textId="77777777" w:rsidR="00062894" w:rsidRPr="00001172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1C555" w14:textId="4BA309B4" w:rsidR="00062894" w:rsidRDefault="00951089" w:rsidP="00333CFC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C355B" w14:textId="77777777" w:rsidR="00062894" w:rsidRPr="00001172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B7FA" w14:textId="1B7083ED" w:rsidR="00062894" w:rsidRDefault="00951089" w:rsidP="00333CF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9DC72" w14:textId="77777777" w:rsidR="00062894" w:rsidRPr="00001172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AC71A" w14:textId="77777777" w:rsidR="00062894" w:rsidRPr="00001172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4E113" w14:textId="77777777" w:rsidR="00062894" w:rsidRPr="00001172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B6B53" w14:textId="77777777" w:rsidR="00062894" w:rsidRPr="00001172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10553" w14:textId="77777777" w:rsidR="00062894" w:rsidRPr="00001172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62781" w14:textId="77777777" w:rsidR="00062894" w:rsidRPr="00001172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65E59" w14:textId="77777777" w:rsidR="00062894" w:rsidRPr="00001172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E580C" w14:textId="77777777" w:rsidR="00062894" w:rsidRPr="00001172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4846C" w14:textId="77777777" w:rsidR="00062894" w:rsidRPr="00001172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2894" w:rsidRPr="00EC27A5" w14:paraId="70922DC4" w14:textId="77777777" w:rsidTr="00333CFC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1F87" w14:textId="77777777" w:rsidR="00062894" w:rsidRPr="00C145F4" w:rsidRDefault="00062894" w:rsidP="00333CF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964D9" w14:textId="77777777" w:rsidR="00062894" w:rsidRDefault="00062894" w:rsidP="00333CF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9466" w14:textId="77777777" w:rsidR="00062894" w:rsidRPr="00EC27A5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FF668" w14:textId="48B8269E" w:rsidR="00062894" w:rsidRDefault="00951089" w:rsidP="00333CFC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CB617" w14:textId="77777777" w:rsidR="00062894" w:rsidRPr="00EC27A5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2870B" w14:textId="4681CF9F" w:rsidR="00062894" w:rsidRDefault="00951089" w:rsidP="00333CF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3800C" w14:textId="77777777" w:rsidR="00062894" w:rsidRPr="00EC27A5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41809" w14:textId="77777777" w:rsidR="00062894" w:rsidRPr="00EC27A5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AFCA4" w14:textId="77777777" w:rsidR="00062894" w:rsidRPr="00EC27A5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B04A9" w14:textId="77777777" w:rsidR="00062894" w:rsidRPr="00EC27A5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E7C38" w14:textId="77777777" w:rsidR="00062894" w:rsidRPr="00EC27A5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04C5C" w14:textId="77777777" w:rsidR="00062894" w:rsidRPr="00EC27A5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E1B00" w14:textId="77777777" w:rsidR="00062894" w:rsidRPr="00EC27A5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E7D9C" w14:textId="77777777" w:rsidR="00062894" w:rsidRPr="00EC27A5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57C66" w14:textId="77777777" w:rsidR="00062894" w:rsidRPr="00EC27A5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2894" w:rsidRPr="00EC27A5" w14:paraId="1899F9DB" w14:textId="77777777" w:rsidTr="00333CFC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2BACE" w14:textId="77777777" w:rsidR="00062894" w:rsidRPr="00C145F4" w:rsidRDefault="00062894" w:rsidP="00333CF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53B64" w14:textId="77777777" w:rsidR="00062894" w:rsidRDefault="00062894" w:rsidP="00333CF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43AE6" w14:textId="77777777" w:rsidR="00062894" w:rsidRPr="00EC27A5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48603" w14:textId="5BAE4846" w:rsidR="00062894" w:rsidRDefault="00951089" w:rsidP="00333CFC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5EFB1" w14:textId="77777777" w:rsidR="00062894" w:rsidRPr="00EC27A5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92189" w14:textId="7D06ED43" w:rsidR="00062894" w:rsidRDefault="00951089" w:rsidP="00333CF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83C25" w14:textId="77777777" w:rsidR="00062894" w:rsidRPr="00EC27A5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813D6" w14:textId="77777777" w:rsidR="00062894" w:rsidRPr="00EC27A5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DBBA7" w14:textId="77777777" w:rsidR="00062894" w:rsidRPr="00EC27A5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4D75F" w14:textId="77777777" w:rsidR="00062894" w:rsidRPr="00EC27A5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75253" w14:textId="77777777" w:rsidR="00062894" w:rsidRPr="00EC27A5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DE289" w14:textId="77777777" w:rsidR="00062894" w:rsidRPr="00EC27A5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89E4E" w14:textId="77777777" w:rsidR="00062894" w:rsidRPr="00EC27A5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DDC8A" w14:textId="77777777" w:rsidR="00062894" w:rsidRPr="00EC27A5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2A1E7" w14:textId="77777777" w:rsidR="00062894" w:rsidRPr="00EC27A5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2894" w:rsidRPr="00EC27A5" w14:paraId="486A1563" w14:textId="77777777" w:rsidTr="00333CFC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2FF5A" w14:textId="77777777" w:rsidR="00062894" w:rsidRPr="00C145F4" w:rsidRDefault="00062894" w:rsidP="00333CF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B13C3" w14:textId="77777777" w:rsidR="00062894" w:rsidRDefault="00062894" w:rsidP="00333CF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1E12D" w14:textId="77777777" w:rsidR="00062894" w:rsidRPr="00EC27A5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8642D" w14:textId="48178D35" w:rsidR="00062894" w:rsidRDefault="00951089" w:rsidP="00333CFC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7E140" w14:textId="77777777" w:rsidR="00062894" w:rsidRPr="00EC27A5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911FE" w14:textId="0DC90FC4" w:rsidR="00062894" w:rsidRDefault="00951089" w:rsidP="00333CF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40A87" w14:textId="77777777" w:rsidR="00062894" w:rsidRPr="00EC27A5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49AEF" w14:textId="77777777" w:rsidR="00062894" w:rsidRPr="00EC27A5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89E03" w14:textId="77777777" w:rsidR="00062894" w:rsidRPr="00EC27A5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2CC1B" w14:textId="77777777" w:rsidR="00062894" w:rsidRPr="00EC27A5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CFAAF" w14:textId="77777777" w:rsidR="00062894" w:rsidRPr="00EC27A5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9BB00" w14:textId="77777777" w:rsidR="00062894" w:rsidRPr="00EC27A5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7EE62" w14:textId="77777777" w:rsidR="00062894" w:rsidRPr="00EC27A5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0D0FD" w14:textId="77777777" w:rsidR="00062894" w:rsidRPr="00EC27A5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E33E7" w14:textId="77777777" w:rsidR="00062894" w:rsidRPr="00EC27A5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2894" w14:paraId="2F0F63B3" w14:textId="77777777" w:rsidTr="00333CFC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3432B" w14:textId="77777777" w:rsidR="00062894" w:rsidRPr="00C145F4" w:rsidRDefault="00062894" w:rsidP="00333CF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Noria Manouchi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4980B" w14:textId="77777777" w:rsidR="00062894" w:rsidRDefault="00062894" w:rsidP="00333CF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9CC83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7BAB9" w14:textId="4A90F3AF" w:rsidR="00062894" w:rsidRDefault="00951089" w:rsidP="00333CFC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30BDF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B3A7C" w14:textId="756E7F62" w:rsidR="00062894" w:rsidRDefault="00951089" w:rsidP="00333CF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F8408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910B5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2B584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A408E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B3285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DF53B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594E6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E2BCD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31A29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2894" w14:paraId="1ABDE128" w14:textId="77777777" w:rsidTr="00333CFC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08478" w14:textId="77777777" w:rsidR="00062894" w:rsidRPr="00C145F4" w:rsidRDefault="00062894" w:rsidP="00333CF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6E383" w14:textId="77777777" w:rsidR="00062894" w:rsidRDefault="00062894" w:rsidP="00333CF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2CC11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B79D9" w14:textId="35E15AB7" w:rsidR="00062894" w:rsidRDefault="00951089" w:rsidP="00333CFC">
            <w:r>
              <w:t>O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E5338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B7FF0" w14:textId="2B19C0BF" w:rsidR="00062894" w:rsidRDefault="00951089" w:rsidP="00333CF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BF93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D5CBE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60F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9E98B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146E6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9B161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6CF8D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50AA0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54AA7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2894" w14:paraId="123AA543" w14:textId="77777777" w:rsidTr="00333CFC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37FDF" w14:textId="77777777" w:rsidR="00062894" w:rsidRPr="00C145F4" w:rsidRDefault="00062894" w:rsidP="00333CF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D344D" w14:textId="77777777" w:rsidR="00062894" w:rsidRDefault="00062894" w:rsidP="00333CF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C40D7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07FBB" w14:textId="2161E5AA" w:rsidR="00062894" w:rsidRDefault="00951089" w:rsidP="00333CFC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D3B8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08D1" w14:textId="03DE9C8B" w:rsidR="00062894" w:rsidRDefault="00951089" w:rsidP="00333CF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A24FF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A3A34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7C87D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336F4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01CC9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D2575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2DC90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438BC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15586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2894" w14:paraId="66C85203" w14:textId="77777777" w:rsidTr="00333CFC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2BBED" w14:textId="77777777" w:rsidR="00062894" w:rsidRPr="00C145F4" w:rsidRDefault="00062894" w:rsidP="00333CF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Aylin Fazelian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062F8" w14:textId="77777777" w:rsidR="00062894" w:rsidRDefault="00062894" w:rsidP="00333CF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17EEA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EA10A" w14:textId="43B473AA" w:rsidR="00062894" w:rsidRDefault="00951089" w:rsidP="00333CFC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4C1CB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B5552" w14:textId="0E282B5C" w:rsidR="00062894" w:rsidRDefault="00951089" w:rsidP="00333CF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51D0E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87C00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9E4A4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53CD8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C1F6F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EAD8F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FE51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D728C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027ED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2894" w14:paraId="71C679ED" w14:textId="77777777" w:rsidTr="00333CFC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F2FA8" w14:textId="77777777" w:rsidR="00062894" w:rsidRPr="00C145F4" w:rsidRDefault="00062894" w:rsidP="00333CFC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41AEC" w14:textId="77777777" w:rsidR="00062894" w:rsidRDefault="00062894" w:rsidP="00333CF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98FE0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14A6F" w14:textId="7CC6107A" w:rsidR="00062894" w:rsidRDefault="00951089" w:rsidP="00333CFC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57CB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1EDED" w14:textId="36141801" w:rsidR="00062894" w:rsidRDefault="00951089" w:rsidP="00333CF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15537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F210E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FC84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B130C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66497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B54B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0E02E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507B3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52057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2894" w14:paraId="34843DC3" w14:textId="77777777" w:rsidTr="00333CFC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6E82" w14:textId="77777777" w:rsidR="00062894" w:rsidRPr="00C145F4" w:rsidRDefault="00062894" w:rsidP="00333CF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C6357" w14:textId="77777777" w:rsidR="00062894" w:rsidRDefault="00062894" w:rsidP="00333CF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BF2F2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40ECB" w14:textId="6515E9B3" w:rsidR="00062894" w:rsidRDefault="00951089" w:rsidP="00333CFC">
            <w:r>
              <w:t>O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87CA1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20222" w14:textId="3BE99EF4" w:rsidR="00062894" w:rsidRDefault="00951089" w:rsidP="00333CFC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89D6D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C5EF3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36FF6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087C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47E7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02E00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1A1F9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F9D8D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C3119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2894" w14:paraId="5D78A55B" w14:textId="77777777" w:rsidTr="00333CFC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225BA" w14:textId="77777777" w:rsidR="00062894" w:rsidRPr="00C145F4" w:rsidRDefault="00062894" w:rsidP="00333CF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Mathias Bengtsson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E2548" w14:textId="77777777" w:rsidR="00062894" w:rsidRDefault="00062894" w:rsidP="00333CF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8E8B6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478BD" w14:textId="3D078CD7" w:rsidR="00062894" w:rsidRDefault="00951089" w:rsidP="00333CFC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8D6C8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4949D" w14:textId="0C83C026" w:rsidR="00062894" w:rsidRDefault="00951089" w:rsidP="00333CF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642B1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983A7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C612E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8EE6F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01887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9C4CB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F59BE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29822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2F61D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2894" w14:paraId="22390E5F" w14:textId="77777777" w:rsidTr="00333CFC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C7756" w14:textId="77777777" w:rsidR="00062894" w:rsidRPr="00C145F4" w:rsidRDefault="00062894" w:rsidP="00333CFC">
            <w:pPr>
              <w:rPr>
                <w:sz w:val="22"/>
                <w:szCs w:val="22"/>
              </w:rPr>
            </w:pPr>
            <w:proofErr w:type="spellStart"/>
            <w:r w:rsidRPr="00C145F4">
              <w:rPr>
                <w:sz w:val="22"/>
                <w:szCs w:val="22"/>
              </w:rPr>
              <w:t>Muharrem</w:t>
            </w:r>
            <w:proofErr w:type="spellEnd"/>
            <w:r w:rsidRPr="00C145F4">
              <w:rPr>
                <w:sz w:val="22"/>
                <w:szCs w:val="22"/>
              </w:rPr>
              <w:t xml:space="preserve"> </w:t>
            </w:r>
            <w:proofErr w:type="spellStart"/>
            <w:r w:rsidRPr="00C145F4">
              <w:rPr>
                <w:sz w:val="22"/>
                <w:szCs w:val="22"/>
              </w:rPr>
              <w:t>Demirok</w:t>
            </w:r>
            <w:proofErr w:type="spellEnd"/>
            <w:r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11EE" w14:textId="5AC41FC0" w:rsidR="00062894" w:rsidRDefault="007E66D4" w:rsidP="00333CF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BC2AF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88AB7" w14:textId="65B2DD15" w:rsidR="00062894" w:rsidRDefault="00951089" w:rsidP="00333CFC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E71D7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1F30A" w14:textId="356F2C8D" w:rsidR="00062894" w:rsidRDefault="00951089" w:rsidP="00333CF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5875E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71EF3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B4F94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D1FB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C75B4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C6D54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B21C7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BCFA6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9CC8C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2894" w14:paraId="335C9F0F" w14:textId="77777777" w:rsidTr="00333CFC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9217E" w14:textId="77777777" w:rsidR="00062894" w:rsidRPr="00C145F4" w:rsidRDefault="00062894" w:rsidP="00333CF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Anders </w:t>
            </w:r>
            <w:proofErr w:type="spellStart"/>
            <w:r w:rsidRPr="00C145F4">
              <w:rPr>
                <w:sz w:val="22"/>
                <w:szCs w:val="22"/>
              </w:rPr>
              <w:t>Alftberg</w:t>
            </w:r>
            <w:proofErr w:type="spellEnd"/>
            <w:r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67D1E" w14:textId="77777777" w:rsidR="00062894" w:rsidRDefault="00062894" w:rsidP="00333CF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AD764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12F5" w14:textId="19D86BB0" w:rsidR="00062894" w:rsidRDefault="00951089" w:rsidP="00333CFC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235F7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D3367" w14:textId="050CE04A" w:rsidR="00062894" w:rsidRDefault="00951089" w:rsidP="00333CF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9B4D5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B34FB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C66B7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D32C1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D966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0FC3E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9965D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A3E55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626D5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2894" w14:paraId="7B1E8E90" w14:textId="77777777" w:rsidTr="00333CFC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EC8A9" w14:textId="77777777" w:rsidR="00062894" w:rsidRPr="00C145F4" w:rsidRDefault="00062894" w:rsidP="00333CF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4B671" w14:textId="77777777" w:rsidR="00062894" w:rsidRDefault="00062894" w:rsidP="00333CF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7C5A0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55AEB" w14:textId="1EA7F87C" w:rsidR="00062894" w:rsidRDefault="00951089" w:rsidP="00333CFC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DC13E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4BB3" w14:textId="5A0519CC" w:rsidR="00062894" w:rsidRDefault="00951089" w:rsidP="00333CF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40C9B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49CCE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06678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80F6B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43F3C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A9F97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91F94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D1B53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E1F96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2894" w14:paraId="5A4D0A88" w14:textId="77777777" w:rsidTr="00333CFC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8AE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41CFBA7B" w14:textId="77777777" w:rsidR="00062894" w:rsidRPr="003D41A2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1D068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509CF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636D9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2E4D8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20D49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462B0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AEA7B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243EE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4D3BB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B97B4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7CE73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7E77E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8C530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171F2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2894" w14:paraId="7A8890E1" w14:textId="77777777" w:rsidTr="00333CFC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9F765" w14:textId="77777777" w:rsidR="00062894" w:rsidRPr="00C145F4" w:rsidRDefault="00062894" w:rsidP="00333CF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Victoria </w:t>
            </w:r>
            <w:proofErr w:type="spellStart"/>
            <w:r w:rsidRPr="00C145F4">
              <w:rPr>
                <w:sz w:val="22"/>
                <w:szCs w:val="22"/>
              </w:rPr>
              <w:t>Tiblom</w:t>
            </w:r>
            <w:proofErr w:type="spellEnd"/>
            <w:r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4BE6D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A222F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E1C99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BE3EA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342AC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1C94E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482E4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E183B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45A24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2CE3A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E54EC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CB102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F7A4F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407B5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2894" w:rsidRPr="009E1FCA" w14:paraId="7B04BAB0" w14:textId="77777777" w:rsidTr="00333CFC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AF7AE" w14:textId="77777777" w:rsidR="00062894" w:rsidRPr="00C145F4" w:rsidRDefault="00062894" w:rsidP="00333CF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CB66F" w14:textId="77777777" w:rsidR="00062894" w:rsidRPr="009E1FCA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FB390" w14:textId="77777777" w:rsidR="00062894" w:rsidRPr="009E1FCA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88316" w14:textId="2CF473B5" w:rsidR="00062894" w:rsidRPr="009E1FCA" w:rsidRDefault="00951089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9D2C9" w14:textId="77777777" w:rsidR="00062894" w:rsidRPr="009E1FCA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84328" w14:textId="10BB99AE" w:rsidR="00062894" w:rsidRPr="009E1FCA" w:rsidRDefault="00951089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54313" w14:textId="77777777" w:rsidR="00062894" w:rsidRPr="009E1FCA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B1F52" w14:textId="77777777" w:rsidR="00062894" w:rsidRPr="009E1FCA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D6A74" w14:textId="77777777" w:rsidR="00062894" w:rsidRPr="009E1FCA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99991" w14:textId="77777777" w:rsidR="00062894" w:rsidRPr="009E1FCA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516B5" w14:textId="77777777" w:rsidR="00062894" w:rsidRPr="009E1FCA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4FF16" w14:textId="77777777" w:rsidR="00062894" w:rsidRPr="009E1FCA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AC6F5" w14:textId="77777777" w:rsidR="00062894" w:rsidRPr="009E1FCA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F8848" w14:textId="77777777" w:rsidR="00062894" w:rsidRPr="009E1FCA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C25D9" w14:textId="77777777" w:rsidR="00062894" w:rsidRPr="009E1FCA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062894" w:rsidRPr="009E1FCA" w14:paraId="1CBD8D05" w14:textId="77777777" w:rsidTr="00333CFC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AEF5D" w14:textId="77777777" w:rsidR="00062894" w:rsidRPr="00C145F4" w:rsidRDefault="00062894" w:rsidP="00333C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Oliver Rosengren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DC5B0" w14:textId="7E492BAB" w:rsidR="00062894" w:rsidRDefault="00CB48B9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101" w14:textId="77777777" w:rsidR="00062894" w:rsidRPr="009E1FCA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43275" w14:textId="3907A53F" w:rsidR="00062894" w:rsidRPr="009E1FCA" w:rsidRDefault="00951089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63BB" w14:textId="77777777" w:rsidR="00062894" w:rsidRPr="009E1FCA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EE3BB" w14:textId="08035146" w:rsidR="00062894" w:rsidRPr="009E1FCA" w:rsidRDefault="00951089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3853A" w14:textId="77777777" w:rsidR="00062894" w:rsidRPr="009E1FCA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AEB7E" w14:textId="77777777" w:rsidR="00062894" w:rsidRPr="009E1FCA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9306A" w14:textId="77777777" w:rsidR="00062894" w:rsidRPr="009E1FCA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34539" w14:textId="77777777" w:rsidR="00062894" w:rsidRPr="009E1FCA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37925" w14:textId="77777777" w:rsidR="00062894" w:rsidRPr="009E1FCA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B4752" w14:textId="77777777" w:rsidR="00062894" w:rsidRPr="009E1FCA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C0E8D" w14:textId="77777777" w:rsidR="00062894" w:rsidRPr="009E1FCA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6F125" w14:textId="77777777" w:rsidR="00062894" w:rsidRPr="009E1FCA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DDB94" w14:textId="77777777" w:rsidR="00062894" w:rsidRPr="009E1FCA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062894" w:rsidRPr="009E1FCA" w14:paraId="25A1BA7A" w14:textId="77777777" w:rsidTr="00333CFC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7A82C" w14:textId="77777777" w:rsidR="00062894" w:rsidRPr="00C145F4" w:rsidRDefault="00062894" w:rsidP="00333CF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B7208" w14:textId="77777777" w:rsidR="00062894" w:rsidRPr="009E1FCA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272C7" w14:textId="77777777" w:rsidR="00062894" w:rsidRPr="009E1FCA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9F5EB" w14:textId="0C7FD592" w:rsidR="00062894" w:rsidRPr="009E1FCA" w:rsidRDefault="00951089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BDFA2" w14:textId="77777777" w:rsidR="00062894" w:rsidRPr="009E1FCA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F2A96" w14:textId="0251B297" w:rsidR="00062894" w:rsidRPr="009E1FCA" w:rsidRDefault="00951089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18326" w14:textId="77777777" w:rsidR="00062894" w:rsidRPr="009E1FCA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2DA8" w14:textId="77777777" w:rsidR="00062894" w:rsidRPr="009E1FCA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1729B" w14:textId="77777777" w:rsidR="00062894" w:rsidRPr="009E1FCA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65F5A" w14:textId="77777777" w:rsidR="00062894" w:rsidRPr="009E1FCA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4DEA1" w14:textId="77777777" w:rsidR="00062894" w:rsidRPr="009E1FCA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DA5A6" w14:textId="77777777" w:rsidR="00062894" w:rsidRPr="009E1FCA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89F02" w14:textId="77777777" w:rsidR="00062894" w:rsidRPr="009E1FCA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8D110" w14:textId="77777777" w:rsidR="00062894" w:rsidRPr="009E1FCA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3BA4" w14:textId="77777777" w:rsidR="00062894" w:rsidRPr="009E1FCA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062894" w:rsidRPr="00402D5D" w14:paraId="50DCAEF0" w14:textId="77777777" w:rsidTr="00333CFC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BA121" w14:textId="77777777" w:rsidR="00062894" w:rsidRPr="00C145F4" w:rsidRDefault="00062894" w:rsidP="00333CF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Lars Andersson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3B6A" w14:textId="77777777" w:rsidR="00062894" w:rsidRPr="00402D5D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135D6" w14:textId="77777777" w:rsidR="00062894" w:rsidRPr="00402D5D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B34E7" w14:textId="77777777" w:rsidR="00062894" w:rsidRPr="00402D5D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93371" w14:textId="77777777" w:rsidR="00062894" w:rsidRPr="00402D5D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778B9" w14:textId="77777777" w:rsidR="00062894" w:rsidRPr="00402D5D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F4904" w14:textId="77777777" w:rsidR="00062894" w:rsidRPr="00402D5D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1094E" w14:textId="77777777" w:rsidR="00062894" w:rsidRPr="00402D5D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EA98F" w14:textId="77777777" w:rsidR="00062894" w:rsidRPr="00402D5D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BC3F0" w14:textId="77777777" w:rsidR="00062894" w:rsidRPr="00402D5D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8CB17" w14:textId="77777777" w:rsidR="00062894" w:rsidRPr="00402D5D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429C3" w14:textId="77777777" w:rsidR="00062894" w:rsidRPr="00402D5D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31A11" w14:textId="77777777" w:rsidR="00062894" w:rsidRPr="00402D5D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C0485" w14:textId="77777777" w:rsidR="00062894" w:rsidRPr="00402D5D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65661" w14:textId="77777777" w:rsidR="00062894" w:rsidRPr="00402D5D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062894" w:rsidRPr="00402D5D" w14:paraId="5B542966" w14:textId="77777777" w:rsidTr="00333CFC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01603" w14:textId="77777777" w:rsidR="00062894" w:rsidRPr="00C145F4" w:rsidRDefault="00062894" w:rsidP="00333CF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4F59" w14:textId="77777777" w:rsidR="00062894" w:rsidRPr="00402D5D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5F680" w14:textId="77777777" w:rsidR="00062894" w:rsidRPr="00402D5D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E7F5E" w14:textId="77777777" w:rsidR="00062894" w:rsidRPr="00402D5D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8FE16" w14:textId="77777777" w:rsidR="00062894" w:rsidRPr="00402D5D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849AA" w14:textId="77777777" w:rsidR="00062894" w:rsidRPr="00402D5D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ED707" w14:textId="77777777" w:rsidR="00062894" w:rsidRPr="00402D5D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BD9F7" w14:textId="77777777" w:rsidR="00062894" w:rsidRPr="00402D5D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5E24D" w14:textId="77777777" w:rsidR="00062894" w:rsidRPr="00402D5D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76A55" w14:textId="77777777" w:rsidR="00062894" w:rsidRPr="00402D5D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707DC" w14:textId="77777777" w:rsidR="00062894" w:rsidRPr="00402D5D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5599D" w14:textId="77777777" w:rsidR="00062894" w:rsidRPr="00402D5D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BBBF1" w14:textId="77777777" w:rsidR="00062894" w:rsidRPr="00402D5D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5F993" w14:textId="77777777" w:rsidR="00062894" w:rsidRPr="00402D5D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43AE5" w14:textId="77777777" w:rsidR="00062894" w:rsidRPr="00402D5D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7E66D4" w14:paraId="395A961B" w14:textId="77777777" w:rsidTr="00333CFC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36FFD" w14:textId="5A1749B7" w:rsidR="007E66D4" w:rsidRPr="00C145F4" w:rsidRDefault="007E66D4" w:rsidP="00333C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Johanna </w:t>
            </w:r>
            <w:proofErr w:type="spellStart"/>
            <w:r>
              <w:rPr>
                <w:sz w:val="22"/>
                <w:szCs w:val="22"/>
              </w:rPr>
              <w:t>Rantsi</w:t>
            </w:r>
            <w:proofErr w:type="spellEnd"/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C12C7" w14:textId="77777777" w:rsidR="007E66D4" w:rsidRDefault="007E66D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93C46" w14:textId="77777777" w:rsidR="007E66D4" w:rsidRDefault="007E66D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A3D6C" w14:textId="77777777" w:rsidR="007E66D4" w:rsidRDefault="007E66D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3129A" w14:textId="77777777" w:rsidR="007E66D4" w:rsidRDefault="007E66D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D8AE4" w14:textId="77777777" w:rsidR="007E66D4" w:rsidRDefault="007E66D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641B8" w14:textId="77777777" w:rsidR="007E66D4" w:rsidRDefault="007E66D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F11B" w14:textId="77777777" w:rsidR="007E66D4" w:rsidRDefault="007E66D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57AAB" w14:textId="77777777" w:rsidR="007E66D4" w:rsidRDefault="007E66D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FAE4A" w14:textId="77777777" w:rsidR="007E66D4" w:rsidRDefault="007E66D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E2141" w14:textId="77777777" w:rsidR="007E66D4" w:rsidRDefault="007E66D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E8252" w14:textId="77777777" w:rsidR="007E66D4" w:rsidRDefault="007E66D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A571D" w14:textId="77777777" w:rsidR="007E66D4" w:rsidRDefault="007E66D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CA66A" w14:textId="77777777" w:rsidR="007E66D4" w:rsidRDefault="007E66D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8F0CC" w14:textId="77777777" w:rsidR="007E66D4" w:rsidRDefault="007E66D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2894" w14:paraId="5015CF5B" w14:textId="77777777" w:rsidTr="00333CFC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50F76" w14:textId="77777777" w:rsidR="00062894" w:rsidRPr="00C145F4" w:rsidRDefault="00062894" w:rsidP="00333CF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F00CE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E97A2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BEF8E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1DBED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ED590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3AD35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8B76D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19D06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D383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C0462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0FB7E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CED17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03671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55188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2894" w14:paraId="05FEBB3F" w14:textId="77777777" w:rsidTr="00333CFC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C71F" w14:textId="77777777" w:rsidR="00062894" w:rsidRPr="00C145F4" w:rsidRDefault="00062894" w:rsidP="00333CF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Lars Wistedt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3F422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9B091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779F3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E3FDC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4B9EE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DC596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1FB83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A9945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6CD40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CDA47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EC150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B0D13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18B22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39382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2894" w14:paraId="08336DC6" w14:textId="77777777" w:rsidTr="00333CFC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20B46" w14:textId="77777777" w:rsidR="00062894" w:rsidRPr="00C145F4" w:rsidRDefault="00062894" w:rsidP="00333CF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7366E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FBDB4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D6E84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5ACC7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1F435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26BA5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88358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377BF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BDBE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CF651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26888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DA7B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A9FE9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5AEE5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2894" w14:paraId="214F5520" w14:textId="77777777" w:rsidTr="00333CFC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6EBAB" w14:textId="5BAF25C9" w:rsidR="00062894" w:rsidRPr="00C145F4" w:rsidRDefault="007E66D4" w:rsidP="00333C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Katarina </w:t>
            </w:r>
            <w:proofErr w:type="spellStart"/>
            <w:r>
              <w:rPr>
                <w:sz w:val="22"/>
                <w:szCs w:val="22"/>
              </w:rPr>
              <w:t>Tolgfors</w:t>
            </w:r>
            <w:proofErr w:type="spellEnd"/>
            <w:r w:rsidR="0006289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BD56F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80D1F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C133C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ACEBF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A4914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2805A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2A861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2671C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A56CA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07760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0583F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62F79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7EC7A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7F503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2894" w14:paraId="476A9EBD" w14:textId="77777777" w:rsidTr="00333CFC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168B7" w14:textId="77777777" w:rsidR="00062894" w:rsidRPr="00C145F4" w:rsidRDefault="00062894" w:rsidP="00333CF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Samuel Gonzalez Westling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B283F" w14:textId="54B7BC0D" w:rsidR="00062894" w:rsidRDefault="000A4A03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3C4CB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1534C" w14:textId="3C725ECA" w:rsidR="00062894" w:rsidRDefault="00951089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5633F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D6385" w14:textId="133CFB43" w:rsidR="00062894" w:rsidRDefault="00951089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FB411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BC658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4F377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CD95F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BF3BE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29EE1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61C4B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83B24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1C25F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2894" w14:paraId="7B5A6306" w14:textId="77777777" w:rsidTr="00333CFC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88589" w14:textId="77777777" w:rsidR="00062894" w:rsidRPr="00C145F4" w:rsidRDefault="00062894" w:rsidP="00333CFC">
            <w:pPr>
              <w:rPr>
                <w:sz w:val="22"/>
                <w:szCs w:val="22"/>
              </w:rPr>
            </w:pPr>
            <w:r w:rsidRPr="003368B2">
              <w:rPr>
                <w:sz w:val="22"/>
                <w:szCs w:val="22"/>
              </w:rPr>
              <w:t xml:space="preserve">Dan </w:t>
            </w:r>
            <w:proofErr w:type="spellStart"/>
            <w:r w:rsidRPr="003368B2">
              <w:rPr>
                <w:sz w:val="22"/>
                <w:szCs w:val="22"/>
              </w:rPr>
              <w:t>Hovskär</w:t>
            </w:r>
            <w:proofErr w:type="spellEnd"/>
            <w:r w:rsidRPr="003368B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7C08C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2844A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E505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3DE5E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65ED7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13BC4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EB573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408AB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D66C2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BE3C3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D8E06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E6261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11A27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507D6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2894" w14:paraId="12FC4ED3" w14:textId="77777777" w:rsidTr="00333CFC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5C58E" w14:textId="77777777" w:rsidR="00062894" w:rsidRPr="00C145F4" w:rsidRDefault="00062894" w:rsidP="00333CF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Ådahl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8B379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A0F75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FE7EC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14292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39C01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49859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55AD6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88AE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A32E1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EE05E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24F16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0F022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92CD5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9B11D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2894" w14:paraId="2B1F0599" w14:textId="77777777" w:rsidTr="00333CFC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AB59" w14:textId="77777777" w:rsidR="00062894" w:rsidRPr="00C145F4" w:rsidRDefault="00062894" w:rsidP="00333CF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26619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3B529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9A4EA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84F44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5CEA0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4B1C1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42CF3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D5F96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8DA55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CA461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AEB3D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F605E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0F4DA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E2F07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2894" w14:paraId="61DD5B3E" w14:textId="77777777" w:rsidTr="00333CFC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68131" w14:textId="77777777" w:rsidR="00062894" w:rsidRPr="00C145F4" w:rsidRDefault="00062894" w:rsidP="00333CF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720FF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9BB91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D76DB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5667C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95BFF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AFAEA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89C1A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97B06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14609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88B3B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2269B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FEFC9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EC5F0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72CF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2894" w14:paraId="24E75541" w14:textId="77777777" w:rsidTr="00333CFC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25708" w14:textId="77777777" w:rsidR="00062894" w:rsidRPr="00C145F4" w:rsidRDefault="00062894" w:rsidP="00333CF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18AE5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A6DD9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504EE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B1C43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835A4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EC5CB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6E831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68BED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2BAC6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3EFD6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4972B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82FD4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F9E60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B91DB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2894" w14:paraId="4981C140" w14:textId="77777777" w:rsidTr="00333CFC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BE5828" w14:textId="77777777" w:rsidR="00062894" w:rsidRPr="00C145F4" w:rsidRDefault="00062894" w:rsidP="00333C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Mats </w:t>
            </w:r>
            <w:proofErr w:type="spellStart"/>
            <w:r>
              <w:rPr>
                <w:sz w:val="22"/>
                <w:szCs w:val="22"/>
              </w:rPr>
              <w:t>Arkhem</w:t>
            </w:r>
            <w:proofErr w:type="spellEnd"/>
            <w:r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8E38D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E7D13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12EA0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6791C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0D781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8296A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967CC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00854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C44E1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B0E5A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28FC0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198BB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D31EC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10B77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2894" w14:paraId="079747EE" w14:textId="77777777" w:rsidTr="00333CFC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992E" w14:textId="77777777" w:rsidR="00062894" w:rsidRPr="00C145F4" w:rsidRDefault="00062894" w:rsidP="00333C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Sara-Lena </w:t>
            </w:r>
            <w:proofErr w:type="spellStart"/>
            <w:r>
              <w:rPr>
                <w:sz w:val="22"/>
                <w:szCs w:val="22"/>
              </w:rPr>
              <w:t>Bjälkö</w:t>
            </w:r>
            <w:proofErr w:type="spellEnd"/>
            <w:r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446E3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04FC1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0580E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F1315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1286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F8F4C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930AC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D1D11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0BBD7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2F675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5BEB2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1847D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47060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7D8DC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2894" w14:paraId="763225E7" w14:textId="77777777" w:rsidTr="00333CFC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F22B8" w14:textId="77777777" w:rsidR="00062894" w:rsidRPr="00C145F4" w:rsidRDefault="00062894" w:rsidP="00333CFC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3BB98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8C63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68776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77702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D69F5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6BADE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B887A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F8223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08667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109D7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35093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6FE94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1522D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A5D18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2894" w14:paraId="6D706669" w14:textId="77777777" w:rsidTr="00333CFC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4F3FE" w14:textId="77777777" w:rsidR="00062894" w:rsidRPr="00C145F4" w:rsidRDefault="00062894" w:rsidP="00333C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158D2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72BC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39FA3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02E78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38DE7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7CEBB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2A07D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3E354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4FA89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3EA0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B467B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BCC08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EFF3C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280B4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2894" w14:paraId="28F85408" w14:textId="77777777" w:rsidTr="00333CFC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5AF00" w14:textId="77777777" w:rsidR="00062894" w:rsidRPr="00C145F4" w:rsidRDefault="00062894" w:rsidP="00333CFC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7595C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BE766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9311C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DDF15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3EF4A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FA860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B3115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6EB09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3B493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3525A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B3690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9136C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AD94C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F01E4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2894" w14:paraId="26CD9DFF" w14:textId="77777777" w:rsidTr="00333CFC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8654" w14:textId="77777777" w:rsidR="00062894" w:rsidRPr="00C145F4" w:rsidRDefault="00062894" w:rsidP="00333C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A3309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4B709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EBB25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E6358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5E5D5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F056E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019EA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EEE64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C37A3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F42BA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FC399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F78E1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D47B2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47085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2894" w14:paraId="749E56FE" w14:textId="77777777" w:rsidTr="00333CFC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306E5" w14:textId="77777777" w:rsidR="00062894" w:rsidRDefault="00062894" w:rsidP="00333C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C4F10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20AC8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458C5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E6DA9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1BC0A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7CF10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F3D00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1EF0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3CA48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417FB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8BA59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AAB8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F2C24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D05A5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2894" w14:paraId="5DA400A2" w14:textId="77777777" w:rsidTr="00333CFC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C4D20" w14:textId="77777777" w:rsidR="00062894" w:rsidRDefault="00062894" w:rsidP="00333C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Amanda Lind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7B265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3AA94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3BA18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70BC0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AA747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04987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187BF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1A412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01FC8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FFBF2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146E8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A23E0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F09EF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138E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2894" w14:paraId="1B81D136" w14:textId="77777777" w:rsidTr="00333CFC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91CB7" w14:textId="77777777" w:rsidR="00062894" w:rsidRDefault="00062894" w:rsidP="00333C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F9ED4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CF8B8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6C2E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90988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FAB07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118DD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3B0A6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CAC65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E5B3C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EDDA5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9DC68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956FA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A7C73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53A7E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2894" w14:paraId="29B18492" w14:textId="77777777" w:rsidTr="00333CFC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3CB7F" w14:textId="77777777" w:rsidR="00062894" w:rsidRDefault="00062894" w:rsidP="00333C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2C0E5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EF166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FB896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926DC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4B3FE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9EA98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9A275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4927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55788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BA145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6BBFD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6D6B8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36C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81103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2894" w14:paraId="05640B53" w14:textId="77777777" w:rsidTr="00333CFC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79EC5" w14:textId="77777777" w:rsidR="00062894" w:rsidRDefault="00062894" w:rsidP="00333C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Nicklas Attefjord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2BB37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50A0B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1266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1BB0E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E66C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18B03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EBA66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19964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69654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1D7E0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39188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2CA21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0FE8C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2214B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2894" w14:paraId="3976EC93" w14:textId="77777777" w:rsidTr="00333CFC">
        <w:tc>
          <w:tcPr>
            <w:tcW w:w="3659" w:type="dxa"/>
            <w:gridSpan w:val="2"/>
            <w:tcBorders>
              <w:top w:val="single" w:sz="6" w:space="0" w:color="auto"/>
            </w:tcBorders>
          </w:tcPr>
          <w:p w14:paraId="6A1310CB" w14:textId="77777777" w:rsidR="00062894" w:rsidRPr="00C145F4" w:rsidRDefault="00062894" w:rsidP="00333CFC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</w:tcBorders>
          </w:tcPr>
          <w:p w14:paraId="78782AF0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514284F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615B208F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</w:tcBorders>
          </w:tcPr>
          <w:p w14:paraId="7FFD012F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</w:tcBorders>
          </w:tcPr>
          <w:p w14:paraId="28237637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737AE57B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4CC2A727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62936C97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4CB9CC80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</w:tcBorders>
          </w:tcPr>
          <w:p w14:paraId="0EE716B5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525EC6D0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18FE0816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6488E465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72AEDD91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2894" w14:paraId="2D45A7F0" w14:textId="77777777" w:rsidTr="00333CFC">
        <w:trPr>
          <w:trHeight w:val="263"/>
        </w:trPr>
        <w:tc>
          <w:tcPr>
            <w:tcW w:w="3614" w:type="dxa"/>
          </w:tcPr>
          <w:p w14:paraId="225EA8A2" w14:textId="77777777" w:rsidR="00062894" w:rsidRPr="003D41A2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7"/>
          </w:tcPr>
          <w:p w14:paraId="2478118A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062894" w14:paraId="4548C92F" w14:textId="77777777" w:rsidTr="00333CFC">
        <w:trPr>
          <w:trHeight w:val="262"/>
        </w:trPr>
        <w:tc>
          <w:tcPr>
            <w:tcW w:w="3614" w:type="dxa"/>
          </w:tcPr>
          <w:p w14:paraId="64485CA1" w14:textId="77777777" w:rsidR="00062894" w:rsidRPr="003D41A2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7"/>
          </w:tcPr>
          <w:p w14:paraId="47168067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14:paraId="145ADAC8" w14:textId="77777777" w:rsidR="00062894" w:rsidRDefault="00062894" w:rsidP="00062894"/>
    <w:p w14:paraId="7C87E1CD" w14:textId="77777777" w:rsidR="00062894" w:rsidRPr="005D5DF5" w:rsidRDefault="00062894" w:rsidP="00062894">
      <w:pPr>
        <w:widowControl/>
        <w:spacing w:after="160" w:line="259" w:lineRule="auto"/>
      </w:pPr>
    </w:p>
    <w:p w14:paraId="22ABF0A4" w14:textId="77777777" w:rsidR="00A8228F" w:rsidRPr="00A37376" w:rsidRDefault="00A8228F" w:rsidP="006D3AF9"/>
    <w:sectPr w:rsidR="00A8228F" w:rsidRPr="00A37376" w:rsidSect="001C05C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267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ABC47E" w14:textId="77777777" w:rsidR="00980AA8" w:rsidRDefault="007C6429">
      <w:r>
        <w:separator/>
      </w:r>
    </w:p>
  </w:endnote>
  <w:endnote w:type="continuationSeparator" w:id="0">
    <w:p w14:paraId="4A42C729" w14:textId="77777777" w:rsidR="00980AA8" w:rsidRDefault="007C6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3CC49" w14:textId="77777777" w:rsidR="005D5DF5" w:rsidRDefault="00A03B3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A92CA" w14:textId="77777777" w:rsidR="005D5DF5" w:rsidRDefault="00A03B3A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01FA" w14:textId="77777777" w:rsidR="005D5DF5" w:rsidRDefault="00A03B3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65859B" w14:textId="77777777" w:rsidR="00980AA8" w:rsidRDefault="007C6429">
      <w:r>
        <w:separator/>
      </w:r>
    </w:p>
  </w:footnote>
  <w:footnote w:type="continuationSeparator" w:id="0">
    <w:p w14:paraId="30100278" w14:textId="77777777" w:rsidR="00980AA8" w:rsidRDefault="007C64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95449" w14:textId="77777777" w:rsidR="005D5DF5" w:rsidRDefault="00A03B3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FF994" w14:textId="77777777" w:rsidR="005D5DF5" w:rsidRDefault="00A03B3A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21C57" w14:textId="77777777" w:rsidR="005D5DF5" w:rsidRDefault="00A03B3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894"/>
    <w:rsid w:val="0006043F"/>
    <w:rsid w:val="00062894"/>
    <w:rsid w:val="00072835"/>
    <w:rsid w:val="0007614C"/>
    <w:rsid w:val="00094A50"/>
    <w:rsid w:val="000A4A03"/>
    <w:rsid w:val="0028015F"/>
    <w:rsid w:val="00280BC7"/>
    <w:rsid w:val="002B7046"/>
    <w:rsid w:val="00386CC5"/>
    <w:rsid w:val="00435511"/>
    <w:rsid w:val="004E23F7"/>
    <w:rsid w:val="005315D0"/>
    <w:rsid w:val="00585C22"/>
    <w:rsid w:val="006D3AF9"/>
    <w:rsid w:val="00712851"/>
    <w:rsid w:val="007149F6"/>
    <w:rsid w:val="007B6A85"/>
    <w:rsid w:val="007C6429"/>
    <w:rsid w:val="007E66D4"/>
    <w:rsid w:val="00874A67"/>
    <w:rsid w:val="008D3BE8"/>
    <w:rsid w:val="008F5C48"/>
    <w:rsid w:val="00925EF5"/>
    <w:rsid w:val="00951089"/>
    <w:rsid w:val="00980AA8"/>
    <w:rsid w:val="00980BA4"/>
    <w:rsid w:val="009855B9"/>
    <w:rsid w:val="00A03B3A"/>
    <w:rsid w:val="00A37376"/>
    <w:rsid w:val="00A8228F"/>
    <w:rsid w:val="00AD3A14"/>
    <w:rsid w:val="00B026D0"/>
    <w:rsid w:val="00CB48B9"/>
    <w:rsid w:val="00D66118"/>
    <w:rsid w:val="00D8468E"/>
    <w:rsid w:val="00DE3D8E"/>
    <w:rsid w:val="00E9668F"/>
    <w:rsid w:val="00F063C4"/>
    <w:rsid w:val="00F6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09E75"/>
  <w15:chartTrackingRefBased/>
  <w15:docId w15:val="{39F437C3-757C-4937-B1E3-D81D49E62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289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Sidhuvud">
    <w:name w:val="header"/>
    <w:basedOn w:val="Normal"/>
    <w:link w:val="SidhuvudChar"/>
    <w:uiPriority w:val="99"/>
    <w:unhideWhenUsed/>
    <w:rsid w:val="0006289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062894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06289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062894"/>
    <w:rPr>
      <w:rFonts w:ascii="Times New Roman" w:eastAsia="Times New Roman" w:hAnsi="Times New Roman" w:cs="Times New Roman"/>
      <w:sz w:val="24"/>
      <w:szCs w:val="20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0725ab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56</TotalTime>
  <Pages>3</Pages>
  <Words>442</Words>
  <Characters>2299</Characters>
  <Application>Microsoft Office Word</Application>
  <DocSecurity>0</DocSecurity>
  <Lines>1149</Lines>
  <Paragraphs>210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Mårtensson</dc:creator>
  <cp:keywords/>
  <dc:description/>
  <cp:lastModifiedBy>Karolina Mårtensson</cp:lastModifiedBy>
  <cp:revision>11</cp:revision>
  <dcterms:created xsi:type="dcterms:W3CDTF">2022-11-28T13:34:00Z</dcterms:created>
  <dcterms:modified xsi:type="dcterms:W3CDTF">2022-12-06T14:38:00Z</dcterms:modified>
</cp:coreProperties>
</file>