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8D13D2" w:rsidRPr="00131818" w:rsidTr="008D13D2">
        <w:trPr>
          <w:trHeight w:val="1361"/>
        </w:trPr>
        <w:tc>
          <w:tcPr>
            <w:tcW w:w="5471" w:type="dxa"/>
          </w:tcPr>
          <w:p w:rsidR="008D13D2" w:rsidRPr="00131818" w:rsidRDefault="008D13D2" w:rsidP="008D13D2">
            <w:pPr>
              <w:pStyle w:val="RSKRbeteckning"/>
              <w:spacing w:before="240"/>
            </w:pPr>
            <w:r w:rsidRPr="00131818">
              <w:t>Riksdagsskrivelse</w:t>
            </w:r>
          </w:p>
          <w:p w:rsidR="008D13D2" w:rsidRPr="00131818" w:rsidRDefault="008D13D2" w:rsidP="008D13D2">
            <w:pPr>
              <w:pStyle w:val="RSKRbeteckning"/>
            </w:pPr>
            <w:r w:rsidRPr="00131818">
              <w:t>2015/16:47</w:t>
            </w:r>
          </w:p>
        </w:tc>
        <w:tc>
          <w:tcPr>
            <w:tcW w:w="2551" w:type="dxa"/>
          </w:tcPr>
          <w:p w:rsidR="008D13D2" w:rsidRPr="00131818" w:rsidRDefault="008D13D2" w:rsidP="008D13D2">
            <w:pPr>
              <w:spacing w:before="300"/>
            </w:pPr>
            <w:r w:rsidRPr="00131818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D13D2" w:rsidRPr="00131818" w:rsidRDefault="008D13D2" w:rsidP="009E6885"/>
          <w:p w:rsidR="008D13D2" w:rsidRPr="00131818" w:rsidRDefault="008D13D2" w:rsidP="008D13D2">
            <w:pPr>
              <w:jc w:val="right"/>
            </w:pPr>
          </w:p>
        </w:tc>
      </w:tr>
      <w:tr w:rsidR="008D13D2" w:rsidRPr="00131818" w:rsidTr="008D13D2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8D13D2" w:rsidRPr="00131818" w:rsidRDefault="008D13D2" w:rsidP="008D13D2">
            <w:pPr>
              <w:rPr>
                <w:sz w:val="10"/>
              </w:rPr>
            </w:pPr>
          </w:p>
        </w:tc>
      </w:tr>
    </w:tbl>
    <w:p w:rsidR="00CE5B19" w:rsidRPr="00131818" w:rsidRDefault="00CE5B19" w:rsidP="008D13D2"/>
    <w:p w:rsidR="008D13D2" w:rsidRPr="00131818" w:rsidRDefault="008D13D2" w:rsidP="008D13D2">
      <w:pPr>
        <w:pStyle w:val="Mottagare1"/>
      </w:pPr>
      <w:r w:rsidRPr="00131818">
        <w:t>Regeringen</w:t>
      </w:r>
    </w:p>
    <w:p w:rsidR="008D13D2" w:rsidRPr="00131818" w:rsidRDefault="008D13D2" w:rsidP="008D13D2">
      <w:pPr>
        <w:pStyle w:val="Mottagare2"/>
      </w:pPr>
      <w:r w:rsidRPr="00131818">
        <w:t>Näringsdepartementet</w:t>
      </w:r>
    </w:p>
    <w:p w:rsidR="008D13D2" w:rsidRPr="00131818" w:rsidRDefault="008D13D2" w:rsidP="008D13D2">
      <w:r w:rsidRPr="00131818">
        <w:t>Med överlämnande av miljö- och jordbruksutskottets betänkande 2015/16:MJU4 Ändringar i lagen om kontroll av skyddade beteckningar på jordbruksprodukter och livsmedel får jag anmäla att riksdagen denna dag bifallit utskottets förslag till riksdagsbeslut.</w:t>
      </w:r>
    </w:p>
    <w:p w:rsidR="008D13D2" w:rsidRPr="00131818" w:rsidRDefault="008D13D2" w:rsidP="008D13D2">
      <w:pPr>
        <w:pStyle w:val="Stockholm"/>
      </w:pPr>
      <w:r w:rsidRPr="00131818">
        <w:t>Stockholm den 19 november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D13D2" w:rsidRPr="00131818" w:rsidTr="008D13D2">
        <w:tc>
          <w:tcPr>
            <w:tcW w:w="3628" w:type="dxa"/>
          </w:tcPr>
          <w:p w:rsidR="008D13D2" w:rsidRPr="00131818" w:rsidRDefault="008D13D2" w:rsidP="008D13D2">
            <w:pPr>
              <w:pStyle w:val="AvsTalman"/>
            </w:pPr>
            <w:r w:rsidRPr="00131818">
              <w:t>Urban Ahlin</w:t>
            </w:r>
          </w:p>
        </w:tc>
        <w:tc>
          <w:tcPr>
            <w:tcW w:w="3628" w:type="dxa"/>
          </w:tcPr>
          <w:p w:rsidR="008D13D2" w:rsidRPr="00131818" w:rsidRDefault="008D13D2" w:rsidP="008D13D2">
            <w:pPr>
              <w:pStyle w:val="AvsTjnsteman"/>
            </w:pPr>
            <w:r w:rsidRPr="00131818">
              <w:t>Claes Mårtensson</w:t>
            </w:r>
          </w:p>
        </w:tc>
      </w:tr>
    </w:tbl>
    <w:p w:rsidR="008D13D2" w:rsidRPr="00131818" w:rsidRDefault="008D13D2" w:rsidP="008D13D2"/>
    <w:sectPr w:rsidR="008D13D2" w:rsidRPr="00131818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3D2"/>
    <w:rsid w:val="000171F4"/>
    <w:rsid w:val="00040DEC"/>
    <w:rsid w:val="00062659"/>
    <w:rsid w:val="000B4100"/>
    <w:rsid w:val="000C3A07"/>
    <w:rsid w:val="00131818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E62E7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8D13D2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86A9C79-1571-411F-857E-8B0C62B04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46</Words>
  <Characters>339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2015-11-19T15:10:00Z</dcterms:created>
  <dcterms:modified xsi:type="dcterms:W3CDTF">2025-12-18T00:47:00Z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2015-11-19</vt:lpwstr>
  </property>
  <property fmtid="{D5CDD505-2E9C-101B-9397-08002B2CF9AE}" pid="6" name="DatumIText">
    <vt:lpwstr>den 19 november 2015</vt:lpwstr>
  </property>
  <property fmtid="{D5CDD505-2E9C-101B-9397-08002B2CF9AE}" pid="7" name="Årsuppgift">
    <vt:lpwstr>2015/16</vt:lpwstr>
  </property>
  <property fmtid="{D5CDD505-2E9C-101B-9397-08002B2CF9AE}" pid="8" name="ÅrKort">
    <vt:lpwstr>201516</vt:lpwstr>
  </property>
  <property fmtid="{D5CDD505-2E9C-101B-9397-08002B2CF9AE}" pid="9" name="Nummer">
    <vt:lpwstr>47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Näringsdepartementet</vt:lpwstr>
  </property>
  <property fmtid="{D5CDD505-2E9C-101B-9397-08002B2CF9AE}" pid="14" name="RefRM">
    <vt:lpwstr>2015/16</vt:lpwstr>
  </property>
  <property fmtid="{D5CDD505-2E9C-101B-9397-08002B2CF9AE}" pid="15" name="Utskott">
    <vt:lpwstr>Miljö- och jordbruksutskottet</vt:lpwstr>
  </property>
  <property fmtid="{D5CDD505-2E9C-101B-9397-08002B2CF9AE}" pid="16" name="UskBet">
    <vt:lpwstr>MJU</vt:lpwstr>
  </property>
  <property fmtid="{D5CDD505-2E9C-101B-9397-08002B2CF9AE}" pid="17" name="RefNr">
    <vt:lpwstr>4</vt:lpwstr>
  </property>
  <property fmtid="{D5CDD505-2E9C-101B-9397-08002B2CF9AE}" pid="18" name="RefRubrik">
    <vt:lpwstr>Ändringar i lagen om kontroll av skyddade beteckningar på jordbruksprodukter och livsmedel</vt:lpwstr>
  </property>
  <property fmtid="{D5CDD505-2E9C-101B-9397-08002B2CF9AE}" pid="19" name="Version">
    <vt:lpwstr>3.54</vt:lpwstr>
  </property>
</Properties>
</file>