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E3BD9" w:rsidRPr="00A77528" w:rsidTr="00BE3BD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E3BD9" w:rsidRPr="00A77528" w:rsidRDefault="00EF1D6A" w:rsidP="00BE3BD9">
            <w:pPr>
              <w:pStyle w:val="RSKRbeteckning"/>
              <w:spacing w:before="240"/>
            </w:pPr>
            <w:r w:rsidRPr="00A77528">
              <w:t>Riksdagsskrivelse</w:t>
            </w:r>
          </w:p>
          <w:p w:rsidR="00BE3BD9" w:rsidRPr="00A77528" w:rsidRDefault="00EF1D6A" w:rsidP="00BE3BD9">
            <w:pPr>
              <w:pStyle w:val="RSKRbeteckning"/>
            </w:pPr>
            <w:r w:rsidRPr="00A77528">
              <w:t>2008/09</w:t>
            </w:r>
            <w:r w:rsidR="00BE3BD9" w:rsidRPr="00A77528">
              <w:t>:</w:t>
            </w:r>
            <w:r w:rsidRPr="00A77528">
              <w:t>256</w:t>
            </w:r>
          </w:p>
        </w:tc>
        <w:tc>
          <w:tcPr>
            <w:tcW w:w="1134" w:type="dxa"/>
          </w:tcPr>
          <w:p w:rsidR="00BE3BD9" w:rsidRPr="00A77528" w:rsidRDefault="00A77528" w:rsidP="00BE3BD9">
            <w:pPr>
              <w:jc w:val="right"/>
            </w:pPr>
            <w:r w:rsidRPr="00A77528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3BD9" w:rsidRPr="00A77528" w:rsidTr="00BE3BD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E3BD9" w:rsidRPr="00A77528" w:rsidRDefault="00BE3BD9">
            <w:pPr>
              <w:rPr>
                <w:sz w:val="10"/>
              </w:rPr>
            </w:pPr>
          </w:p>
        </w:tc>
      </w:tr>
    </w:tbl>
    <w:p w:rsidR="00BE3BD9" w:rsidRPr="00A77528" w:rsidRDefault="00BE3BD9"/>
    <w:p w:rsidR="00BE3BD9" w:rsidRPr="00A77528" w:rsidRDefault="00EF1D6A" w:rsidP="00BE3BD9">
      <w:pPr>
        <w:pStyle w:val="Mottagare1"/>
      </w:pPr>
      <w:r w:rsidRPr="00A77528">
        <w:t>Regeringen</w:t>
      </w:r>
    </w:p>
    <w:p w:rsidR="00BE3BD9" w:rsidRPr="00A77528" w:rsidRDefault="00EF1D6A" w:rsidP="00BE3BD9">
      <w:pPr>
        <w:pStyle w:val="Mottagare2"/>
      </w:pPr>
      <w:r w:rsidRPr="00A77528">
        <w:t>Försvarsdepartementet</w:t>
      </w:r>
    </w:p>
    <w:p w:rsidR="00BE3BD9" w:rsidRPr="00A77528" w:rsidRDefault="00BE3BD9" w:rsidP="00BE3BD9">
      <w:r w:rsidRPr="00A77528">
        <w:t xml:space="preserve">Med överlämnande av </w:t>
      </w:r>
      <w:r w:rsidR="00EF1D6A" w:rsidRPr="00A77528">
        <w:t>försvarsutskottet</w:t>
      </w:r>
      <w:r w:rsidRPr="00A77528">
        <w:t xml:space="preserve">s betänkande </w:t>
      </w:r>
      <w:r w:rsidR="00EF1D6A" w:rsidRPr="00A77528">
        <w:t>2008/09</w:t>
      </w:r>
      <w:r w:rsidRPr="00A77528">
        <w:t>:</w:t>
      </w:r>
      <w:r w:rsidR="00EF1D6A" w:rsidRPr="00A77528">
        <w:t>FöU9</w:t>
      </w:r>
      <w:r w:rsidRPr="00A77528">
        <w:t xml:space="preserve"> </w:t>
      </w:r>
      <w:r w:rsidR="00EF1D6A" w:rsidRPr="00A77528">
        <w:t>Några frågor om sekretess och tillgång till register</w:t>
      </w:r>
      <w:r w:rsidRPr="00A77528">
        <w:t xml:space="preserve"> får jag anmäla att riksdagen denna dag bifallit utskottets förslag till riksdagsbeslut.</w:t>
      </w:r>
    </w:p>
    <w:p w:rsidR="00BE3BD9" w:rsidRPr="00A77528" w:rsidRDefault="00BE3BD9" w:rsidP="00BE3BD9">
      <w:pPr>
        <w:pStyle w:val="Stockholm"/>
      </w:pPr>
      <w:r w:rsidRPr="00A77528">
        <w:t xml:space="preserve">Stockholm </w:t>
      </w:r>
      <w:r w:rsidR="00EF1D6A" w:rsidRPr="00A77528">
        <w:t>den 20 maj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E3BD9" w:rsidRPr="00A77528" w:rsidTr="00BE3BD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E3BD9" w:rsidRPr="00A77528" w:rsidRDefault="00EF1D6A" w:rsidP="00BE3BD9">
            <w:pPr>
              <w:pStyle w:val="AvsTalman"/>
            </w:pPr>
            <w:r w:rsidRPr="00A77528">
              <w:t>Per Westerberg</w:t>
            </w:r>
          </w:p>
        </w:tc>
        <w:tc>
          <w:tcPr>
            <w:tcW w:w="3628" w:type="dxa"/>
          </w:tcPr>
          <w:p w:rsidR="00BE3BD9" w:rsidRPr="00A77528" w:rsidRDefault="00EF1D6A" w:rsidP="00BE3BD9">
            <w:pPr>
              <w:pStyle w:val="AvsTjnsteman"/>
            </w:pPr>
            <w:r w:rsidRPr="00A77528">
              <w:t>Ulf Christoffersson</w:t>
            </w:r>
          </w:p>
        </w:tc>
      </w:tr>
    </w:tbl>
    <w:p w:rsidR="00D85057" w:rsidRPr="00A77528" w:rsidRDefault="00D85057" w:rsidP="00BE3BD9"/>
    <w:sectPr w:rsidR="00D85057" w:rsidRPr="00A7752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BD9"/>
    <w:rsid w:val="0009098F"/>
    <w:rsid w:val="000C2D8D"/>
    <w:rsid w:val="001667BD"/>
    <w:rsid w:val="001C2855"/>
    <w:rsid w:val="00224A43"/>
    <w:rsid w:val="00243D3C"/>
    <w:rsid w:val="00244660"/>
    <w:rsid w:val="0026798D"/>
    <w:rsid w:val="002D4F38"/>
    <w:rsid w:val="0039108F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77528"/>
    <w:rsid w:val="00AC3A6D"/>
    <w:rsid w:val="00B2130D"/>
    <w:rsid w:val="00BB222A"/>
    <w:rsid w:val="00BB66ED"/>
    <w:rsid w:val="00BE3BD9"/>
    <w:rsid w:val="00C1040E"/>
    <w:rsid w:val="00C72B82"/>
    <w:rsid w:val="00D644E9"/>
    <w:rsid w:val="00D85057"/>
    <w:rsid w:val="00DC0766"/>
    <w:rsid w:val="00E570D1"/>
    <w:rsid w:val="00EF1D6A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E1D0CC3-570B-4602-AAEB-2C7871938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39</Words>
  <Characters>297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256</vt:lpwstr>
  </property>
  <property fmtid="{D5CDD505-2E9C-101B-9397-08002B2CF9AE}" pid="6" name="Datum">
    <vt:lpwstr>2009-05-20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Försvarsdepartementet</vt:lpwstr>
  </property>
  <property fmtid="{D5CDD505-2E9C-101B-9397-08002B2CF9AE}" pid="13" name="Utskott">
    <vt:lpwstr>Försvarsutskottet</vt:lpwstr>
  </property>
  <property fmtid="{D5CDD505-2E9C-101B-9397-08002B2CF9AE}" pid="14" name="UskBet">
    <vt:lpwstr>FöU</vt:lpwstr>
  </property>
  <property fmtid="{D5CDD505-2E9C-101B-9397-08002B2CF9AE}" pid="15" name="RefRM">
    <vt:lpwstr>2008/09</vt:lpwstr>
  </property>
  <property fmtid="{D5CDD505-2E9C-101B-9397-08002B2CF9AE}" pid="16" name="RefNr">
    <vt:lpwstr>9</vt:lpwstr>
  </property>
  <property fmtid="{D5CDD505-2E9C-101B-9397-08002B2CF9AE}" pid="17" name="RefRubrik">
    <vt:lpwstr>Några frågor om sekretess och tillgång till register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20 maj 2009</vt:lpwstr>
  </property>
</Properties>
</file>