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1647B" w:rsidRPr="00FC48CA" w:rsidTr="00C1647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1647B" w:rsidRPr="00FC48CA" w:rsidRDefault="00C074C5" w:rsidP="00C1647B">
            <w:pPr>
              <w:pStyle w:val="RSKRbeteckning"/>
              <w:spacing w:before="240"/>
            </w:pPr>
            <w:r w:rsidRPr="00FC48CA">
              <w:t>Riksdagsskrivelse</w:t>
            </w:r>
          </w:p>
          <w:p w:rsidR="00C1647B" w:rsidRPr="00FC48CA" w:rsidRDefault="00C074C5" w:rsidP="00C1647B">
            <w:pPr>
              <w:pStyle w:val="RSKRbeteckning"/>
            </w:pPr>
            <w:r w:rsidRPr="00FC48CA">
              <w:t>2008/09</w:t>
            </w:r>
            <w:r w:rsidR="00C1647B" w:rsidRPr="00FC48CA">
              <w:t>:</w:t>
            </w:r>
            <w:r w:rsidRPr="00FC48CA">
              <w:t>128</w:t>
            </w:r>
          </w:p>
        </w:tc>
        <w:tc>
          <w:tcPr>
            <w:tcW w:w="1134" w:type="dxa"/>
          </w:tcPr>
          <w:p w:rsidR="00C1647B" w:rsidRPr="00FC48CA" w:rsidRDefault="00FC48CA" w:rsidP="00C1647B">
            <w:pPr>
              <w:jc w:val="right"/>
            </w:pPr>
            <w:r w:rsidRPr="00FC48C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47B" w:rsidRPr="00FC48CA" w:rsidTr="00C1647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1647B" w:rsidRPr="00FC48CA" w:rsidRDefault="00C1647B">
            <w:pPr>
              <w:rPr>
                <w:sz w:val="10"/>
              </w:rPr>
            </w:pPr>
          </w:p>
        </w:tc>
      </w:tr>
    </w:tbl>
    <w:p w:rsidR="00C1647B" w:rsidRPr="00FC48CA" w:rsidRDefault="00C1647B"/>
    <w:p w:rsidR="00C1647B" w:rsidRPr="00FC48CA" w:rsidRDefault="00C074C5" w:rsidP="00C1647B">
      <w:pPr>
        <w:pStyle w:val="Mottagare1"/>
      </w:pPr>
      <w:r w:rsidRPr="00FC48CA">
        <w:t>Riksrevisionens styrelse</w:t>
      </w:r>
      <w:r w:rsidR="00BF45CA" w:rsidRPr="00FC48CA">
        <w:rPr>
          <w:rStyle w:val="Fotnotsreferens"/>
        </w:rPr>
        <w:footnoteReference w:id="1"/>
      </w:r>
    </w:p>
    <w:p w:rsidR="00C1647B" w:rsidRPr="00FC48CA" w:rsidRDefault="00C074C5" w:rsidP="00C1647B">
      <w:pPr>
        <w:pStyle w:val="Mottagare2"/>
      </w:pPr>
      <w:r w:rsidRPr="00FC48CA">
        <w:t xml:space="preserve"> </w:t>
      </w:r>
    </w:p>
    <w:p w:rsidR="00C1647B" w:rsidRPr="00FC48CA" w:rsidRDefault="00C1647B" w:rsidP="00C1647B">
      <w:r w:rsidRPr="00FC48CA">
        <w:t xml:space="preserve">Med överlämnande av </w:t>
      </w:r>
      <w:r w:rsidR="00C074C5" w:rsidRPr="00FC48CA">
        <w:t>socialutskottet</w:t>
      </w:r>
      <w:r w:rsidRPr="00FC48CA">
        <w:t xml:space="preserve">s betänkande </w:t>
      </w:r>
      <w:r w:rsidR="00C074C5" w:rsidRPr="00FC48CA">
        <w:t>2008/09</w:t>
      </w:r>
      <w:r w:rsidRPr="00FC48CA">
        <w:t>:</w:t>
      </w:r>
      <w:r w:rsidR="00C074C5" w:rsidRPr="00FC48CA">
        <w:t>SoU1</w:t>
      </w:r>
      <w:r w:rsidRPr="00FC48CA">
        <w:t xml:space="preserve"> </w:t>
      </w:r>
      <w:r w:rsidR="00C074C5" w:rsidRPr="00FC48CA">
        <w:t>Utgiftsområde 9 Hälsovård, sjukvård och social omsorg m.m.</w:t>
      </w:r>
      <w:r w:rsidRPr="00FC48CA">
        <w:t xml:space="preserve"> får jag anmäla att riksdagen denna dag bifallit utskottets förslag till riksdagsbeslut.</w:t>
      </w:r>
    </w:p>
    <w:p w:rsidR="00C1647B" w:rsidRPr="00FC48CA" w:rsidRDefault="00C1647B" w:rsidP="00C1647B">
      <w:pPr>
        <w:pStyle w:val="Stockholm"/>
      </w:pPr>
      <w:r w:rsidRPr="00FC48CA">
        <w:t xml:space="preserve">Stockholm </w:t>
      </w:r>
      <w:r w:rsidR="00C074C5" w:rsidRPr="00FC48CA">
        <w:t>den 17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1647B" w:rsidRPr="00FC48CA" w:rsidTr="00C1647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1647B" w:rsidRPr="00FC48CA" w:rsidRDefault="00C074C5" w:rsidP="00C1647B">
            <w:pPr>
              <w:pStyle w:val="AvsTalman"/>
            </w:pPr>
            <w:r w:rsidRPr="00FC48CA">
              <w:t>Per Westerberg</w:t>
            </w:r>
          </w:p>
        </w:tc>
        <w:tc>
          <w:tcPr>
            <w:tcW w:w="3628" w:type="dxa"/>
          </w:tcPr>
          <w:p w:rsidR="00C1647B" w:rsidRPr="00FC48CA" w:rsidRDefault="00C074C5" w:rsidP="00C1647B">
            <w:pPr>
              <w:pStyle w:val="AvsTjnsteman"/>
            </w:pPr>
            <w:r w:rsidRPr="00FC48CA">
              <w:t>Ulf Christoffersson</w:t>
            </w:r>
          </w:p>
        </w:tc>
      </w:tr>
    </w:tbl>
    <w:p w:rsidR="00D85057" w:rsidRPr="00FC48CA" w:rsidRDefault="00D85057" w:rsidP="00C1647B"/>
    <w:sectPr w:rsidR="00D85057" w:rsidRPr="00FC48CA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0E9D" w:rsidRPr="00FC48CA" w:rsidRDefault="00F20E9D">
      <w:r w:rsidRPr="00FC48CA">
        <w:separator/>
      </w:r>
    </w:p>
  </w:endnote>
  <w:endnote w:type="continuationSeparator" w:id="0">
    <w:p w:rsidR="00F20E9D" w:rsidRPr="00FC48CA" w:rsidRDefault="00F20E9D">
      <w:r w:rsidRPr="00FC48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0E9D" w:rsidRPr="00FC48CA" w:rsidRDefault="00F20E9D">
      <w:r w:rsidRPr="00FC48CA">
        <w:separator/>
      </w:r>
    </w:p>
  </w:footnote>
  <w:footnote w:type="continuationSeparator" w:id="0">
    <w:p w:rsidR="00F20E9D" w:rsidRPr="00FC48CA" w:rsidRDefault="00F20E9D">
      <w:r w:rsidRPr="00FC48CA">
        <w:continuationSeparator/>
      </w:r>
    </w:p>
  </w:footnote>
  <w:footnote w:id="1">
    <w:p w:rsidR="00F20E9D" w:rsidRPr="00FC48CA" w:rsidRDefault="00F20E9D">
      <w:pPr>
        <w:pStyle w:val="Fotnotstext"/>
      </w:pPr>
      <w:r w:rsidRPr="00FC48CA">
        <w:rPr>
          <w:rStyle w:val="Fotnotsreferens"/>
        </w:rPr>
        <w:footnoteRef/>
      </w:r>
      <w:r w:rsidRPr="00FC48CA">
        <w:t xml:space="preserve"> Riksdagsskrivelse 2008/09:127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47B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8221D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BF45CA"/>
    <w:rsid w:val="00C074C5"/>
    <w:rsid w:val="00C1040E"/>
    <w:rsid w:val="00C1647B"/>
    <w:rsid w:val="00C72B82"/>
    <w:rsid w:val="00CD5A54"/>
    <w:rsid w:val="00D644E9"/>
    <w:rsid w:val="00D85057"/>
    <w:rsid w:val="00DC0766"/>
    <w:rsid w:val="00E570D1"/>
    <w:rsid w:val="00F20E9D"/>
    <w:rsid w:val="00F520C1"/>
    <w:rsid w:val="00FC48CA"/>
    <w:rsid w:val="00FD6193"/>
    <w:rsid w:val="00FF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5931610-2BB7-45B7-BA5E-9296E4E16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58221D"/>
    <w:rPr>
      <w:rFonts w:ascii="Tahoma" w:hAnsi="Tahoma" w:cs="Tahoma"/>
      <w:sz w:val="16"/>
      <w:szCs w:val="16"/>
    </w:rPr>
  </w:style>
  <w:style w:type="paragraph" w:styleId="Fotnotstext">
    <w:name w:val="footnote text"/>
    <w:basedOn w:val="Normal"/>
    <w:semiHidden/>
    <w:rsid w:val="00BF45CA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BF45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300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2008-12-16T09:33:00Z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128</vt:lpwstr>
  </property>
  <property fmtid="{D5CDD505-2E9C-101B-9397-08002B2CF9AE}" pid="6" name="Datum">
    <vt:lpwstr>2008-12-17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2008/09</vt:lpwstr>
  </property>
  <property fmtid="{D5CDD505-2E9C-101B-9397-08002B2CF9AE}" pid="16" name="RefNr">
    <vt:lpwstr>1</vt:lpwstr>
  </property>
  <property fmtid="{D5CDD505-2E9C-101B-9397-08002B2CF9AE}" pid="17" name="RefRubrik">
    <vt:lpwstr>Utgiftsområde 9 Hälsovård, sjukvård och social omsorg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december 2008</vt:lpwstr>
  </property>
</Properties>
</file>