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16 mars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Arbetsmarknadsutredningen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Raimo Pärssinen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Marco Venegas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Wykman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Sven-Olof Sällström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Qarlsson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Désirée Pethrus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Luftfartsfrågor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Svensson Smith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Rikard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Wiklander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Wallrup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Gymnasieskolan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Michael Svensson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Stefan Jakobsson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Carlsson i Skövde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Helmersson Olsson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 Knutsson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30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16 mars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2017-03-16</SAFIR_Sammantradesdatum_Doc>
    <SAFIR_SammantradeID xmlns="C07A1A6C-0B19-41D9-BDF8-F523BA3921EB">ba239ccc-6678-46a7-b1c4-d441a8ef64fc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85F79D-7266-48F7-B515-C580B23BC946}"/>
</file>

<file path=customXml/itemProps2.xml><?xml version="1.0" encoding="utf-8"?>
<ds:datastoreItem xmlns:ds="http://schemas.openxmlformats.org/officeDocument/2006/customXml" ds:itemID="{7C15C3A9-EB86-4FB5-8EE1-C974C2B1D334}">
  <ds:schemaRefs/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16 mars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