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5A7A672E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0A195C">
              <w:rPr>
                <w:b/>
              </w:rPr>
              <w:t>3</w:t>
            </w:r>
            <w:r w:rsidR="00612132">
              <w:rPr>
                <w:b/>
              </w:rPr>
              <w:t>5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22BB9FF9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B056A6">
              <w:t>05</w:t>
            </w:r>
            <w:r w:rsidR="00666516" w:rsidRPr="008C71F4">
              <w:t>-</w:t>
            </w:r>
            <w:r w:rsidR="0027029D">
              <w:t>1</w:t>
            </w:r>
            <w:r w:rsidR="00612132">
              <w:t>5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6E8F62D3" w:rsidR="00240790" w:rsidRPr="00240790" w:rsidRDefault="00B113F4" w:rsidP="0096348C">
            <w:r>
              <w:t>10</w:t>
            </w:r>
            <w:r w:rsidR="007A17C6" w:rsidRPr="007F465A">
              <w:t>.</w:t>
            </w:r>
            <w:r w:rsidR="00DE4A20" w:rsidRPr="007F465A">
              <w:t>00</w:t>
            </w:r>
            <w:r w:rsidR="00C04B68" w:rsidRPr="007F465A">
              <w:t xml:space="preserve"> – </w:t>
            </w:r>
            <w:r>
              <w:t>10</w:t>
            </w:r>
            <w:r w:rsidR="00C04B68" w:rsidRPr="007F465A">
              <w:t>.</w:t>
            </w:r>
            <w:r w:rsidR="00384FC1">
              <w:t>0</w:t>
            </w:r>
            <w:r w:rsidR="00A910ED">
              <w:t>8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E4A20" w:rsidRPr="008C71F4" w14:paraId="39CF8A88" w14:textId="77777777" w:rsidTr="00B7668F">
        <w:tc>
          <w:tcPr>
            <w:tcW w:w="567" w:type="dxa"/>
          </w:tcPr>
          <w:p w14:paraId="664FD1A4" w14:textId="33EE777E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43226E71" w14:textId="219A6582" w:rsidR="00DE4A20" w:rsidRDefault="008E4FA1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4F9C5B9" w14:textId="542A28DD" w:rsidR="008E4FA1" w:rsidRDefault="008E4FA1" w:rsidP="008E4FA1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>
              <w:rPr>
                <w:bCs/>
                <w:snapToGrid w:val="0"/>
              </w:rPr>
              <w:t>3</w:t>
            </w:r>
            <w:r w:rsidR="00612132">
              <w:rPr>
                <w:bCs/>
                <w:snapToGrid w:val="0"/>
              </w:rPr>
              <w:t>4</w:t>
            </w:r>
            <w:r>
              <w:rPr>
                <w:bCs/>
              </w:rPr>
              <w:t>.</w:t>
            </w:r>
          </w:p>
          <w:p w14:paraId="1F2A6E20" w14:textId="4B325259" w:rsidR="00DE4A20" w:rsidRPr="00DE4A20" w:rsidRDefault="00DE4A20" w:rsidP="008E4FA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8E4FA1" w:rsidRPr="00B056A6" w14:paraId="5D27B045" w14:textId="77777777" w:rsidTr="00B7668F">
        <w:tc>
          <w:tcPr>
            <w:tcW w:w="567" w:type="dxa"/>
          </w:tcPr>
          <w:p w14:paraId="30F59F8B" w14:textId="033D5ECF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352567F5" w14:textId="1D79F42F" w:rsidR="008E4FA1" w:rsidRDefault="00612132" w:rsidP="00B056A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2025 års ekonomiska vårproposition</w:t>
            </w:r>
            <w:r w:rsidR="0027029D">
              <w:rPr>
                <w:b/>
              </w:rPr>
              <w:t xml:space="preserve"> (SkU</w:t>
            </w:r>
            <w:r>
              <w:rPr>
                <w:b/>
              </w:rPr>
              <w:t>6y</w:t>
            </w:r>
            <w:r w:rsidR="0027029D">
              <w:rPr>
                <w:b/>
              </w:rPr>
              <w:t>)</w:t>
            </w:r>
          </w:p>
          <w:p w14:paraId="19F76724" w14:textId="63851172" w:rsidR="00612132" w:rsidRDefault="00612132" w:rsidP="0061213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frågan om yttrande till finansutskottet över proposition 2024/25:100 och motioner.</w:t>
            </w:r>
          </w:p>
          <w:p w14:paraId="02FB1BBC" w14:textId="76639C30" w:rsidR="00612132" w:rsidRDefault="00612132" w:rsidP="0061213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66BD3AD" w14:textId="0545FA89" w:rsidR="00612132" w:rsidRDefault="00612132" w:rsidP="0061213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59F66904" w14:textId="78AD8DCA" w:rsidR="008E4FA1" w:rsidRPr="00B056A6" w:rsidRDefault="008E4FA1" w:rsidP="008E4FA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4FA1" w:rsidRPr="008C71F4" w14:paraId="0EC7BD6A" w14:textId="77777777" w:rsidTr="00B7668F">
        <w:tc>
          <w:tcPr>
            <w:tcW w:w="567" w:type="dxa"/>
          </w:tcPr>
          <w:p w14:paraId="5F20469A" w14:textId="09A3B11E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2496E62A" w14:textId="45FF058F" w:rsidR="007F465A" w:rsidRPr="00B056A6" w:rsidRDefault="00612132" w:rsidP="00B056A6">
            <w:pPr>
              <w:widowControl/>
              <w:spacing w:after="240" w:line="276" w:lineRule="auto"/>
              <w:rPr>
                <w:b/>
              </w:rPr>
            </w:pPr>
            <w:proofErr w:type="spellStart"/>
            <w:r>
              <w:rPr>
                <w:b/>
              </w:rPr>
              <w:t>Vårändringsbudget</w:t>
            </w:r>
            <w:proofErr w:type="spellEnd"/>
            <w:r>
              <w:rPr>
                <w:b/>
              </w:rPr>
              <w:t xml:space="preserve"> för 2025</w:t>
            </w:r>
            <w:r w:rsidR="00240790" w:rsidRPr="00240790">
              <w:rPr>
                <w:b/>
              </w:rPr>
              <w:t xml:space="preserve"> (SkU</w:t>
            </w:r>
            <w:r>
              <w:rPr>
                <w:b/>
              </w:rPr>
              <w:t>9y</w:t>
            </w:r>
            <w:r w:rsidR="00240790" w:rsidRPr="00240790">
              <w:rPr>
                <w:b/>
              </w:rPr>
              <w:t>)</w:t>
            </w:r>
          </w:p>
          <w:p w14:paraId="05AF2C4E" w14:textId="10344325" w:rsidR="00612132" w:rsidRDefault="00612132" w:rsidP="0061213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frågan om yttrande till finansutskottet över proposition 2024/25:99.</w:t>
            </w:r>
          </w:p>
          <w:p w14:paraId="2DA33E86" w14:textId="6AA257D2" w:rsidR="00240790" w:rsidRDefault="00240790" w:rsidP="00240790">
            <w:pPr>
              <w:widowControl/>
              <w:spacing w:line="276" w:lineRule="auto"/>
              <w:rPr>
                <w:b/>
              </w:rPr>
            </w:pPr>
          </w:p>
          <w:p w14:paraId="0C4ACE2E" w14:textId="77777777" w:rsidR="00612132" w:rsidRDefault="00612132" w:rsidP="0061213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744178E4" w14:textId="36C48EB3" w:rsidR="00612132" w:rsidRPr="001023E0" w:rsidRDefault="00612132" w:rsidP="00240790">
            <w:pPr>
              <w:widowControl/>
              <w:spacing w:line="276" w:lineRule="auto"/>
              <w:rPr>
                <w:b/>
              </w:rPr>
            </w:pPr>
          </w:p>
        </w:tc>
      </w:tr>
      <w:tr w:rsidR="008E4FA1" w:rsidRPr="008C71F4" w14:paraId="2E1CCE6F" w14:textId="77777777" w:rsidTr="00B7668F">
        <w:tc>
          <w:tcPr>
            <w:tcW w:w="567" w:type="dxa"/>
          </w:tcPr>
          <w:p w14:paraId="3A72215C" w14:textId="5650FAC3" w:rsidR="008E4FA1" w:rsidRDefault="007F465A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CBAC8AD" w14:textId="6E1D9A41" w:rsidR="00240790" w:rsidRDefault="00612132" w:rsidP="00240790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Partipolitiska lotterier (SkU10y)</w:t>
            </w:r>
          </w:p>
          <w:p w14:paraId="1F7574FA" w14:textId="0399F9CE" w:rsidR="00612132" w:rsidRDefault="00612132" w:rsidP="0061213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frågan om yttrande till kulturutskottet över proposition 2024/25:154 och motioner.</w:t>
            </w:r>
          </w:p>
          <w:p w14:paraId="78154CB8" w14:textId="77777777" w:rsidR="00612132" w:rsidRDefault="00612132" w:rsidP="00612132">
            <w:pPr>
              <w:widowControl/>
              <w:spacing w:line="276" w:lineRule="auto"/>
              <w:rPr>
                <w:b/>
              </w:rPr>
            </w:pPr>
          </w:p>
          <w:p w14:paraId="642D2DFF" w14:textId="77777777" w:rsidR="00612132" w:rsidRDefault="00612132" w:rsidP="0061213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4776A821" w14:textId="0215343C" w:rsidR="0027029D" w:rsidRPr="007F465A" w:rsidRDefault="0027029D" w:rsidP="008E4FA1">
            <w:pPr>
              <w:widowControl/>
              <w:spacing w:line="276" w:lineRule="auto"/>
              <w:rPr>
                <w:bCs/>
              </w:rPr>
            </w:pPr>
          </w:p>
        </w:tc>
      </w:tr>
      <w:tr w:rsidR="00612132" w:rsidRPr="008C71F4" w14:paraId="37A4ECAB" w14:textId="77777777" w:rsidTr="00B7668F">
        <w:tc>
          <w:tcPr>
            <w:tcW w:w="567" w:type="dxa"/>
          </w:tcPr>
          <w:p w14:paraId="685BE9D3" w14:textId="75B6B794" w:rsidR="00612132" w:rsidRDefault="00612132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2787854D" w14:textId="77777777" w:rsidR="00612132" w:rsidRDefault="00612132" w:rsidP="00240790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Skärpta åtgärder mot utförsel av stöldgods (SkU21)</w:t>
            </w:r>
          </w:p>
          <w:p w14:paraId="3A9D937D" w14:textId="1219CD34" w:rsidR="00612132" w:rsidRDefault="00612132" w:rsidP="00612132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Utskottet fortsatte beredningen av proposition 2024/25:129.</w:t>
            </w:r>
          </w:p>
          <w:p w14:paraId="4A30034B" w14:textId="77777777" w:rsidR="00612132" w:rsidRDefault="00612132" w:rsidP="00612132">
            <w:pPr>
              <w:widowControl/>
              <w:spacing w:line="276" w:lineRule="auto"/>
              <w:rPr>
                <w:bCs/>
              </w:rPr>
            </w:pPr>
          </w:p>
          <w:p w14:paraId="52F79D12" w14:textId="77777777" w:rsidR="00612132" w:rsidRDefault="00612132" w:rsidP="00612132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292626A2" w14:textId="5D34F068" w:rsidR="00612132" w:rsidRPr="00612132" w:rsidRDefault="00612132" w:rsidP="00612132">
            <w:pPr>
              <w:widowControl/>
              <w:spacing w:line="276" w:lineRule="auto"/>
              <w:rPr>
                <w:bCs/>
              </w:rPr>
            </w:pPr>
          </w:p>
        </w:tc>
      </w:tr>
      <w:tr w:rsidR="00A047B9" w:rsidRPr="008C71F4" w14:paraId="42076A6D" w14:textId="77777777" w:rsidTr="00B7668F">
        <w:tc>
          <w:tcPr>
            <w:tcW w:w="567" w:type="dxa"/>
          </w:tcPr>
          <w:p w14:paraId="486FEFE3" w14:textId="25BB1727" w:rsidR="00A047B9" w:rsidRDefault="00A047B9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6</w:t>
            </w:r>
          </w:p>
        </w:tc>
        <w:tc>
          <w:tcPr>
            <w:tcW w:w="6946" w:type="dxa"/>
            <w:gridSpan w:val="2"/>
          </w:tcPr>
          <w:p w14:paraId="0DF7DB88" w14:textId="77777777" w:rsidR="00A047B9" w:rsidRDefault="00A047B9" w:rsidP="00240790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Redovisning av skatteutgifter 2025 (SkU22)</w:t>
            </w:r>
          </w:p>
          <w:p w14:paraId="78AD9D49" w14:textId="34AE04D0" w:rsidR="00A047B9" w:rsidRDefault="00A047B9" w:rsidP="00A047B9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Utskottet inledde beredningen av skrivelse 2024/25:98.</w:t>
            </w:r>
          </w:p>
          <w:p w14:paraId="3777F228" w14:textId="77777777" w:rsidR="00A047B9" w:rsidRDefault="00A047B9" w:rsidP="00A047B9">
            <w:pPr>
              <w:widowControl/>
              <w:spacing w:line="276" w:lineRule="auto"/>
              <w:rPr>
                <w:bCs/>
              </w:rPr>
            </w:pPr>
          </w:p>
          <w:p w14:paraId="0F91AD18" w14:textId="77777777" w:rsidR="00A047B9" w:rsidRDefault="00A047B9" w:rsidP="00A047B9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0952A16C" w14:textId="7F197058" w:rsidR="00A047B9" w:rsidRDefault="00A047B9" w:rsidP="00240790">
            <w:pPr>
              <w:widowControl/>
              <w:spacing w:after="240" w:line="276" w:lineRule="auto"/>
              <w:rPr>
                <w:b/>
              </w:rPr>
            </w:pPr>
          </w:p>
        </w:tc>
      </w:tr>
      <w:tr w:rsidR="00A910ED" w:rsidRPr="008C71F4" w14:paraId="7B3A0EB7" w14:textId="77777777" w:rsidTr="00B7668F">
        <w:tc>
          <w:tcPr>
            <w:tcW w:w="567" w:type="dxa"/>
          </w:tcPr>
          <w:p w14:paraId="7A65DFDC" w14:textId="3FE3A343" w:rsidR="00A910ED" w:rsidRPr="003748F1" w:rsidRDefault="00A910ED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5381A8E8" w14:textId="77777777" w:rsidR="00A910ED" w:rsidRDefault="00A910ED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3149E745" w14:textId="17D4F181" w:rsidR="00A910ED" w:rsidRPr="00A910ED" w:rsidRDefault="00A910ED" w:rsidP="0036472B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beslutade att bjuda in finansminister Elisabeth Svantesson, Finansdepartementet, till utskottet för att informera om </w:t>
            </w:r>
            <w:r w:rsidR="00EA1419">
              <w:rPr>
                <w:bCs/>
                <w:snapToGrid w:val="0"/>
              </w:rPr>
              <w:t>regeringens arbete</w:t>
            </w:r>
            <w:r>
              <w:rPr>
                <w:bCs/>
                <w:snapToGrid w:val="0"/>
              </w:rPr>
              <w:t xml:space="preserve"> </w:t>
            </w:r>
            <w:r w:rsidR="00E7416F">
              <w:rPr>
                <w:bCs/>
                <w:snapToGrid w:val="0"/>
              </w:rPr>
              <w:t xml:space="preserve">med </w:t>
            </w:r>
            <w:r>
              <w:rPr>
                <w:bCs/>
                <w:snapToGrid w:val="0"/>
              </w:rPr>
              <w:t>kupongskatt, kapitalförsäkringar och genomförandet av VIDA.</w:t>
            </w: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2ECC2341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A910ED">
              <w:rPr>
                <w:b/>
                <w:snapToGrid w:val="0"/>
                <w:sz w:val="24"/>
                <w:szCs w:val="20"/>
              </w:rPr>
              <w:t>8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76B0A9D0" w:rsidR="0027029D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A047B9">
              <w:rPr>
                <w:snapToGrid w:val="0"/>
              </w:rPr>
              <w:t>tisdagen</w:t>
            </w:r>
            <w:r w:rsidRPr="008C71F4">
              <w:rPr>
                <w:snapToGrid w:val="0"/>
              </w:rPr>
              <w:t xml:space="preserve"> den </w:t>
            </w:r>
            <w:r w:rsidR="00A047B9">
              <w:rPr>
                <w:snapToGrid w:val="0"/>
              </w:rPr>
              <w:t>20</w:t>
            </w:r>
            <w:r>
              <w:rPr>
                <w:snapToGrid w:val="0"/>
              </w:rPr>
              <w:t xml:space="preserve"> </w:t>
            </w:r>
            <w:r w:rsidR="007F465A">
              <w:rPr>
                <w:snapToGrid w:val="0"/>
              </w:rPr>
              <w:t>maj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="00A047B9">
              <w:rPr>
                <w:snapToGrid w:val="0"/>
              </w:rPr>
              <w:t>11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7C02037A" w14:textId="65FD6451" w:rsidR="00E803C8" w:rsidRP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49ADE63" w14:textId="57FAC59F" w:rsidR="0027029D" w:rsidRDefault="0027029D" w:rsidP="00B7668F">
            <w:pPr>
              <w:tabs>
                <w:tab w:val="left" w:pos="1701"/>
              </w:tabs>
            </w:pPr>
          </w:p>
          <w:p w14:paraId="4A7C3E9A" w14:textId="77777777" w:rsidR="00A047B9" w:rsidRDefault="00A047B9" w:rsidP="00B7668F">
            <w:pPr>
              <w:tabs>
                <w:tab w:val="left" w:pos="1701"/>
              </w:tabs>
            </w:pPr>
          </w:p>
          <w:p w14:paraId="307DCEEA" w14:textId="726E82BF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B7668F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5633E708" w14:textId="331E1EB1" w:rsidR="008D772E" w:rsidRDefault="008D772E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58C3E80" w14:textId="104671F2" w:rsidR="00A047B9" w:rsidRDefault="00A047B9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798E024A" w14:textId="77777777" w:rsidR="00A047B9" w:rsidRPr="008C71F4" w:rsidRDefault="00A047B9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18B6AD2C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A047B9">
              <w:t>20</w:t>
            </w:r>
            <w:r>
              <w:t xml:space="preserve"> </w:t>
            </w:r>
            <w:r w:rsidR="007F465A">
              <w:t>maj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2407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0FCDD20D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8D772E">
              <w:rPr>
                <w:b/>
              </w:rPr>
              <w:t>3</w:t>
            </w:r>
            <w:r w:rsidR="00A047B9">
              <w:rPr>
                <w:b/>
              </w:rPr>
              <w:t>5</w:t>
            </w:r>
          </w:p>
        </w:tc>
      </w:tr>
      <w:tr w:rsidR="008C71F4" w:rsidRPr="008C71F4" w14:paraId="0D1D8D81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5DD4089F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 xml:space="preserve">§ </w:t>
            </w:r>
            <w:r w:rsidR="002A009E" w:rsidRPr="008C71F4">
              <w:rPr>
                <w:sz w:val="22"/>
              </w:rPr>
              <w:t>1</w:t>
            </w:r>
            <w:r w:rsidR="00D57CDE">
              <w:rPr>
                <w:sz w:val="22"/>
              </w:rPr>
              <w:t>–</w:t>
            </w:r>
            <w:r w:rsidR="00A910ED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25375BAB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67B8" w:rsidRPr="008C71F4" w14:paraId="2CE9ED4D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2A5BB034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121FC9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A910ED" w14:paraId="048005F3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de-DE"/>
              </w:rPr>
            </w:pPr>
            <w:r w:rsidRPr="002E7A1E">
              <w:rPr>
                <w:sz w:val="23"/>
                <w:szCs w:val="23"/>
                <w:lang w:val="en-US"/>
              </w:rPr>
              <w:t xml:space="preserve">Eric Westroth (SD) vice </w:t>
            </w:r>
            <w:proofErr w:type="spellStart"/>
            <w:r w:rsidRPr="002E7A1E">
              <w:rPr>
                <w:sz w:val="23"/>
                <w:szCs w:val="23"/>
                <w:lang w:val="en-US"/>
              </w:rPr>
              <w:t>ordf</w:t>
            </w:r>
            <w:proofErr w:type="spellEnd"/>
            <w:r w:rsidRPr="002E7A1E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1A8378B6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57C4725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DB67B8" w:rsidRPr="008C71F4" w14:paraId="5D9B8709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7D33606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EBAC90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730F71C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4A43665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32E5081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AF2803B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40BA8BF9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A9F999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FEF6C30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4F98AF97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55729C8F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2F950F6B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7BDF9E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343C4FA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64047CE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047D545E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27137D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E7ADFBC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571A3B1E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04DD4E5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5798DB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245AC4BE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448C616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3EB20CB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493A7481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27A31B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72CDFFEA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62945DA4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0B4FCE7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103219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676F431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0D278D6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0BC5136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Jimmy Ståhl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70D9422E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1F56228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709B24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59CCC43D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502467F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5A96D6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Anders Ekegren</w:t>
            </w:r>
            <w:r w:rsidRPr="002E7A1E">
              <w:rPr>
                <w:sz w:val="23"/>
                <w:szCs w:val="23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6D70CD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FB683C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48C5D8C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3D38DA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1F9136CC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7D27B8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C7E8526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Blåvitt Elofsson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20EFF366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BFA954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03DEFCB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305947E1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55F481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47CFBA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6C274293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08E0A0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3700C5A0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64555E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8E773BB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2B2E798E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EC58B7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635D3EE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7D4AF8E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08B2F9F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1A6D02C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EE1E513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A1F5C4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3931F850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32D492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9E429D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EDC0D8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574AF24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E809AE4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7143449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A8FEEB2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A871BC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46012FD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F0A43B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D5D1590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BE72E6F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DB67B8" w:rsidRPr="008C71F4" w:rsidRDefault="00DB67B8" w:rsidP="00DB67B8">
            <w:pPr>
              <w:rPr>
                <w:sz w:val="22"/>
                <w:szCs w:val="22"/>
              </w:rPr>
            </w:pPr>
            <w:r w:rsidRPr="00122F09">
              <w:rPr>
                <w:sz w:val="22"/>
                <w:szCs w:val="22"/>
              </w:rPr>
              <w:t>Malte Tängmark Roos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4746905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2BFC3074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3294489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5B36010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EEFF222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DB67B8" w:rsidRPr="008C71F4" w:rsidRDefault="00DB67B8" w:rsidP="00DB67B8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3A1A16D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DB67B8" w:rsidRPr="002E7A1E" w:rsidRDefault="00DB67B8" w:rsidP="00DB67B8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i/>
                <w:sz w:val="20"/>
              </w:rPr>
              <w:t xml:space="preserve">EXTRA </w:t>
            </w: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7DE2709D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DB67B8" w:rsidRPr="008C71F4" w:rsidRDefault="00DB67B8" w:rsidP="00DB67B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Marcus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4D0FF917" w:rsidR="00DB67B8" w:rsidRPr="008C71F4" w:rsidRDefault="00A910ED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1F4E1EF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25B401AF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DB67B8" w:rsidRPr="008C71F4" w14:paraId="3F592F3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688FE1DF" w14:textId="77777777" w:rsidR="00D92469" w:rsidRPr="00950F8B" w:rsidRDefault="00D92469" w:rsidP="0096348C">
      <w:pPr>
        <w:tabs>
          <w:tab w:val="left" w:pos="1701"/>
        </w:tabs>
        <w:rPr>
          <w:sz w:val="4"/>
          <w:szCs w:val="2"/>
        </w:rPr>
      </w:pPr>
    </w:p>
    <w:sectPr w:rsidR="00D92469" w:rsidRPr="00950F8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2CDD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09F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2C0B"/>
    <w:rsid w:val="0066354B"/>
    <w:rsid w:val="0066399F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5D9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036"/>
    <w:rsid w:val="00B74A2F"/>
    <w:rsid w:val="00B7668F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416F"/>
    <w:rsid w:val="00E77817"/>
    <w:rsid w:val="00E803C8"/>
    <w:rsid w:val="00E83750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80D0F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1140</TotalTime>
  <Pages>3</Pages>
  <Words>387</Words>
  <Characters>2951</Characters>
  <Application>Microsoft Office Word</Application>
  <DocSecurity>0</DocSecurity>
  <Lines>163</Lines>
  <Paragraphs>128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86</cp:revision>
  <cp:lastPrinted>2025-05-06T12:16:00Z</cp:lastPrinted>
  <dcterms:created xsi:type="dcterms:W3CDTF">2024-12-18T07:18:00Z</dcterms:created>
  <dcterms:modified xsi:type="dcterms:W3CDTF">2025-05-15T12:13:00Z</dcterms:modified>
</cp:coreProperties>
</file>