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86BEE" w:rsidRPr="002F3B48" w:rsidTr="00686B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86BEE" w:rsidRPr="002F3B48" w:rsidRDefault="00183CDC" w:rsidP="00686BEE">
            <w:pPr>
              <w:pStyle w:val="RSKRbeteckning"/>
              <w:spacing w:before="240"/>
            </w:pPr>
            <w:r w:rsidRPr="002F3B48">
              <w:t>Riksdagsskrivelse</w:t>
            </w:r>
          </w:p>
          <w:p w:rsidR="00686BEE" w:rsidRPr="002F3B48" w:rsidRDefault="00183CDC" w:rsidP="00686BEE">
            <w:pPr>
              <w:pStyle w:val="RSKRbeteckning"/>
            </w:pPr>
            <w:r w:rsidRPr="002F3B48">
              <w:t>2010/11</w:t>
            </w:r>
            <w:r w:rsidR="00686BEE" w:rsidRPr="002F3B48">
              <w:t>:</w:t>
            </w:r>
            <w:r w:rsidRPr="002F3B48">
              <w:t>162</w:t>
            </w:r>
          </w:p>
        </w:tc>
        <w:tc>
          <w:tcPr>
            <w:tcW w:w="1134" w:type="dxa"/>
          </w:tcPr>
          <w:p w:rsidR="00686BEE" w:rsidRPr="002F3B48" w:rsidRDefault="002F3B48" w:rsidP="00686BEE">
            <w:pPr>
              <w:jc w:val="right"/>
            </w:pPr>
            <w:r w:rsidRPr="002F3B4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BEE" w:rsidRPr="002F3B48" w:rsidTr="00686B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86BEE" w:rsidRPr="002F3B48" w:rsidRDefault="00686BEE">
            <w:pPr>
              <w:rPr>
                <w:sz w:val="10"/>
              </w:rPr>
            </w:pPr>
          </w:p>
        </w:tc>
      </w:tr>
    </w:tbl>
    <w:p w:rsidR="00686BEE" w:rsidRPr="002F3B48" w:rsidRDefault="00686BEE"/>
    <w:p w:rsidR="00686BEE" w:rsidRPr="002F3B48" w:rsidRDefault="00183CDC" w:rsidP="00686BEE">
      <w:pPr>
        <w:pStyle w:val="Mottagare1"/>
      </w:pPr>
      <w:r w:rsidRPr="002F3B48">
        <w:t>Regeringen</w:t>
      </w:r>
    </w:p>
    <w:p w:rsidR="00686BEE" w:rsidRPr="002F3B48" w:rsidRDefault="00183CDC" w:rsidP="00686BEE">
      <w:pPr>
        <w:pStyle w:val="Mottagare2"/>
      </w:pPr>
      <w:r w:rsidRPr="002F3B48">
        <w:t>Finansdepartementet</w:t>
      </w:r>
    </w:p>
    <w:p w:rsidR="00686BEE" w:rsidRPr="002F3B48" w:rsidRDefault="00686BEE" w:rsidP="00686BEE">
      <w:r w:rsidRPr="002F3B48">
        <w:t xml:space="preserve">Med överlämnande av </w:t>
      </w:r>
      <w:r w:rsidR="00183CDC" w:rsidRPr="002F3B48">
        <w:t>skatteutskottet</w:t>
      </w:r>
      <w:r w:rsidRPr="002F3B48">
        <w:t xml:space="preserve">s betänkande </w:t>
      </w:r>
      <w:r w:rsidR="00183CDC" w:rsidRPr="002F3B48">
        <w:t>2010/11</w:t>
      </w:r>
      <w:r w:rsidRPr="002F3B48">
        <w:t>:</w:t>
      </w:r>
      <w:r w:rsidR="00183CDC" w:rsidRPr="002F3B48">
        <w:t>SkU24</w:t>
      </w:r>
      <w:r w:rsidRPr="002F3B48">
        <w:t xml:space="preserve"> </w:t>
      </w:r>
      <w:r w:rsidR="00183CDC" w:rsidRPr="002F3B48">
        <w:t>Ändrade bestämmelser om punktskatteförfarandet vid proviantering</w:t>
      </w:r>
      <w:r w:rsidRPr="002F3B48">
        <w:t xml:space="preserve"> får jag anmäla att riksdagen denna dag bifallit utskottets förslag till riksdagsbeslut.</w:t>
      </w:r>
    </w:p>
    <w:p w:rsidR="00686BEE" w:rsidRPr="002F3B48" w:rsidRDefault="00686BEE" w:rsidP="00686BEE">
      <w:pPr>
        <w:pStyle w:val="Stockholm"/>
      </w:pPr>
      <w:r w:rsidRPr="002F3B48">
        <w:t xml:space="preserve">Stockholm </w:t>
      </w:r>
      <w:r w:rsidR="00183CDC" w:rsidRPr="002F3B48">
        <w:t>den 9 februari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6BEE" w:rsidRPr="002F3B48" w:rsidTr="00686B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86BEE" w:rsidRPr="002F3B48" w:rsidRDefault="00183CDC" w:rsidP="00686BEE">
            <w:pPr>
              <w:pStyle w:val="AvsTalman"/>
            </w:pPr>
            <w:r w:rsidRPr="002F3B48">
              <w:t>Per Westerberg</w:t>
            </w:r>
          </w:p>
        </w:tc>
        <w:tc>
          <w:tcPr>
            <w:tcW w:w="3628" w:type="dxa"/>
          </w:tcPr>
          <w:p w:rsidR="00686BEE" w:rsidRPr="002F3B48" w:rsidRDefault="00183CDC" w:rsidP="00686BEE">
            <w:pPr>
              <w:pStyle w:val="AvsTjnsteman"/>
            </w:pPr>
            <w:r w:rsidRPr="002F3B48">
              <w:t>Ulf Christoffersson</w:t>
            </w:r>
          </w:p>
        </w:tc>
      </w:tr>
    </w:tbl>
    <w:p w:rsidR="00D85057" w:rsidRPr="002F3B48" w:rsidRDefault="00D85057" w:rsidP="00686BEE"/>
    <w:sectPr w:rsidR="00D85057" w:rsidRPr="002F3B4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EE"/>
    <w:rsid w:val="0009098F"/>
    <w:rsid w:val="000C2D8D"/>
    <w:rsid w:val="001667BD"/>
    <w:rsid w:val="00183CDC"/>
    <w:rsid w:val="001C2855"/>
    <w:rsid w:val="0022463D"/>
    <w:rsid w:val="00224A43"/>
    <w:rsid w:val="00243D3C"/>
    <w:rsid w:val="00244660"/>
    <w:rsid w:val="0026798D"/>
    <w:rsid w:val="002B6D86"/>
    <w:rsid w:val="002F3B48"/>
    <w:rsid w:val="003C158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6BEE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453D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921738-9D74-4840-88F6-10D4F74D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2011-02-08T08:50:00Z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162</vt:lpwstr>
  </property>
  <property fmtid="{D5CDD505-2E9C-101B-9397-08002B2CF9AE}" pid="6" name="Datum">
    <vt:lpwstr>2011-02-09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24</vt:lpwstr>
  </property>
  <property fmtid="{D5CDD505-2E9C-101B-9397-08002B2CF9AE}" pid="17" name="RefRubrik">
    <vt:lpwstr>Ändrade bestämmelser om punktskatteförfarandet vid proviantering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februari 2011</vt:lpwstr>
  </property>
</Properties>
</file>