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1EA5984C" w14:textId="77777777" w:rsidTr="00782EA9">
        <w:tc>
          <w:tcPr>
            <w:tcW w:w="9141" w:type="dxa"/>
          </w:tcPr>
          <w:p w14:paraId="5487A86B" w14:textId="3BD389C6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7354FE1D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51D05587" w14:textId="77777777" w:rsidR="0096348C" w:rsidRPr="00477C9F" w:rsidRDefault="0096348C" w:rsidP="00477C9F">
      <w:pPr>
        <w:rPr>
          <w:sz w:val="22"/>
          <w:szCs w:val="22"/>
        </w:rPr>
      </w:pPr>
    </w:p>
    <w:p w14:paraId="406E058B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60D60E9F" w14:textId="77777777" w:rsidTr="00F86ACF">
        <w:trPr>
          <w:cantSplit/>
          <w:trHeight w:val="742"/>
        </w:trPr>
        <w:tc>
          <w:tcPr>
            <w:tcW w:w="1790" w:type="dxa"/>
          </w:tcPr>
          <w:p w14:paraId="57D775BE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7FCCE87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2FF1364" w14:textId="60316BE9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C768AC">
              <w:rPr>
                <w:b/>
                <w:sz w:val="22"/>
                <w:szCs w:val="22"/>
              </w:rPr>
              <w:t>51</w:t>
            </w:r>
          </w:p>
          <w:p w14:paraId="3E97CE6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01FFDAE1" w14:textId="77777777" w:rsidTr="00F86ACF">
        <w:tc>
          <w:tcPr>
            <w:tcW w:w="1790" w:type="dxa"/>
          </w:tcPr>
          <w:p w14:paraId="0EFBD55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6E34FDF7" w14:textId="69772B26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D698D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5D698D">
              <w:rPr>
                <w:sz w:val="22"/>
                <w:szCs w:val="22"/>
              </w:rPr>
              <w:t>0</w:t>
            </w:r>
            <w:r w:rsidR="00ED4737">
              <w:rPr>
                <w:sz w:val="22"/>
                <w:szCs w:val="22"/>
              </w:rPr>
              <w:t>5</w:t>
            </w:r>
            <w:r w:rsidR="009B3631">
              <w:rPr>
                <w:sz w:val="22"/>
                <w:szCs w:val="22"/>
              </w:rPr>
              <w:t>-</w:t>
            </w:r>
            <w:r w:rsidR="00C768AC">
              <w:rPr>
                <w:sz w:val="22"/>
                <w:szCs w:val="22"/>
              </w:rPr>
              <w:t>30</w:t>
            </w:r>
          </w:p>
        </w:tc>
      </w:tr>
      <w:tr w:rsidR="0096348C" w:rsidRPr="00477C9F" w14:paraId="0FF9FE30" w14:textId="77777777" w:rsidTr="00F86ACF">
        <w:tc>
          <w:tcPr>
            <w:tcW w:w="1790" w:type="dxa"/>
          </w:tcPr>
          <w:p w14:paraId="4F7C9DD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7ABF179E" w14:textId="4487F32F" w:rsidR="00BD53C1" w:rsidRPr="00477C9F" w:rsidRDefault="00C768AC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CF4ED5">
              <w:rPr>
                <w:sz w:val="22"/>
                <w:szCs w:val="22"/>
              </w:rPr>
              <w:t>00–</w:t>
            </w:r>
            <w:r w:rsidR="00C8528C">
              <w:rPr>
                <w:sz w:val="22"/>
                <w:szCs w:val="22"/>
              </w:rPr>
              <w:t>9.1</w:t>
            </w:r>
            <w:r w:rsidR="004F6BFF">
              <w:rPr>
                <w:sz w:val="22"/>
                <w:szCs w:val="22"/>
              </w:rPr>
              <w:t>9</w:t>
            </w:r>
          </w:p>
        </w:tc>
      </w:tr>
      <w:tr w:rsidR="0096348C" w:rsidRPr="00477C9F" w14:paraId="01462A6D" w14:textId="77777777" w:rsidTr="00F86ACF">
        <w:tc>
          <w:tcPr>
            <w:tcW w:w="1790" w:type="dxa"/>
          </w:tcPr>
          <w:p w14:paraId="04993F99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062980FD" w14:textId="187CE57F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7BD65A21" w14:textId="77777777" w:rsidR="0096348C" w:rsidRPr="00477C9F" w:rsidRDefault="0096348C" w:rsidP="00477C9F">
      <w:pPr>
        <w:rPr>
          <w:sz w:val="22"/>
          <w:szCs w:val="22"/>
        </w:rPr>
      </w:pPr>
    </w:p>
    <w:p w14:paraId="694CAF94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3DF8B56E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9143B" w14:paraId="2C43C8AE" w14:textId="77777777" w:rsidTr="00F86ACF">
        <w:tc>
          <w:tcPr>
            <w:tcW w:w="753" w:type="dxa"/>
          </w:tcPr>
          <w:p w14:paraId="09550FAF" w14:textId="77777777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1F47746F" w14:textId="77777777" w:rsidR="00336917" w:rsidRPr="0069143B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134A8139" w14:textId="77777777" w:rsidR="00F84080" w:rsidRPr="0069143B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C4C1258" w14:textId="73968127" w:rsid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särskilt protokoll 202</w:t>
            </w:r>
            <w:r w:rsidR="00EB08AE">
              <w:rPr>
                <w:snapToGrid w:val="0"/>
                <w:sz w:val="22"/>
                <w:szCs w:val="22"/>
              </w:rPr>
              <w:t>3</w:t>
            </w:r>
            <w:r>
              <w:rPr>
                <w:snapToGrid w:val="0"/>
                <w:sz w:val="22"/>
                <w:szCs w:val="22"/>
              </w:rPr>
              <w:t>/2</w:t>
            </w:r>
            <w:r w:rsidR="00EB08AE">
              <w:rPr>
                <w:snapToGrid w:val="0"/>
                <w:sz w:val="22"/>
                <w:szCs w:val="22"/>
              </w:rPr>
              <w:t>4</w:t>
            </w:r>
            <w:r>
              <w:rPr>
                <w:snapToGrid w:val="0"/>
                <w:sz w:val="22"/>
                <w:szCs w:val="22"/>
              </w:rPr>
              <w:t>:</w:t>
            </w:r>
            <w:r w:rsidR="00C768AC">
              <w:rPr>
                <w:snapToGrid w:val="0"/>
                <w:sz w:val="22"/>
                <w:szCs w:val="22"/>
              </w:rPr>
              <w:t>50</w:t>
            </w:r>
            <w:r w:rsidR="00FD0038">
              <w:rPr>
                <w:snapToGrid w:val="0"/>
                <w:sz w:val="22"/>
                <w:szCs w:val="22"/>
              </w:rPr>
              <w:t>.</w:t>
            </w:r>
          </w:p>
          <w:p w14:paraId="7D687B01" w14:textId="77777777" w:rsidR="007864F6" w:rsidRP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69143B" w14:paraId="32C2DBBF" w14:textId="77777777" w:rsidTr="00F86ACF">
        <w:tc>
          <w:tcPr>
            <w:tcW w:w="753" w:type="dxa"/>
          </w:tcPr>
          <w:p w14:paraId="3F7683AB" w14:textId="6859B6B6" w:rsidR="008273F4" w:rsidRPr="0069143B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5176A1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2FB53D1D" w14:textId="77777777" w:rsidR="00672B60" w:rsidRPr="006F4EBD" w:rsidRDefault="00672B60" w:rsidP="00672B6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F4EBD">
              <w:rPr>
                <w:b/>
                <w:snapToGrid w:val="0"/>
                <w:sz w:val="22"/>
                <w:szCs w:val="22"/>
              </w:rPr>
              <w:t>Granskningsdebatten</w:t>
            </w:r>
          </w:p>
          <w:p w14:paraId="56F657DA" w14:textId="77777777" w:rsidR="00672B60" w:rsidRPr="006F4EBD" w:rsidRDefault="00672B60" w:rsidP="00672B6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39529A0" w14:textId="7B02C446" w:rsidR="00672B60" w:rsidRPr="006F4EBD" w:rsidRDefault="00672B60" w:rsidP="00672B6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F4EBD">
              <w:rPr>
                <w:snapToGrid w:val="0"/>
                <w:sz w:val="22"/>
                <w:szCs w:val="22"/>
              </w:rPr>
              <w:t xml:space="preserve">Utskottet fastställde stomme för debatt om Granskningsbetänkande KU20 den </w:t>
            </w:r>
            <w:r>
              <w:rPr>
                <w:snapToGrid w:val="0"/>
                <w:sz w:val="22"/>
                <w:szCs w:val="22"/>
              </w:rPr>
              <w:t>10</w:t>
            </w:r>
            <w:r w:rsidRPr="006F4EBD">
              <w:rPr>
                <w:snapToGrid w:val="0"/>
                <w:sz w:val="22"/>
                <w:szCs w:val="22"/>
              </w:rPr>
              <w:t xml:space="preserve"> juni 202</w:t>
            </w:r>
            <w:r>
              <w:rPr>
                <w:snapToGrid w:val="0"/>
                <w:sz w:val="22"/>
                <w:szCs w:val="22"/>
              </w:rPr>
              <w:t>4</w:t>
            </w:r>
            <w:r w:rsidRPr="006F4EBD">
              <w:rPr>
                <w:snapToGrid w:val="0"/>
                <w:sz w:val="22"/>
                <w:szCs w:val="22"/>
              </w:rPr>
              <w:t>.</w:t>
            </w:r>
          </w:p>
          <w:p w14:paraId="04790BB5" w14:textId="77777777" w:rsidR="00451D02" w:rsidRPr="0069143B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176A1" w:rsidRPr="0069143B" w14:paraId="10EBB462" w14:textId="77777777" w:rsidTr="00F86ACF">
        <w:tc>
          <w:tcPr>
            <w:tcW w:w="753" w:type="dxa"/>
          </w:tcPr>
          <w:p w14:paraId="028578E8" w14:textId="2FC4E94F" w:rsidR="005176A1" w:rsidRPr="0069143B" w:rsidRDefault="005176A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596" w:type="dxa"/>
            <w:gridSpan w:val="2"/>
          </w:tcPr>
          <w:p w14:paraId="42A7151F" w14:textId="77777777" w:rsidR="005176A1" w:rsidRDefault="005176A1" w:rsidP="005176A1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6418D590" w14:textId="77777777" w:rsidR="005176A1" w:rsidRDefault="005176A1" w:rsidP="005176A1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D73C1E8" w14:textId="1EE22101" w:rsidR="005176A1" w:rsidRPr="000F3B8B" w:rsidRDefault="005176A1" w:rsidP="005176A1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0F3B8B">
              <w:rPr>
                <w:sz w:val="22"/>
                <w:szCs w:val="22"/>
              </w:rPr>
              <w:t>Ordföranden Ida Karkiainen lämnade sammanträdet och vice ordföranden Erik Ottoson övertog ledningen av sammanträdet.</w:t>
            </w:r>
          </w:p>
          <w:p w14:paraId="557BFED2" w14:textId="77777777" w:rsidR="005176A1" w:rsidRPr="006F4EBD" w:rsidRDefault="005176A1" w:rsidP="00672B6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69143B" w14:paraId="379BD3A0" w14:textId="77777777" w:rsidTr="00F86ACF">
        <w:tc>
          <w:tcPr>
            <w:tcW w:w="753" w:type="dxa"/>
          </w:tcPr>
          <w:p w14:paraId="787502AE" w14:textId="30373AA4" w:rsidR="00F84080" w:rsidRPr="0069143B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176A1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596" w:type="dxa"/>
            <w:gridSpan w:val="2"/>
          </w:tcPr>
          <w:p w14:paraId="2D931898" w14:textId="77777777" w:rsidR="006906FC" w:rsidRPr="000F3B8B" w:rsidRDefault="006906FC" w:rsidP="006906FC">
            <w:pPr>
              <w:rPr>
                <w:b/>
                <w:snapToGrid w:val="0"/>
                <w:sz w:val="22"/>
                <w:szCs w:val="22"/>
              </w:rPr>
            </w:pPr>
            <w:r w:rsidRPr="000F3B8B">
              <w:rPr>
                <w:b/>
                <w:sz w:val="22"/>
                <w:szCs w:val="22"/>
              </w:rPr>
              <w:t>Granskningsbetänkande (KU20)</w:t>
            </w:r>
          </w:p>
          <w:p w14:paraId="35B63881" w14:textId="77777777" w:rsidR="00376C7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2AA285BB" w14:textId="27FCF873" w:rsidR="00376C7D" w:rsidRDefault="005176A1" w:rsidP="0069143B">
            <w:pPr>
              <w:rPr>
                <w:bCs/>
                <w:snapToGrid w:val="0"/>
                <w:sz w:val="22"/>
                <w:szCs w:val="22"/>
              </w:rPr>
            </w:pPr>
            <w:r w:rsidRPr="003203AE">
              <w:rPr>
                <w:bCs/>
                <w:snapToGrid w:val="0"/>
                <w:sz w:val="22"/>
                <w:szCs w:val="22"/>
              </w:rPr>
              <w:t>Utskottet behandlade förslag till granskningsbetänkande, avsnitt 2.1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2ED413B1" w14:textId="190444D2" w:rsidR="00F60A49" w:rsidRDefault="00F60A49" w:rsidP="0069143B">
            <w:pPr>
              <w:rPr>
                <w:bCs/>
                <w:snapToGrid w:val="0"/>
                <w:sz w:val="22"/>
                <w:szCs w:val="22"/>
              </w:rPr>
            </w:pPr>
          </w:p>
          <w:p w14:paraId="100B2988" w14:textId="6A060E54" w:rsidR="00F60A49" w:rsidRPr="00DF5083" w:rsidRDefault="00F60A49" w:rsidP="00F60A49">
            <w:pPr>
              <w:rPr>
                <w:bCs/>
                <w:snapToGrid w:val="0"/>
                <w:sz w:val="22"/>
                <w:szCs w:val="22"/>
              </w:rPr>
            </w:pPr>
            <w:r w:rsidRPr="00DF5083">
              <w:rPr>
                <w:bCs/>
                <w:snapToGrid w:val="0"/>
                <w:sz w:val="22"/>
                <w:szCs w:val="22"/>
              </w:rPr>
              <w:t xml:space="preserve">Utskottet fattade beslut i </w:t>
            </w:r>
            <w:r>
              <w:rPr>
                <w:bCs/>
                <w:snapToGrid w:val="0"/>
                <w:sz w:val="22"/>
                <w:szCs w:val="22"/>
              </w:rPr>
              <w:t>detta</w:t>
            </w:r>
            <w:r w:rsidRPr="00DF5083">
              <w:rPr>
                <w:bCs/>
                <w:snapToGrid w:val="0"/>
                <w:sz w:val="22"/>
                <w:szCs w:val="22"/>
              </w:rPr>
              <w:t xml:space="preserve"> avsnitt. Förslag till betänkande i denna del justerades.</w:t>
            </w:r>
          </w:p>
          <w:p w14:paraId="37F11ABF" w14:textId="77777777" w:rsidR="0069143B" w:rsidRPr="0069143B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69143B" w14:paraId="4A5E50A9" w14:textId="77777777" w:rsidTr="00F86ACF">
        <w:tc>
          <w:tcPr>
            <w:tcW w:w="753" w:type="dxa"/>
          </w:tcPr>
          <w:p w14:paraId="70126A7A" w14:textId="6AA5197A" w:rsidR="00376C7D" w:rsidRPr="0069143B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5176A1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54675A81" w14:textId="77777777" w:rsidR="005176A1" w:rsidRDefault="005176A1" w:rsidP="005176A1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45E57403" w14:textId="77777777" w:rsidR="00376C7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7923DE71" w14:textId="77777777" w:rsidR="005176A1" w:rsidRPr="000F3B8B" w:rsidRDefault="005176A1" w:rsidP="005176A1">
            <w:pPr>
              <w:rPr>
                <w:sz w:val="22"/>
                <w:szCs w:val="22"/>
              </w:rPr>
            </w:pPr>
            <w:r w:rsidRPr="000F3B8B">
              <w:rPr>
                <w:sz w:val="22"/>
                <w:szCs w:val="22"/>
              </w:rPr>
              <w:t>Ordföranden Ida Karkiainen återtog ledningen av sammanträdet.</w:t>
            </w:r>
          </w:p>
          <w:p w14:paraId="3B97D1F4" w14:textId="77777777" w:rsidR="00930B63" w:rsidRPr="0069143B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69143B" w14:paraId="4CA43534" w14:textId="77777777" w:rsidTr="00F86ACF">
        <w:tc>
          <w:tcPr>
            <w:tcW w:w="753" w:type="dxa"/>
          </w:tcPr>
          <w:p w14:paraId="1F494720" w14:textId="5B9DA4E4" w:rsidR="00376C7D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5176A1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7F235B01" w14:textId="77777777" w:rsidR="006906FC" w:rsidRPr="000F3B8B" w:rsidRDefault="006906FC" w:rsidP="006906FC">
            <w:pPr>
              <w:rPr>
                <w:b/>
                <w:snapToGrid w:val="0"/>
                <w:sz w:val="22"/>
                <w:szCs w:val="22"/>
              </w:rPr>
            </w:pPr>
            <w:r w:rsidRPr="000F3B8B">
              <w:rPr>
                <w:b/>
                <w:sz w:val="22"/>
                <w:szCs w:val="22"/>
              </w:rPr>
              <w:t>Granskningsbetänkande (KU20)</w:t>
            </w:r>
          </w:p>
          <w:p w14:paraId="309D868D" w14:textId="77777777" w:rsidR="00930B63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76630A04" w14:textId="77777777" w:rsidR="005176A1" w:rsidRPr="00DF5083" w:rsidRDefault="005176A1" w:rsidP="005176A1">
            <w:pPr>
              <w:rPr>
                <w:bCs/>
                <w:snapToGrid w:val="0"/>
                <w:sz w:val="22"/>
                <w:szCs w:val="22"/>
              </w:rPr>
            </w:pPr>
            <w:r w:rsidRPr="00DF5083">
              <w:rPr>
                <w:bCs/>
                <w:snapToGrid w:val="0"/>
                <w:sz w:val="22"/>
                <w:szCs w:val="22"/>
              </w:rPr>
              <w:t>Utskottet behandlade förslag till granskningsbetänkande, övriga avsnitt.</w:t>
            </w:r>
          </w:p>
          <w:p w14:paraId="5084398F" w14:textId="77777777" w:rsidR="005176A1" w:rsidRPr="00DF5083" w:rsidRDefault="005176A1" w:rsidP="005176A1">
            <w:pPr>
              <w:rPr>
                <w:bCs/>
                <w:snapToGrid w:val="0"/>
                <w:sz w:val="22"/>
                <w:szCs w:val="22"/>
              </w:rPr>
            </w:pPr>
          </w:p>
          <w:p w14:paraId="7BA0F165" w14:textId="77777777" w:rsidR="005176A1" w:rsidRPr="00DF5083" w:rsidRDefault="005176A1" w:rsidP="005176A1">
            <w:pPr>
              <w:rPr>
                <w:bCs/>
                <w:snapToGrid w:val="0"/>
                <w:sz w:val="22"/>
                <w:szCs w:val="22"/>
              </w:rPr>
            </w:pPr>
            <w:r w:rsidRPr="00DF5083">
              <w:rPr>
                <w:bCs/>
                <w:snapToGrid w:val="0"/>
                <w:sz w:val="22"/>
                <w:szCs w:val="22"/>
              </w:rPr>
              <w:t>Utskottet fattade beslut i dessa avsnitt. Förslag till betänkande i denna del justerades.</w:t>
            </w:r>
          </w:p>
          <w:p w14:paraId="73317D63" w14:textId="77777777" w:rsidR="00376C7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E62BA" w:rsidRPr="0069143B" w14:paraId="5DB88C9A" w14:textId="77777777" w:rsidTr="00F86ACF">
        <w:tc>
          <w:tcPr>
            <w:tcW w:w="753" w:type="dxa"/>
          </w:tcPr>
          <w:p w14:paraId="46E5B57A" w14:textId="25530B46" w:rsidR="008E62BA" w:rsidRDefault="008E62B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5176A1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0BF6E776" w14:textId="77777777" w:rsidR="008E62BA" w:rsidRPr="000A4808" w:rsidRDefault="008E62BA" w:rsidP="008E62BA">
            <w:pPr>
              <w:rPr>
                <w:b/>
                <w:snapToGrid w:val="0"/>
                <w:sz w:val="22"/>
                <w:szCs w:val="22"/>
              </w:rPr>
            </w:pPr>
            <w:r w:rsidRPr="000A4808">
              <w:rPr>
                <w:b/>
                <w:sz w:val="22"/>
                <w:szCs w:val="22"/>
              </w:rPr>
              <w:t>Granskningsbetänkande (KU20)</w:t>
            </w:r>
          </w:p>
          <w:p w14:paraId="5AD1DF09" w14:textId="77777777" w:rsidR="008E62BA" w:rsidRDefault="008E62BA" w:rsidP="006906FC">
            <w:pPr>
              <w:rPr>
                <w:b/>
                <w:sz w:val="22"/>
                <w:szCs w:val="22"/>
              </w:rPr>
            </w:pPr>
          </w:p>
          <w:p w14:paraId="40664A0A" w14:textId="77777777" w:rsidR="008E62BA" w:rsidRPr="00DF5083" w:rsidRDefault="008E62BA" w:rsidP="008E62BA">
            <w:pPr>
              <w:rPr>
                <w:bCs/>
                <w:sz w:val="22"/>
                <w:szCs w:val="22"/>
              </w:rPr>
            </w:pPr>
            <w:r w:rsidRPr="00DF5083">
              <w:rPr>
                <w:bCs/>
                <w:sz w:val="22"/>
                <w:szCs w:val="22"/>
              </w:rPr>
              <w:t>Utskottet fortsatte behandlingen av förslag till granskningsbetänkande.</w:t>
            </w:r>
          </w:p>
          <w:p w14:paraId="2F333F72" w14:textId="77777777" w:rsidR="008E62BA" w:rsidRPr="00DF5083" w:rsidRDefault="008E62BA" w:rsidP="008E62BA">
            <w:pPr>
              <w:rPr>
                <w:bCs/>
                <w:sz w:val="22"/>
                <w:szCs w:val="22"/>
              </w:rPr>
            </w:pPr>
          </w:p>
          <w:p w14:paraId="5C15BBC6" w14:textId="51E0BA11" w:rsidR="008E62BA" w:rsidRPr="00DF5083" w:rsidRDefault="008E62BA" w:rsidP="008E62BA">
            <w:pPr>
              <w:rPr>
                <w:bCs/>
                <w:sz w:val="22"/>
                <w:szCs w:val="22"/>
              </w:rPr>
            </w:pPr>
            <w:r w:rsidRPr="00DF5083">
              <w:rPr>
                <w:bCs/>
                <w:sz w:val="22"/>
                <w:szCs w:val="22"/>
              </w:rPr>
              <w:t>Utskottet beslutade att betänkande 202</w:t>
            </w:r>
            <w:r>
              <w:rPr>
                <w:bCs/>
                <w:sz w:val="22"/>
                <w:szCs w:val="22"/>
              </w:rPr>
              <w:t>3</w:t>
            </w:r>
            <w:r w:rsidRPr="00DF5083">
              <w:rPr>
                <w:bCs/>
                <w:sz w:val="22"/>
                <w:szCs w:val="22"/>
              </w:rPr>
              <w:t>/2</w:t>
            </w:r>
            <w:r>
              <w:rPr>
                <w:bCs/>
                <w:sz w:val="22"/>
                <w:szCs w:val="22"/>
              </w:rPr>
              <w:t>4</w:t>
            </w:r>
            <w:r w:rsidRPr="00DF5083">
              <w:rPr>
                <w:bCs/>
                <w:sz w:val="22"/>
                <w:szCs w:val="22"/>
              </w:rPr>
              <w:t>:KU20 var justerat.</w:t>
            </w:r>
          </w:p>
          <w:p w14:paraId="756FD12C" w14:textId="666C10EA" w:rsidR="008E62BA" w:rsidRPr="000F3B8B" w:rsidRDefault="008E62BA" w:rsidP="006906FC">
            <w:pPr>
              <w:rPr>
                <w:b/>
                <w:sz w:val="22"/>
                <w:szCs w:val="22"/>
              </w:rPr>
            </w:pPr>
          </w:p>
        </w:tc>
      </w:tr>
      <w:tr w:rsidR="004A0D8F" w:rsidRPr="00C36020" w14:paraId="10BF1EE9" w14:textId="77777777" w:rsidTr="00D92133">
        <w:trPr>
          <w:gridAfter w:val="1"/>
          <w:wAfter w:w="7" w:type="dxa"/>
        </w:trPr>
        <w:tc>
          <w:tcPr>
            <w:tcW w:w="7342" w:type="dxa"/>
            <w:gridSpan w:val="2"/>
          </w:tcPr>
          <w:p w14:paraId="3A7428C7" w14:textId="77777777" w:rsidR="004A0D8F" w:rsidRPr="00C36020" w:rsidRDefault="004A0D8F" w:rsidP="00D9213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36020">
              <w:rPr>
                <w:sz w:val="22"/>
                <w:szCs w:val="22"/>
              </w:rPr>
              <w:t>Vid protokollet</w:t>
            </w:r>
          </w:p>
          <w:p w14:paraId="154D2AFE" w14:textId="1921BA7A" w:rsidR="004A0D8F" w:rsidRPr="00C36020" w:rsidRDefault="004A0D8F" w:rsidP="00D9213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36020">
              <w:rPr>
                <w:sz w:val="22"/>
                <w:szCs w:val="22"/>
              </w:rPr>
              <w:t>Justera</w:t>
            </w:r>
            <w:r>
              <w:rPr>
                <w:sz w:val="22"/>
                <w:szCs w:val="22"/>
              </w:rPr>
              <w:t>t 2024-0</w:t>
            </w:r>
            <w:r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11</w:t>
            </w:r>
          </w:p>
          <w:p w14:paraId="4C771DCD" w14:textId="77777777" w:rsidR="004A0D8F" w:rsidRPr="00C36020" w:rsidRDefault="004A0D8F" w:rsidP="00D9213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36020">
              <w:rPr>
                <w:sz w:val="22"/>
                <w:szCs w:val="22"/>
              </w:rPr>
              <w:t>Ida Karkiainen</w:t>
            </w:r>
          </w:p>
        </w:tc>
      </w:tr>
    </w:tbl>
    <w:p w14:paraId="401446FC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3A5D972A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F40EE8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01ECC090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2A40576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E15A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BE15A0">
              <w:rPr>
                <w:sz w:val="20"/>
              </w:rPr>
              <w:t>0</w:t>
            </w:r>
            <w:r w:rsidR="00ED4737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ED4737">
              <w:rPr>
                <w:sz w:val="20"/>
              </w:rPr>
              <w:t>16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9728612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598E10DE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3A29F48F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7697D89B" w14:textId="4AD29FF0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EB08AE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EB08AE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711164">
              <w:rPr>
                <w:sz w:val="20"/>
              </w:rPr>
              <w:t>51</w:t>
            </w:r>
          </w:p>
        </w:tc>
      </w:tr>
      <w:tr w:rsidR="005805B8" w14:paraId="43CD8D5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EC9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3261" w14:textId="58B80565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1E2075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89EF" w14:textId="71D9DBF0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1E2075">
              <w:rPr>
                <w:sz w:val="20"/>
              </w:rPr>
              <w:t xml:space="preserve"> 3–4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B4F5E" w14:textId="4715FD22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1E2075">
              <w:rPr>
                <w:sz w:val="20"/>
              </w:rPr>
              <w:t>5–7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0B62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9747A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6328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D4672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88B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25FEDA0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48A5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CF55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DD9F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0734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3901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B6A7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F51B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E72B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451F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8548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EBD6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5829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EE69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0261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2ED6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F54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11F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05926" w14:paraId="7D13C13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FDCFF" w14:textId="77777777" w:rsidR="00305926" w:rsidRPr="003F7EB7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3F7EB7">
              <w:rPr>
                <w:bCs/>
                <w:i/>
                <w:sz w:val="22"/>
                <w:szCs w:val="22"/>
              </w:rPr>
              <w:t>ordf</w:t>
            </w:r>
            <w:r w:rsidRPr="003F7EB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E5EC" w14:textId="319CD6D9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6CEA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5993" w14:textId="0710D60E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2CF3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4A3C" w14:textId="75442068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9F43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A169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0B5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EC69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4FE2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485D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62CB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EFD8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131B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99EC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C588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5926" w14:paraId="3BE434C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8D191" w14:textId="77777777" w:rsidR="00305926" w:rsidRPr="003F7EB7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  <w:lang w:val="de-DE"/>
              </w:rPr>
              <w:t xml:space="preserve">Erik Ottoson (M) </w:t>
            </w:r>
            <w:r w:rsidRPr="003F7E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9F7C" w14:textId="68EAFFF9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42F9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05B9" w14:textId="41D478E0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7E0B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6528" w14:textId="519C303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7E5C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4632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BD88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14A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031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5A95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B5B5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C7B5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4B42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2161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707C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5926" w14:paraId="42CFC42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1660" w14:textId="77777777" w:rsidR="00305926" w:rsidRPr="003F7EB7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2C2E" w14:textId="1A6AD5B1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A93F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82C4" w14:textId="0F2E136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91D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A9AB" w14:textId="6FF28053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C051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A9EE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0CBD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A379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399D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2203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AF19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1C0A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69D4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945B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0C39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05926" w14:paraId="6CA26E8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8653" w14:textId="77777777" w:rsidR="00305926" w:rsidRPr="003F7EB7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F18C" w14:textId="0F949FCD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6811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36B4" w14:textId="75AB0AB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9220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9D7C" w14:textId="4531E1E5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58F1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E68D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7043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874B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10A1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B5CB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2DA0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16CA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F7B0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C62B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5869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05926" w14:paraId="47CCE2B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8489" w14:textId="77777777" w:rsidR="00305926" w:rsidRPr="003F7EB7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59CF" w14:textId="53C32D4D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0C1A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1A3D" w14:textId="3DC70671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5301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13B9" w14:textId="25B3DDD8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6930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2D21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2AE6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803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7C79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F42B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D0AA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E8B1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2AD76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5591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8360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05926" w14:paraId="0232661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CB4A" w14:textId="77777777" w:rsidR="00305926" w:rsidRPr="003F7EB7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9CB1" w14:textId="01ADB4CC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FEBA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09E6" w14:textId="174EEF8D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9EB6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8403" w14:textId="00525E2C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1D0A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DA15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1C1C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5F1F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1953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890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9F64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B4F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487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C3D0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E073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05926" w14:paraId="44C1870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FAD7" w14:textId="77777777" w:rsidR="00305926" w:rsidRPr="003F7EB7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EC8F" w14:textId="7FFDB712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234B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399B" w14:textId="4A48A72C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C32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92D2" w14:textId="72F36206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7274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C920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8334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2CAC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809A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5DAC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857F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3646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ECCE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585A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5368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05926" w14:paraId="4F94431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3E55" w14:textId="77777777" w:rsidR="00305926" w:rsidRPr="003F7EB7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2975" w14:textId="436519E3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3A8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42C1" w14:textId="6042309A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CDAB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ACDA6" w14:textId="7E04682E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1972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F079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256D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ADC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635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D55A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A1E0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19D1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421D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02E8D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8CCD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05926" w14:paraId="49319D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2F5C" w14:textId="77777777" w:rsidR="00305926" w:rsidRPr="003F7EB7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8EC6" w14:textId="189EFD0C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1E2B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2219" w14:textId="664F7A2E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080D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B4F0" w14:textId="0A1D996F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2956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B363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D394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9CD9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00A1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0B7D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7C92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D5C9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7DAE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20C6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3E59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5926" w14:paraId="42BF1F4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3190" w14:textId="77777777" w:rsidR="00305926" w:rsidRPr="003F7EB7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 xml:space="preserve">Amalia Rud </w:t>
            </w:r>
            <w:proofErr w:type="spellStart"/>
            <w:r>
              <w:rPr>
                <w:sz w:val="22"/>
                <w:szCs w:val="22"/>
              </w:rPr>
              <w:t>Stenlöf</w:t>
            </w:r>
            <w:proofErr w:type="spellEnd"/>
            <w:r w:rsidRPr="003F7EB7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0CD9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A8C4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2910" w14:textId="120F28AE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3E0C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60A6" w14:textId="2C940061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97BF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5341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2A86C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1FD6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1E18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7840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20EB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9FE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3429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0188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82F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05926" w14:paraId="72C47EB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2064" w14:textId="77777777" w:rsidR="00305926" w:rsidRPr="003F7EB7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733F" w14:textId="265E7833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065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F1E7" w14:textId="6A985940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EA88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456A" w14:textId="44DF66E6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BD7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3C6C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CBEE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5B5A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6921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043C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4531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4902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B441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1C6C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29FD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05926" w14:paraId="4B95117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07F8" w14:textId="77777777" w:rsidR="00305926" w:rsidRPr="003F7EB7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BF0A" w14:textId="1135F0E8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A58C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A734" w14:textId="71A4D55F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4A56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93EB" w14:textId="497B615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6D91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53A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10CC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47DE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B662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CA48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0F96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C8D4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56F6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156D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CC51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05926" w14:paraId="711DF2F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24D3" w14:textId="77777777" w:rsidR="00305926" w:rsidRPr="003F7EB7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3F7EB7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92A3" w14:textId="5D67A67B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44D6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CCD6" w14:textId="5B9A97A5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1AC3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8FB3" w14:textId="1D523401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65E0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FD6B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E7CD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6A4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1895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F076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9AA8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1D48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55D4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9DD4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9293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5926" w14:paraId="73F7A87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8DE0" w14:textId="77777777" w:rsidR="00305926" w:rsidRPr="003F7EB7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A15E" w14:textId="6C6AB158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6892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5F36" w14:textId="54B871C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80F8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88BB" w14:textId="75A1C554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3138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0F8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943F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0570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5748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2479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FC1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D8CC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C6CD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8543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0634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5926" w14:paraId="786A87B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018B" w14:textId="77777777" w:rsidR="00305926" w:rsidRPr="003F7EB7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3EBC" w14:textId="5422760D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9B46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9244" w14:textId="42F1BB28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F944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993F" w14:textId="5A1C25D8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BCCF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3081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C6DE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EBD1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A178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4BD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4960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D2A6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FE01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B1BB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33E4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5926" w14:paraId="2D8F1CE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97A6" w14:textId="77777777" w:rsidR="00305926" w:rsidRPr="003F7EB7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8901" w14:textId="4917BEF1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D310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F5A3" w14:textId="4EA5BB88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4C79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AB20" w14:textId="04E4B2E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DD7E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EFB5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D0CA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ADA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9218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85EC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9B74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A08F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6BAE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FB54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AEF0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5926" w14:paraId="5815604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C373" w14:textId="77777777" w:rsidR="00305926" w:rsidRPr="003F7EB7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0471" w14:textId="2F0504CF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51F2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8428" w14:textId="47182D9E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EB2B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952D" w14:textId="54AFFCD1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E744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08BA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8622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B9E5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3D1D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60D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1A1A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5D44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E36E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B1C1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F4D5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5926" w14:paraId="7D9DDD9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C4A68" w14:textId="77777777" w:rsidR="00305926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48DB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C191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A082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63FC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7C56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B526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5EB3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E873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3B2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038F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6E38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6269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50F3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6F51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45C6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A47C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5926" w14:paraId="5C08321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108B" w14:textId="77777777" w:rsidR="00305926" w:rsidRPr="003F7EB7" w:rsidRDefault="00305926" w:rsidP="00305926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6A8E" w14:textId="6E964A32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9D0E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0942" w14:textId="059ADEBE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2DBF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F37E" w14:textId="7E82C0E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1366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F5BD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2AA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1E1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0E8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3765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FC2E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2610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F3E0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BDD5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459B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5926" w14:paraId="7823220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3E1A" w14:textId="77777777" w:rsidR="00305926" w:rsidRPr="003F7EB7" w:rsidRDefault="00305926" w:rsidP="00305926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54CC" w14:textId="16A94791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D86C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778F" w14:textId="215FD86C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77FF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63AE" w14:textId="792F5C18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CF38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7C59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367B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BF7D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D7BC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F90D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3293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1CDA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9CCD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5ADC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8376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5926" w14:paraId="7BE90AF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506A" w14:textId="77777777" w:rsidR="00305926" w:rsidRPr="003F7EB7" w:rsidRDefault="00305926" w:rsidP="00305926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E5AD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D85E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62AB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0FC4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9D49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AD25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440D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77DF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74FC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D29E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E6E5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9D76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692C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8FE5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0A4A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7CA9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5926" w14:paraId="65888037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8454" w14:textId="77777777" w:rsidR="00305926" w:rsidRPr="003F7EB7" w:rsidRDefault="00305926" w:rsidP="00305926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5D9D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145F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4D2A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1721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22C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2BAC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373B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B2CA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DFDB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7A53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8A9C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4EF3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96AB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0886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AD75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44DC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5926" w14:paraId="45B03B1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A515" w14:textId="77777777" w:rsidR="00305926" w:rsidRPr="003F7EB7" w:rsidRDefault="00305926" w:rsidP="00305926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EE13" w14:textId="772B52A0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016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B697" w14:textId="74FE5FF4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A775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FCDC" w14:textId="28ED006D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5718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FF06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51B5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865E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7022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93BB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3C6E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3D72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376C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1190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874C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5926" w14:paraId="48D1066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8C79" w14:textId="77777777" w:rsidR="00305926" w:rsidRPr="003F7EB7" w:rsidRDefault="00305926" w:rsidP="00305926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B5A1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B9C1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F9E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F61F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EFFB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5F9A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F749B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3A3E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57DB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45CD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89C4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D1D5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C9F8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1705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F22F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C6F9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5926" w14:paraId="7CD0173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EC31" w14:textId="77777777" w:rsidR="00305926" w:rsidRPr="003F7EB7" w:rsidRDefault="00305926" w:rsidP="00305926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E0AE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34A0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A78E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CCBA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C2C0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2F05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A29E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4C09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B76E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DFB5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2068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2726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AFE6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F541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8B44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8292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5926" w14:paraId="12464F7B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B241" w14:textId="77777777" w:rsidR="00305926" w:rsidRPr="003F7EB7" w:rsidRDefault="00305926" w:rsidP="00305926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406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929F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7C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C01A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831B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7E99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7A9E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2BA5D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801D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BBF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CDFE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6C42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D16D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93E4F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0BFA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6744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5926" w14:paraId="2341250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E8DE" w14:textId="77777777" w:rsidR="00305926" w:rsidRPr="003F7EB7" w:rsidRDefault="00305926" w:rsidP="00305926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558E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F850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D2BB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1638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245B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91E0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F78C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8009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D2BB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1458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4796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3A9A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227B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77F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09D0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2430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5926" w14:paraId="21A2AA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0E82" w14:textId="77777777" w:rsidR="00305926" w:rsidRPr="003F7EB7" w:rsidRDefault="00305926" w:rsidP="00305926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6033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6F9B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3026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0D6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0A59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E1AE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B8E4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ACDD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704E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27E4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4194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85E3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1501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B030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FFB3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3CD6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5926" w14:paraId="3CC7EA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17F2" w14:textId="77777777" w:rsidR="00305926" w:rsidRPr="003F7EB7" w:rsidRDefault="00305926" w:rsidP="00305926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A76F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255E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4B09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6179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4A8E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FD22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C922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F7A4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23B2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4AB2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38C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E0EA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5ACE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7CF5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A0F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FF50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5926" w14:paraId="43FCF68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46F8" w14:textId="77777777" w:rsidR="00305926" w:rsidRPr="003F7EB7" w:rsidRDefault="00305926" w:rsidP="00305926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8856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28D5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21D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D9E6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072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184A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C6C6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3F06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7949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B085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D7B3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D1C1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D052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D9B0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378A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73B1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5926" w14:paraId="5C1A0DA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D5AE" w14:textId="77777777" w:rsidR="00305926" w:rsidRPr="003F7EB7" w:rsidRDefault="00305926" w:rsidP="00305926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Mikael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Oscarsson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6919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CBB6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C0B0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E2EC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6068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6C78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06A6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39F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9FC6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2D92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0E2F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FA3C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D5D8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97A8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003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254E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5926" w14:paraId="7BCE695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BF13" w14:textId="77777777" w:rsidR="00305926" w:rsidRPr="003F7EB7" w:rsidRDefault="00305926" w:rsidP="00305926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2734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AD90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4594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2E8F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FE16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7F89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9A0B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415B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241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63A4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69E2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051B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95FB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885D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2AE2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E471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5926" w14:paraId="3156D2B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017A" w14:textId="77777777" w:rsidR="00305926" w:rsidRPr="003F7EB7" w:rsidRDefault="00305926" w:rsidP="00305926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7B44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A04A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26C0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74DC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DEFC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32D4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BB38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22C5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A7B9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3AF9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4956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2ADC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D964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B642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DA9F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B4AA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5926" w14:paraId="5CE932E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D6E6" w14:textId="77777777" w:rsidR="00305926" w:rsidRPr="003F7EB7" w:rsidRDefault="00305926" w:rsidP="00305926">
            <w:pPr>
              <w:rPr>
                <w:sz w:val="22"/>
                <w:szCs w:val="22"/>
              </w:rPr>
            </w:pPr>
            <w:r w:rsidRPr="00ED4737">
              <w:rPr>
                <w:snapToGrid w:val="0"/>
                <w:sz w:val="22"/>
                <w:szCs w:val="22"/>
              </w:rPr>
              <w:t>Mats Berglund</w:t>
            </w:r>
            <w:r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731A4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0C44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3C36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B43E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7316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CE2F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CDF2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93D5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20D3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E45AD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BD9C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F99D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E41D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EB8C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50D8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5964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5926" w14:paraId="669CBA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F51E" w14:textId="77777777" w:rsidR="00305926" w:rsidRPr="003F7EB7" w:rsidRDefault="00305926" w:rsidP="00305926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8B1D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C442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E0F4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EDB2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A5A5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9EEF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F132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D1BF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6A45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C9C1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F882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75C2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67D9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B78B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FC75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C761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5926" w14:paraId="03F08C9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90D3" w14:textId="77777777" w:rsidR="00305926" w:rsidRPr="003F7EB7" w:rsidRDefault="00305926" w:rsidP="00305926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B9E2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D4AA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5521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89FD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6ED4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6C2B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8D74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8132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1DC6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2120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AD8E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EDC4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2F20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BDEE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557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6F6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5926" w14:paraId="3527680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9CAE" w14:textId="77777777" w:rsidR="00305926" w:rsidRPr="003F7EB7" w:rsidRDefault="00305926" w:rsidP="003059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838B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5E84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9A7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76AA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0A69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2FE4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1E2F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E18B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5D9F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8B96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9F6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2F2D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9576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879D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7144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38BC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5926" w14:paraId="68C5A8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A551" w14:textId="77777777" w:rsidR="00305926" w:rsidRPr="003F7EB7" w:rsidRDefault="00305926" w:rsidP="00305926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E6EB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C50D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4AFA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4F0F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BE0E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DD21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FDC1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8284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0501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C55C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5E00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D7FA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7194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19DA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86EE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1DEB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5926" w14:paraId="45892C2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6213" w14:textId="77777777" w:rsidR="00305926" w:rsidRPr="003F7EB7" w:rsidRDefault="00305926" w:rsidP="00305926">
            <w:pPr>
              <w:rPr>
                <w:sz w:val="22"/>
                <w:szCs w:val="22"/>
              </w:rPr>
            </w:pPr>
            <w:r w:rsidRPr="00F37387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27F4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8632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12BE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D00D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5213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641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9A13F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AE0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089B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CF6A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FCB0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A410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AF29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A9D2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D180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1136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5926" w14:paraId="5A82822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48A9" w14:textId="77777777" w:rsidR="00305926" w:rsidRPr="003F7EB7" w:rsidRDefault="00305926" w:rsidP="00305926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4979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64C6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D426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A171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2FEF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D365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8F01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CD83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049C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D5B3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05A0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9D8B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D635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7AB5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4838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7DB5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5926" w14:paraId="5175388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5C71" w14:textId="77777777" w:rsidR="00305926" w:rsidRPr="003F7EB7" w:rsidRDefault="00305926" w:rsidP="00305926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25231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CDEF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2324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E35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2A1E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8C81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EEE8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FD0B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62C4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D5E3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59C0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175C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DA98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DF93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C2AC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2A22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5926" w14:paraId="5262E90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C5F9" w14:textId="77777777" w:rsidR="00305926" w:rsidRPr="003F7EB7" w:rsidRDefault="00305926" w:rsidP="00305926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B202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B452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6D1C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6AF1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79FD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CF9B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27FB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8446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6532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FAFE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B538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021B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9AB4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BD84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276C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5C75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5926" w14:paraId="2341876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299A" w14:textId="77777777" w:rsidR="00305926" w:rsidRPr="003F7EB7" w:rsidRDefault="00305926" w:rsidP="00305926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C90A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8B80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ABE8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A73D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C5B2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254B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69D0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39EA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8852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821D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6196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832B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F3FF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3C4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43F0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275A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5926" w14:paraId="018FA1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6C5B" w14:textId="77777777" w:rsidR="00305926" w:rsidRPr="003F7EB7" w:rsidRDefault="00305926" w:rsidP="003059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A9E9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3B1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CD54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DF89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8AAC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C4BA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B7AF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A38B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E5C9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2523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96BD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C77F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3045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BECE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A25B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3568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5926" w14:paraId="39424A8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B054" w14:textId="77777777" w:rsidR="00305926" w:rsidRPr="003F7EB7" w:rsidRDefault="00305926" w:rsidP="00305926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9374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C824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08C9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DCAA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30D5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5BBC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F49D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2983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77CF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0549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8720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CD04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C5A2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8DA6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032E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C870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5926" w14:paraId="5ABFF4F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EEB7" w14:textId="77777777" w:rsidR="00305926" w:rsidRPr="003F7EB7" w:rsidRDefault="00305926" w:rsidP="00305926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BBDE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283C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77EA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180E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DF4C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5D85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9B59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6B9E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4E69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ECF5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528A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4250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CA28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4B3A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E316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95F0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5926" w14:paraId="7303AE1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E32D" w14:textId="77777777" w:rsidR="00305926" w:rsidRPr="003F7EB7" w:rsidRDefault="00305926" w:rsidP="00305926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 xml:space="preserve">Michael </w:t>
            </w:r>
            <w:proofErr w:type="spellStart"/>
            <w:r w:rsidRPr="00D85063">
              <w:rPr>
                <w:sz w:val="22"/>
                <w:szCs w:val="22"/>
              </w:rPr>
              <w:t>Rubbestad</w:t>
            </w:r>
            <w:proofErr w:type="spellEnd"/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E11B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A5A5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86CD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5AD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A0F5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88FC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E4F2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D0A2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C3F2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06BD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42D2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5B0B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65EC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000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D898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2712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5926" w14:paraId="454BBE1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65F2" w14:textId="77777777" w:rsidR="00305926" w:rsidRPr="00D85063" w:rsidRDefault="00305926" w:rsidP="00305926">
            <w:pPr>
              <w:rPr>
                <w:sz w:val="22"/>
                <w:szCs w:val="22"/>
              </w:rPr>
            </w:pPr>
            <w:r w:rsidRPr="00BF0C0D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DABE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7F2C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6DC9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97B4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AC81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C214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64C9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65F6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5A45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E2FB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8FD2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66ED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3A7B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7D38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7C7A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1176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5926" w14:paraId="0B424B0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A3F2" w14:textId="77777777" w:rsidR="00305926" w:rsidRPr="00BF0C0D" w:rsidRDefault="00305926" w:rsidP="00305926">
            <w:pPr>
              <w:rPr>
                <w:sz w:val="22"/>
                <w:szCs w:val="22"/>
              </w:rPr>
            </w:pPr>
            <w:proofErr w:type="spellStart"/>
            <w:r w:rsidRPr="00BE15A0">
              <w:rPr>
                <w:sz w:val="22"/>
                <w:szCs w:val="22"/>
              </w:rPr>
              <w:t>Mariya</w:t>
            </w:r>
            <w:proofErr w:type="spellEnd"/>
            <w:r w:rsidRPr="00BE15A0">
              <w:rPr>
                <w:sz w:val="22"/>
                <w:szCs w:val="22"/>
              </w:rPr>
              <w:t xml:space="preserve"> </w:t>
            </w:r>
            <w:proofErr w:type="spellStart"/>
            <w:r w:rsidRPr="00BE15A0">
              <w:rPr>
                <w:sz w:val="22"/>
                <w:szCs w:val="22"/>
              </w:rPr>
              <w:t>Voyvodova</w:t>
            </w:r>
            <w:proofErr w:type="spellEnd"/>
            <w:r w:rsidRPr="00BE15A0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2CBD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46D9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B3CC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5F18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E838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97A5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4C9D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FB4E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91C4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C90B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97B9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36E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F33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60C5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2C99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CAEA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5926" w14:paraId="7797FFD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F59D" w14:textId="77777777" w:rsidR="00305926" w:rsidRPr="00BE15A0" w:rsidRDefault="00305926" w:rsidP="003059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Eleonore Lundkvist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2AE0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BEFA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2A01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3026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D5BA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3C0D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A5C0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8738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72B1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DA2D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BD26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3B9E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C395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2B42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4DD5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A977" w14:textId="77777777" w:rsidR="00305926" w:rsidRPr="00003AB2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05926" w14:paraId="1E4530EF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D3EAB22" w14:textId="77777777" w:rsidR="00305926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37EA88" w14:textId="77777777" w:rsidR="00305926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2D1934" w14:textId="77777777" w:rsidR="00305926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2CC9C4" w14:textId="77777777" w:rsidR="00305926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305926" w14:paraId="3598BC90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72F44C" w14:textId="77777777" w:rsidR="00305926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812FFA5" w14:textId="77777777" w:rsidR="00305926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6BE63654" w14:textId="77777777" w:rsidR="00305926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9BF291A" w14:textId="77777777" w:rsidR="00305926" w:rsidRDefault="00305926" w:rsidP="003059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3F86AC5D" w14:textId="77777777" w:rsidR="004F680C" w:rsidRPr="00477C9F" w:rsidRDefault="004F680C" w:rsidP="004A0D8F">
      <w:pPr>
        <w:widowControl/>
        <w:rPr>
          <w:sz w:val="22"/>
          <w:szCs w:val="22"/>
        </w:rPr>
      </w:pPr>
    </w:p>
    <w:sectPr w:rsidR="004F680C" w:rsidRPr="00477C9F" w:rsidSect="004A0D8F">
      <w:pgSz w:w="11906" w:h="16838" w:code="9"/>
      <w:pgMar w:top="426" w:right="1134" w:bottom="142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BD4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2075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5926"/>
    <w:rsid w:val="003075B8"/>
    <w:rsid w:val="00331327"/>
    <w:rsid w:val="0033415B"/>
    <w:rsid w:val="00334BA1"/>
    <w:rsid w:val="00336917"/>
    <w:rsid w:val="00342116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0D8F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BFF"/>
    <w:rsid w:val="004F6F84"/>
    <w:rsid w:val="0050040F"/>
    <w:rsid w:val="005012C3"/>
    <w:rsid w:val="00502075"/>
    <w:rsid w:val="00506ACC"/>
    <w:rsid w:val="00506EBC"/>
    <w:rsid w:val="005108E6"/>
    <w:rsid w:val="00510C80"/>
    <w:rsid w:val="005176A1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72B60"/>
    <w:rsid w:val="006906FC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16BC"/>
    <w:rsid w:val="006D3126"/>
    <w:rsid w:val="00711164"/>
    <w:rsid w:val="007118C9"/>
    <w:rsid w:val="0071773D"/>
    <w:rsid w:val="00723D66"/>
    <w:rsid w:val="00726EE5"/>
    <w:rsid w:val="007273BF"/>
    <w:rsid w:val="00735C0D"/>
    <w:rsid w:val="00741A6B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E62BA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6FF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0DE6"/>
    <w:rsid w:val="00BD41E4"/>
    <w:rsid w:val="00BD53C1"/>
    <w:rsid w:val="00BE0742"/>
    <w:rsid w:val="00BE15A0"/>
    <w:rsid w:val="00BE329D"/>
    <w:rsid w:val="00BE3BF7"/>
    <w:rsid w:val="00BF0C0D"/>
    <w:rsid w:val="00BF3BD4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68AC"/>
    <w:rsid w:val="00C77934"/>
    <w:rsid w:val="00C818BA"/>
    <w:rsid w:val="00C84F0D"/>
    <w:rsid w:val="00C8528C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37387"/>
    <w:rsid w:val="00F454FD"/>
    <w:rsid w:val="00F54002"/>
    <w:rsid w:val="00F60A49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88649E"/>
  <w15:chartTrackingRefBased/>
  <w15:docId w15:val="{C762D4D0-9572-40CC-8E1F-6ABF45672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%202023-2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 2023-24</Template>
  <TotalTime>24</TotalTime>
  <Pages>2</Pages>
  <Words>410</Words>
  <Characters>3032</Characters>
  <Application>Microsoft Office Word</Application>
  <DocSecurity>0</DocSecurity>
  <Lines>25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15</cp:revision>
  <cp:lastPrinted>2021-05-04T07:05:00Z</cp:lastPrinted>
  <dcterms:created xsi:type="dcterms:W3CDTF">2024-05-29T08:01:00Z</dcterms:created>
  <dcterms:modified xsi:type="dcterms:W3CDTF">2024-06-12T12:49:00Z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