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26 februari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den statliga styrningen av det civila försvarets uppbyggnad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Anstrell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Westerén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Ulf 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Minister för civilt försvar Carl-Oskar Bohlin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Arbetskraftsinvandring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Resare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Fiskeripolitik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Victoria Tiblom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Tomas Kronståhl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Joanna Lewerentz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Karlsson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Hushållningen med mark- och vattenområden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Hellhoff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Denis Begic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Arbetsrätt och arbetstid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Adrian Magnusson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Merit Frost Lindberg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Yusuf Aydin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Helene Odenjung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Leila Ali Elmi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26 februari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2026-02-26</SAFIR_Sammantradesdatum_Doc>
    <SAFIR_SammantradeID xmlns="C07A1A6C-0B19-41D9-BDF8-F523BA3921EB">55ca1fce-da4f-44e3-9928-64de9384cfa8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61EC43A7-145D-4719-AA23-FED5FFE3E961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26 februari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